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814F1" w14:textId="77777777" w:rsidR="000C5656" w:rsidRPr="006A4AE1" w:rsidRDefault="000C5656" w:rsidP="007548EF">
      <w:pPr>
        <w:rPr>
          <w:rFonts w:ascii="Times New Roman" w:hAnsi="Times New Roman"/>
          <w:b/>
          <w:iCs/>
          <w:sz w:val="72"/>
          <w:szCs w:val="72"/>
        </w:rPr>
      </w:pPr>
    </w:p>
    <w:p w14:paraId="22180F7C" w14:textId="77777777" w:rsidR="000C5656" w:rsidRPr="006A4AE1" w:rsidRDefault="000C5656" w:rsidP="007548EF">
      <w:pPr>
        <w:rPr>
          <w:rFonts w:ascii="Times New Roman" w:hAnsi="Times New Roman"/>
          <w:b/>
          <w:iCs/>
          <w:sz w:val="72"/>
          <w:szCs w:val="72"/>
        </w:rPr>
      </w:pPr>
    </w:p>
    <w:p w14:paraId="1016C8CA" w14:textId="77777777" w:rsidR="000C5656" w:rsidRPr="006A4AE1" w:rsidRDefault="000C5656" w:rsidP="007548EF">
      <w:pPr>
        <w:rPr>
          <w:rFonts w:ascii="Times New Roman" w:hAnsi="Times New Roman"/>
          <w:b/>
          <w:iCs/>
          <w:sz w:val="72"/>
          <w:szCs w:val="72"/>
        </w:rPr>
      </w:pPr>
    </w:p>
    <w:p w14:paraId="55219E76" w14:textId="77777777" w:rsidR="000F00C3" w:rsidRPr="006A4AE1" w:rsidRDefault="00D95615" w:rsidP="000F00C3">
      <w:pPr>
        <w:jc w:val="center"/>
        <w:rPr>
          <w:rFonts w:ascii="Times New Roman" w:hAnsi="Times New Roman"/>
          <w:b/>
          <w:iCs/>
          <w:sz w:val="36"/>
          <w:szCs w:val="36"/>
        </w:rPr>
      </w:pPr>
      <w:r w:rsidRPr="006A4AE1">
        <w:rPr>
          <w:rFonts w:ascii="Times New Roman" w:hAnsi="Times New Roman"/>
          <w:b/>
          <w:iCs/>
          <w:sz w:val="36"/>
          <w:szCs w:val="36"/>
        </w:rPr>
        <w:t>PODROČNO TEKMOVANJE V KOŠARKI</w:t>
      </w:r>
      <w:r w:rsidR="000F00C3" w:rsidRPr="006A4AE1">
        <w:rPr>
          <w:rFonts w:ascii="Times New Roman" w:hAnsi="Times New Roman"/>
          <w:b/>
          <w:iCs/>
          <w:sz w:val="36"/>
          <w:szCs w:val="36"/>
        </w:rPr>
        <w:t xml:space="preserve"> </w:t>
      </w:r>
      <w:r w:rsidRPr="006A4AE1">
        <w:rPr>
          <w:rFonts w:ascii="Times New Roman" w:hAnsi="Times New Roman"/>
          <w:b/>
          <w:iCs/>
          <w:sz w:val="36"/>
          <w:szCs w:val="36"/>
        </w:rPr>
        <w:t>OSNOVNIH ŠOL</w:t>
      </w:r>
    </w:p>
    <w:p w14:paraId="05C8EDBC" w14:textId="77777777" w:rsidR="00D95615" w:rsidRPr="006A4AE1" w:rsidRDefault="00D95615" w:rsidP="000F00C3">
      <w:pPr>
        <w:ind w:firstLine="708"/>
        <w:jc w:val="center"/>
        <w:rPr>
          <w:rFonts w:ascii="Times New Roman" w:hAnsi="Times New Roman"/>
          <w:b/>
          <w:iCs/>
          <w:sz w:val="48"/>
          <w:szCs w:val="48"/>
        </w:rPr>
      </w:pPr>
      <w:r w:rsidRPr="006A4AE1">
        <w:rPr>
          <w:rFonts w:ascii="Times New Roman" w:hAnsi="Times New Roman"/>
          <w:b/>
          <w:iCs/>
          <w:sz w:val="48"/>
          <w:szCs w:val="48"/>
        </w:rPr>
        <w:t>KOŠARKARSKI SUPERŠOLAR</w:t>
      </w:r>
    </w:p>
    <w:p w14:paraId="0855091C" w14:textId="77777777" w:rsidR="00D95615" w:rsidRPr="006A4AE1" w:rsidRDefault="00EB1780" w:rsidP="000F00C3">
      <w:pPr>
        <w:ind w:firstLine="708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STAREJŠI </w:t>
      </w:r>
      <w:r w:rsidR="00D95615" w:rsidRPr="006A4AE1">
        <w:rPr>
          <w:rFonts w:ascii="Times New Roman" w:hAnsi="Times New Roman"/>
          <w:b/>
          <w:iCs/>
          <w:sz w:val="28"/>
          <w:szCs w:val="28"/>
        </w:rPr>
        <w:t>DEČKI IN DEKLICE ROJENI 200</w:t>
      </w:r>
      <w:r w:rsidR="000F00C3" w:rsidRPr="006A4AE1">
        <w:rPr>
          <w:rFonts w:ascii="Times New Roman" w:hAnsi="Times New Roman"/>
          <w:b/>
          <w:iCs/>
          <w:sz w:val="28"/>
          <w:szCs w:val="28"/>
        </w:rPr>
        <w:t>7</w:t>
      </w:r>
      <w:r w:rsidR="00D95615" w:rsidRPr="006A4AE1">
        <w:rPr>
          <w:rFonts w:ascii="Times New Roman" w:hAnsi="Times New Roman"/>
          <w:b/>
          <w:iCs/>
          <w:sz w:val="28"/>
          <w:szCs w:val="28"/>
        </w:rPr>
        <w:t xml:space="preserve"> IN MLAJŠI</w:t>
      </w:r>
    </w:p>
    <w:p w14:paraId="414B3969" w14:textId="77777777" w:rsidR="008B2E8D" w:rsidRPr="006A4AE1" w:rsidRDefault="008B2E8D" w:rsidP="008B2E8D">
      <w:pPr>
        <w:rPr>
          <w:rFonts w:ascii="Times New Roman" w:hAnsi="Times New Roman"/>
          <w:b/>
          <w:iCs/>
          <w:sz w:val="40"/>
          <w:szCs w:val="40"/>
        </w:rPr>
      </w:pPr>
    </w:p>
    <w:p w14:paraId="7DE63A7F" w14:textId="77777777" w:rsidR="008B2E8D" w:rsidRPr="006A4AE1" w:rsidRDefault="008B2E8D" w:rsidP="008B2E8D">
      <w:pPr>
        <w:rPr>
          <w:rFonts w:ascii="Times New Roman" w:hAnsi="Times New Roman"/>
          <w:b/>
          <w:iCs/>
          <w:sz w:val="40"/>
          <w:szCs w:val="40"/>
        </w:rPr>
      </w:pPr>
    </w:p>
    <w:p w14:paraId="045F13AD" w14:textId="77777777" w:rsidR="008B2E8D" w:rsidRPr="006A4AE1" w:rsidRDefault="008B2E8D" w:rsidP="008B2E8D">
      <w:pPr>
        <w:rPr>
          <w:rFonts w:ascii="Times New Roman" w:hAnsi="Times New Roman"/>
          <w:b/>
          <w:iCs/>
          <w:sz w:val="40"/>
          <w:szCs w:val="40"/>
        </w:rPr>
      </w:pPr>
    </w:p>
    <w:p w14:paraId="4E8278F0" w14:textId="77777777" w:rsidR="008B2E8D" w:rsidRPr="006A4AE1" w:rsidRDefault="008B2E8D" w:rsidP="008B2E8D">
      <w:pPr>
        <w:rPr>
          <w:rFonts w:ascii="Times New Roman" w:hAnsi="Times New Roman"/>
          <w:b/>
          <w:iCs/>
          <w:sz w:val="40"/>
          <w:szCs w:val="40"/>
        </w:rPr>
      </w:pPr>
    </w:p>
    <w:p w14:paraId="7E6665A7" w14:textId="77777777" w:rsidR="008B2E8D" w:rsidRPr="006A4AE1" w:rsidRDefault="008B2E8D" w:rsidP="008B2E8D">
      <w:pPr>
        <w:rPr>
          <w:rFonts w:ascii="Times New Roman" w:hAnsi="Times New Roman"/>
          <w:b/>
          <w:iCs/>
          <w:sz w:val="40"/>
          <w:szCs w:val="40"/>
        </w:rPr>
      </w:pPr>
    </w:p>
    <w:p w14:paraId="3956A909" w14:textId="77777777" w:rsidR="008B2E8D" w:rsidRDefault="00A942AC" w:rsidP="000F00C3">
      <w:pPr>
        <w:jc w:val="center"/>
        <w:rPr>
          <w:rFonts w:ascii="Times New Roman" w:hAnsi="Times New Roman"/>
          <w:b/>
          <w:iCs/>
          <w:sz w:val="56"/>
          <w:szCs w:val="56"/>
        </w:rPr>
      </w:pPr>
      <w:r>
        <w:rPr>
          <w:rFonts w:ascii="Times New Roman" w:hAnsi="Times New Roman"/>
          <w:b/>
          <w:iCs/>
          <w:sz w:val="56"/>
          <w:szCs w:val="56"/>
        </w:rPr>
        <w:t>ZAKLJUČNI BILTEN</w:t>
      </w:r>
    </w:p>
    <w:p w14:paraId="4C9F915D" w14:textId="77777777" w:rsidR="009E7874" w:rsidRDefault="00A942AC" w:rsidP="000F00C3">
      <w:pPr>
        <w:jc w:val="center"/>
        <w:rPr>
          <w:rFonts w:ascii="Times New Roman" w:hAnsi="Times New Roman"/>
          <w:b/>
          <w:iCs/>
          <w:sz w:val="56"/>
          <w:szCs w:val="56"/>
        </w:rPr>
      </w:pPr>
      <w:r>
        <w:rPr>
          <w:rFonts w:ascii="Times New Roman" w:hAnsi="Times New Roman"/>
          <w:b/>
          <w:iCs/>
          <w:sz w:val="56"/>
          <w:szCs w:val="56"/>
        </w:rPr>
        <w:t xml:space="preserve">OBČINSKO </w:t>
      </w:r>
      <w:r w:rsidR="009E7874">
        <w:rPr>
          <w:rFonts w:ascii="Times New Roman" w:hAnsi="Times New Roman"/>
          <w:b/>
          <w:iCs/>
          <w:sz w:val="56"/>
          <w:szCs w:val="56"/>
        </w:rPr>
        <w:t>IN PODROČNO</w:t>
      </w:r>
    </w:p>
    <w:p w14:paraId="2098877C" w14:textId="77777777" w:rsidR="00A942AC" w:rsidRPr="006A4AE1" w:rsidRDefault="00A942AC" w:rsidP="000F00C3">
      <w:pPr>
        <w:jc w:val="center"/>
        <w:rPr>
          <w:rFonts w:ascii="Times New Roman" w:hAnsi="Times New Roman"/>
          <w:b/>
          <w:iCs/>
          <w:sz w:val="56"/>
          <w:szCs w:val="56"/>
        </w:rPr>
      </w:pPr>
      <w:r>
        <w:rPr>
          <w:rFonts w:ascii="Times New Roman" w:hAnsi="Times New Roman"/>
          <w:b/>
          <w:iCs/>
          <w:sz w:val="56"/>
          <w:szCs w:val="56"/>
        </w:rPr>
        <w:t>PRVENSTVO</w:t>
      </w:r>
    </w:p>
    <w:p w14:paraId="16926CB4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0A60E1E7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41C70A59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0BE4D15A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64401514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097580A1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7BD4443A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  <w:r w:rsidRPr="006A4AE1">
        <w:rPr>
          <w:rFonts w:ascii="Times New Roman" w:hAnsi="Times New Roman"/>
          <w:b/>
          <w:iCs/>
        </w:rPr>
        <w:t xml:space="preserve">Maribor, </w:t>
      </w:r>
      <w:r w:rsidR="00A942AC">
        <w:rPr>
          <w:rFonts w:ascii="Times New Roman" w:hAnsi="Times New Roman"/>
          <w:b/>
          <w:iCs/>
        </w:rPr>
        <w:t>DECEMBER</w:t>
      </w:r>
      <w:r w:rsidR="00D95615" w:rsidRPr="006A4AE1">
        <w:rPr>
          <w:rFonts w:ascii="Times New Roman" w:hAnsi="Times New Roman"/>
          <w:b/>
          <w:iCs/>
        </w:rPr>
        <w:t xml:space="preserve"> 20</w:t>
      </w:r>
      <w:r w:rsidR="000F00C3" w:rsidRPr="006A4AE1">
        <w:rPr>
          <w:rFonts w:ascii="Times New Roman" w:hAnsi="Times New Roman"/>
          <w:b/>
          <w:iCs/>
        </w:rPr>
        <w:t>21</w:t>
      </w:r>
    </w:p>
    <w:p w14:paraId="194A5790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540DF7C4" w14:textId="77777777" w:rsidR="008B2E8D" w:rsidRPr="006A4AE1" w:rsidRDefault="008B2E8D" w:rsidP="008B2E8D">
      <w:pPr>
        <w:jc w:val="center"/>
        <w:rPr>
          <w:rFonts w:ascii="Times New Roman" w:hAnsi="Times New Roman"/>
          <w:b/>
          <w:iCs/>
        </w:rPr>
      </w:pPr>
    </w:p>
    <w:p w14:paraId="36E70CD8" w14:textId="77777777" w:rsidR="008B2E8D" w:rsidRPr="006A4AE1" w:rsidRDefault="008B2E8D" w:rsidP="000711EB">
      <w:pPr>
        <w:spacing w:after="0"/>
        <w:rPr>
          <w:rFonts w:ascii="Times New Roman" w:hAnsi="Times New Roman"/>
          <w:b/>
          <w:iCs/>
          <w:sz w:val="24"/>
          <w:szCs w:val="24"/>
          <w:u w:val="single"/>
        </w:rPr>
      </w:pPr>
      <w:r w:rsidRPr="006A4AE1"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  <w:t>Osnovni podatki o ligi</w:t>
      </w:r>
    </w:p>
    <w:p w14:paraId="58E490DC" w14:textId="77777777" w:rsidR="008B2E8D" w:rsidRPr="006A4AE1" w:rsidRDefault="008B2E8D" w:rsidP="008B2E8D">
      <w:pPr>
        <w:rPr>
          <w:rFonts w:ascii="Times New Roman" w:hAnsi="Times New Roman"/>
          <w:b/>
          <w:iCs/>
          <w:sz w:val="24"/>
          <w:szCs w:val="24"/>
        </w:rPr>
      </w:pPr>
    </w:p>
    <w:p w14:paraId="53963252" w14:textId="77777777" w:rsidR="008B2E8D" w:rsidRPr="006A4AE1" w:rsidRDefault="008B2E8D" w:rsidP="008B2E8D">
      <w:pPr>
        <w:rPr>
          <w:rFonts w:ascii="Times New Roman" w:hAnsi="Times New Roman"/>
          <w:b/>
          <w:iCs/>
          <w:sz w:val="24"/>
          <w:szCs w:val="24"/>
        </w:rPr>
      </w:pPr>
      <w:r w:rsidRPr="006A4AE1">
        <w:rPr>
          <w:rFonts w:ascii="Times New Roman" w:hAnsi="Times New Roman"/>
          <w:b/>
          <w:iCs/>
          <w:sz w:val="24"/>
          <w:szCs w:val="24"/>
        </w:rPr>
        <w:t>Osnovni podatki:</w:t>
      </w:r>
    </w:p>
    <w:p w14:paraId="44154AEE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Namenjena je dečkom in deklicam rojenim 200</w:t>
      </w:r>
      <w:r w:rsidR="000F00C3" w:rsidRPr="006A4AE1">
        <w:rPr>
          <w:rFonts w:ascii="Times New Roman" w:hAnsi="Times New Roman"/>
          <w:iCs/>
          <w:sz w:val="24"/>
          <w:szCs w:val="24"/>
        </w:rPr>
        <w:t>7</w:t>
      </w:r>
      <w:r w:rsidRPr="006A4AE1">
        <w:rPr>
          <w:rFonts w:ascii="Times New Roman" w:hAnsi="Times New Roman"/>
          <w:iCs/>
          <w:sz w:val="24"/>
          <w:szCs w:val="24"/>
        </w:rPr>
        <w:t xml:space="preserve"> in mlajšim</w:t>
      </w:r>
    </w:p>
    <w:p w14:paraId="7FE86FD0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Liga je razdeljena na dva področja in sicer:</w:t>
      </w:r>
    </w:p>
    <w:p w14:paraId="13167939" w14:textId="77777777" w:rsidR="008B2E8D" w:rsidRPr="00A15C7E" w:rsidRDefault="008B2E8D" w:rsidP="008B2E8D">
      <w:pPr>
        <w:numPr>
          <w:ilvl w:val="0"/>
          <w:numId w:val="11"/>
        </w:num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A15C7E">
        <w:rPr>
          <w:rFonts w:ascii="Times New Roman" w:hAnsi="Times New Roman"/>
          <w:b/>
          <w:bCs/>
          <w:iCs/>
          <w:sz w:val="24"/>
          <w:szCs w:val="24"/>
        </w:rPr>
        <w:t>Maribor</w:t>
      </w:r>
    </w:p>
    <w:p w14:paraId="60354085" w14:textId="77777777" w:rsidR="008B2E8D" w:rsidRPr="00A15C7E" w:rsidRDefault="008B2E8D" w:rsidP="008B2E8D">
      <w:pPr>
        <w:numPr>
          <w:ilvl w:val="0"/>
          <w:numId w:val="11"/>
        </w:num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A15C7E">
        <w:rPr>
          <w:rFonts w:ascii="Times New Roman" w:hAnsi="Times New Roman"/>
          <w:b/>
          <w:bCs/>
          <w:iCs/>
          <w:sz w:val="24"/>
          <w:szCs w:val="24"/>
        </w:rPr>
        <w:t>Maribor-okolica</w:t>
      </w:r>
    </w:p>
    <w:p w14:paraId="75F90CB9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Po prejetih prijavah se formirajo skupine za vsako področje posebej</w:t>
      </w:r>
    </w:p>
    <w:p w14:paraId="6E6A1050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Organizacija posamezne tekme je v domeni gostitelja pos</w:t>
      </w:r>
      <w:r w:rsidR="00D95615" w:rsidRPr="006A4AE1">
        <w:rPr>
          <w:rFonts w:ascii="Times New Roman" w:hAnsi="Times New Roman"/>
          <w:iCs/>
          <w:sz w:val="24"/>
          <w:szCs w:val="24"/>
        </w:rPr>
        <w:t>a</w:t>
      </w:r>
      <w:r w:rsidRPr="006A4AE1">
        <w:rPr>
          <w:rFonts w:ascii="Times New Roman" w:hAnsi="Times New Roman"/>
          <w:iCs/>
          <w:sz w:val="24"/>
          <w:szCs w:val="24"/>
        </w:rPr>
        <w:t>m</w:t>
      </w:r>
      <w:r w:rsidR="00D95615" w:rsidRPr="006A4AE1">
        <w:rPr>
          <w:rFonts w:ascii="Times New Roman" w:hAnsi="Times New Roman"/>
          <w:iCs/>
          <w:sz w:val="24"/>
          <w:szCs w:val="24"/>
        </w:rPr>
        <w:t>e</w:t>
      </w:r>
      <w:r w:rsidRPr="006A4AE1">
        <w:rPr>
          <w:rFonts w:ascii="Times New Roman" w:hAnsi="Times New Roman"/>
          <w:iCs/>
          <w:sz w:val="24"/>
          <w:szCs w:val="24"/>
        </w:rPr>
        <w:t>znega turnirja, ki mora zagotoviti:</w:t>
      </w:r>
    </w:p>
    <w:p w14:paraId="7600B7AF" w14:textId="77777777" w:rsidR="008B2E8D" w:rsidRPr="006A4AE1" w:rsidRDefault="008B2E8D" w:rsidP="008B2E8D">
      <w:pPr>
        <w:numPr>
          <w:ilvl w:val="0"/>
          <w:numId w:val="10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Dvorano za igranje tekem</w:t>
      </w:r>
    </w:p>
    <w:p w14:paraId="1493A0B3" w14:textId="77777777" w:rsidR="008B2E8D" w:rsidRPr="006A4AE1" w:rsidRDefault="008B2E8D" w:rsidP="008B2E8D">
      <w:pPr>
        <w:numPr>
          <w:ilvl w:val="0"/>
          <w:numId w:val="10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Zapisni</w:t>
      </w:r>
      <w:r w:rsidR="000F00C3" w:rsidRPr="006A4AE1">
        <w:rPr>
          <w:rFonts w:ascii="Times New Roman" w:hAnsi="Times New Roman"/>
          <w:iCs/>
          <w:sz w:val="24"/>
          <w:szCs w:val="24"/>
        </w:rPr>
        <w:t>k</w:t>
      </w:r>
      <w:r w:rsidRPr="006A4AE1">
        <w:rPr>
          <w:rFonts w:ascii="Times New Roman" w:hAnsi="Times New Roman"/>
          <w:iCs/>
          <w:sz w:val="24"/>
          <w:szCs w:val="24"/>
        </w:rPr>
        <w:t>arsko mizo, zapisnikarja in časomerilca</w:t>
      </w:r>
    </w:p>
    <w:p w14:paraId="7E88AAB2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>Organizator tekmovanja zagotovi sodnika za posamezni turnir</w:t>
      </w:r>
    </w:p>
    <w:p w14:paraId="5C096D4B" w14:textId="77777777" w:rsidR="008B2E8D" w:rsidRPr="006A4AE1" w:rsidRDefault="008B2E8D" w:rsidP="008B2E8D">
      <w:pPr>
        <w:numPr>
          <w:ilvl w:val="0"/>
          <w:numId w:val="6"/>
        </w:numPr>
        <w:spacing w:after="0"/>
        <w:rPr>
          <w:rFonts w:ascii="Times New Roman" w:hAnsi="Times New Roman"/>
          <w:iCs/>
          <w:sz w:val="24"/>
          <w:szCs w:val="24"/>
        </w:rPr>
      </w:pPr>
      <w:r w:rsidRPr="006A4AE1">
        <w:rPr>
          <w:rFonts w:ascii="Times New Roman" w:hAnsi="Times New Roman"/>
          <w:iCs/>
          <w:sz w:val="24"/>
          <w:szCs w:val="24"/>
        </w:rPr>
        <w:t xml:space="preserve">Tekmovanje za to kategorijo bo trajalo </w:t>
      </w:r>
      <w:r w:rsidR="009216ED">
        <w:rPr>
          <w:rFonts w:ascii="Times New Roman" w:hAnsi="Times New Roman"/>
          <w:iCs/>
          <w:sz w:val="24"/>
          <w:szCs w:val="24"/>
        </w:rPr>
        <w:t>novembra in decembra 2021</w:t>
      </w:r>
    </w:p>
    <w:p w14:paraId="70B2AF2F" w14:textId="77777777" w:rsidR="008B2E8D" w:rsidRPr="006A4AE1" w:rsidRDefault="008B2E8D" w:rsidP="008B2E8D">
      <w:pPr>
        <w:rPr>
          <w:rFonts w:ascii="Times New Roman" w:hAnsi="Times New Roman"/>
          <w:iCs/>
          <w:sz w:val="24"/>
          <w:szCs w:val="24"/>
        </w:rPr>
      </w:pPr>
    </w:p>
    <w:p w14:paraId="11F78F38" w14:textId="77777777" w:rsidR="00A6058B" w:rsidRPr="006A4AE1" w:rsidRDefault="006A4AE1" w:rsidP="00A6058B">
      <w:pPr>
        <w:spacing w:after="0"/>
        <w:rPr>
          <w:rFonts w:ascii="Times New Roman" w:eastAsia="Times New Roman" w:hAnsi="Times New Roman"/>
          <w:b/>
          <w:iCs/>
          <w:sz w:val="24"/>
          <w:szCs w:val="24"/>
          <w:u w:val="single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highlight w:val="yellow"/>
          <w:u w:val="single"/>
        </w:rPr>
        <w:t>Sistem tekmovanja:</w:t>
      </w:r>
    </w:p>
    <w:p w14:paraId="613E159C" w14:textId="77777777" w:rsidR="00A6058B" w:rsidRPr="006A4AE1" w:rsidRDefault="00A6058B" w:rsidP="00A6058B">
      <w:pPr>
        <w:spacing w:after="0"/>
        <w:rPr>
          <w:rFonts w:ascii="Times New Roman" w:eastAsia="Times New Roman" w:hAnsi="Times New Roman"/>
          <w:b/>
          <w:iCs/>
          <w:sz w:val="24"/>
          <w:szCs w:val="24"/>
          <w:u w:val="single"/>
        </w:rPr>
      </w:pPr>
    </w:p>
    <w:p w14:paraId="25CFD957" w14:textId="77777777" w:rsidR="00A7525F" w:rsidRPr="006A4AE1" w:rsidRDefault="00A6058B" w:rsidP="00A7525F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val="nl-NL"/>
        </w:rPr>
      </w:pPr>
      <w:r w:rsidRPr="006A4AE1">
        <w:rPr>
          <w:rFonts w:ascii="Times New Roman" w:eastAsia="Times New Roman" w:hAnsi="Times New Roman"/>
          <w:iCs/>
          <w:sz w:val="24"/>
          <w:szCs w:val="24"/>
          <w:lang w:val="nl-NL"/>
        </w:rPr>
        <w:t>Tekmuje se po pravilih mednarodne košarkarske zveze FIBA, ki so prilagojena znanju in sposobnostim osnovnošolske mladine</w:t>
      </w:r>
      <w:r w:rsidR="0057561E">
        <w:rPr>
          <w:rFonts w:ascii="Times New Roman" w:eastAsia="Times New Roman" w:hAnsi="Times New Roman"/>
          <w:iCs/>
          <w:sz w:val="24"/>
          <w:szCs w:val="24"/>
          <w:lang w:val="nl-NL"/>
        </w:rPr>
        <w:t>. Zaradi trenutne situacije je tekmovalni sistem prilagojen, da lahko optimalno izpeljemo letošnje OŠ tekmovanje:</w:t>
      </w:r>
    </w:p>
    <w:p w14:paraId="31D1A603" w14:textId="77777777" w:rsidR="00A7525F" w:rsidRPr="006A4AE1" w:rsidRDefault="00A7525F" w:rsidP="00A7525F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val="nl-NL"/>
        </w:rPr>
      </w:pPr>
    </w:p>
    <w:p w14:paraId="52DA9EE6" w14:textId="77777777" w:rsidR="00A6058B" w:rsidRPr="006A4AE1" w:rsidRDefault="00A6058B" w:rsidP="00A7525F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val="nl-NL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Tekmovalni čas</w:t>
      </w:r>
      <w:r w:rsidRPr="006A4AE1">
        <w:rPr>
          <w:rFonts w:ascii="Times New Roman" w:eastAsia="Times New Roman" w:hAnsi="Times New Roman"/>
          <w:b/>
          <w:iCs/>
          <w:sz w:val="24"/>
          <w:szCs w:val="24"/>
        </w:rPr>
        <w:t>: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8B7944">
        <w:rPr>
          <w:rFonts w:ascii="Times New Roman" w:eastAsia="Times New Roman" w:hAnsi="Times New Roman"/>
          <w:b/>
          <w:bCs/>
          <w:i/>
          <w:sz w:val="24"/>
          <w:szCs w:val="24"/>
          <w:highlight w:val="lightGray"/>
        </w:rPr>
        <w:t>tekma traja 3x</w:t>
      </w:r>
      <w:r w:rsidR="009216ED" w:rsidRPr="008B7944">
        <w:rPr>
          <w:rFonts w:ascii="Times New Roman" w:eastAsia="Times New Roman" w:hAnsi="Times New Roman"/>
          <w:b/>
          <w:bCs/>
          <w:i/>
          <w:sz w:val="24"/>
          <w:szCs w:val="24"/>
          <w:highlight w:val="lightGray"/>
        </w:rPr>
        <w:t>8</w:t>
      </w:r>
      <w:r w:rsidRPr="008B7944">
        <w:rPr>
          <w:rFonts w:ascii="Times New Roman" w:eastAsia="Times New Roman" w:hAnsi="Times New Roman"/>
          <w:b/>
          <w:bCs/>
          <w:i/>
          <w:sz w:val="24"/>
          <w:szCs w:val="24"/>
          <w:highlight w:val="lightGray"/>
        </w:rPr>
        <w:t xml:space="preserve"> minut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 z ustavljanjem ure pri minuti odmora, ko se izvajajo prosti meti, pri menjavah ter zadnj</w:t>
      </w:r>
      <w:r w:rsidR="009216ED">
        <w:rPr>
          <w:rFonts w:ascii="Times New Roman" w:eastAsia="Times New Roman" w:hAnsi="Times New Roman"/>
          <w:iCs/>
          <w:sz w:val="24"/>
          <w:szCs w:val="24"/>
        </w:rPr>
        <w:t>i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 minuti tekme. </w:t>
      </w:r>
      <w:r w:rsidRPr="008B7944">
        <w:rPr>
          <w:rFonts w:ascii="Times New Roman" w:eastAsia="Times New Roman" w:hAnsi="Times New Roman"/>
          <w:iCs/>
          <w:sz w:val="24"/>
          <w:szCs w:val="24"/>
          <w:highlight w:val="lightGray"/>
        </w:rPr>
        <w:t xml:space="preserve">Podaljšek traja </w:t>
      </w:r>
      <w:r w:rsidR="009216ED" w:rsidRPr="008B7944">
        <w:rPr>
          <w:rFonts w:ascii="Times New Roman" w:eastAsia="Times New Roman" w:hAnsi="Times New Roman"/>
          <w:iCs/>
          <w:sz w:val="24"/>
          <w:szCs w:val="24"/>
          <w:highlight w:val="lightGray"/>
        </w:rPr>
        <w:t>3</w:t>
      </w:r>
      <w:r w:rsidRPr="008B7944">
        <w:rPr>
          <w:rFonts w:ascii="Times New Roman" w:eastAsia="Times New Roman" w:hAnsi="Times New Roman"/>
          <w:iCs/>
          <w:sz w:val="24"/>
          <w:szCs w:val="24"/>
          <w:highlight w:val="lightGray"/>
        </w:rPr>
        <w:t xml:space="preserve"> minu</w:t>
      </w:r>
      <w:r w:rsidR="008B7944" w:rsidRPr="008B7944">
        <w:rPr>
          <w:rFonts w:ascii="Times New Roman" w:eastAsia="Times New Roman" w:hAnsi="Times New Roman"/>
          <w:iCs/>
          <w:sz w:val="24"/>
          <w:szCs w:val="24"/>
          <w:highlight w:val="lightGray"/>
        </w:rPr>
        <w:t>te</w:t>
      </w:r>
      <w:r w:rsidRPr="008B7944">
        <w:rPr>
          <w:rFonts w:ascii="Times New Roman" w:eastAsia="Times New Roman" w:hAnsi="Times New Roman"/>
          <w:iCs/>
          <w:sz w:val="24"/>
          <w:szCs w:val="24"/>
          <w:highlight w:val="lightGray"/>
        </w:rPr>
        <w:t>.</w:t>
      </w:r>
    </w:p>
    <w:p w14:paraId="280EC748" w14:textId="77777777" w:rsidR="00A6058B" w:rsidRPr="006A4AE1" w:rsidRDefault="00A6058B" w:rsidP="009216ED">
      <w:pPr>
        <w:spacing w:after="0"/>
        <w:ind w:left="-360" w:firstLine="36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Minuta odmora</w:t>
      </w:r>
      <w:r w:rsidRPr="006A4AE1">
        <w:rPr>
          <w:rFonts w:ascii="Times New Roman" w:eastAsia="Times New Roman" w:hAnsi="Times New Roman"/>
          <w:b/>
          <w:iCs/>
          <w:sz w:val="24"/>
          <w:szCs w:val="24"/>
        </w:rPr>
        <w:t>: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 ekipa lahko koristi v vsaki tretjini ter podaljšku 1 minuto odmor</w:t>
      </w:r>
      <w:r w:rsidR="009216ED">
        <w:rPr>
          <w:rFonts w:ascii="Times New Roman" w:eastAsia="Times New Roman" w:hAnsi="Times New Roman"/>
          <w:iCs/>
          <w:sz w:val="24"/>
          <w:szCs w:val="24"/>
        </w:rPr>
        <w:t>a</w:t>
      </w:r>
    </w:p>
    <w:p w14:paraId="59FFD3F2" w14:textId="77777777" w:rsidR="00A6058B" w:rsidRPr="006A4AE1" w:rsidRDefault="00A6058B" w:rsidP="00A7525F">
      <w:pPr>
        <w:spacing w:after="0"/>
        <w:ind w:left="-36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</w:rPr>
        <w:t xml:space="preserve"> </w:t>
      </w:r>
      <w:r w:rsidR="00A7525F" w:rsidRPr="006A4AE1">
        <w:rPr>
          <w:rFonts w:ascii="Times New Roman" w:eastAsia="Times New Roman" w:hAnsi="Times New Roman"/>
          <w:b/>
          <w:iCs/>
          <w:sz w:val="24"/>
          <w:szCs w:val="24"/>
        </w:rPr>
        <w:tab/>
      </w: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Bonus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>: ekipa izkoristi bonus, ko naredi 4. osebno napako</w:t>
      </w:r>
      <w:r w:rsidR="009216ED"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4672CCFF" w14:textId="77777777" w:rsidR="00A6058B" w:rsidRPr="006A4AE1" w:rsidRDefault="00A6058B" w:rsidP="00A7525F">
      <w:pPr>
        <w:spacing w:after="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Zapisnikarska miza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: sestavljata jo 3 učenci (poskrbi organizator): ura, piščalka in zapisnik, </w:t>
      </w:r>
    </w:p>
    <w:p w14:paraId="3D2F238F" w14:textId="77777777" w:rsidR="00A6058B" w:rsidRPr="006A4AE1" w:rsidRDefault="00A6058B" w:rsidP="00A7525F">
      <w:pPr>
        <w:spacing w:after="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iCs/>
          <w:sz w:val="24"/>
          <w:szCs w:val="24"/>
        </w:rPr>
        <w:t>ki ga priskrbi tekmovalna komisija.</w:t>
      </w:r>
    </w:p>
    <w:p w14:paraId="54740562" w14:textId="77777777" w:rsidR="00A6058B" w:rsidRPr="006A4AE1" w:rsidRDefault="00A6058B" w:rsidP="00A7525F">
      <w:pPr>
        <w:spacing w:after="0"/>
        <w:ind w:left="-360" w:firstLine="36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Število igralkcev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 xml:space="preserve">: Vsaka ekipa mora šteti najmanj 10 igralcev. V prvi tretjini nastopa ekipa </w:t>
      </w:r>
    </w:p>
    <w:p w14:paraId="01FF51AE" w14:textId="77777777" w:rsidR="00A7525F" w:rsidRPr="006A4AE1" w:rsidRDefault="00A6058B" w:rsidP="00A7525F">
      <w:pPr>
        <w:spacing w:after="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iCs/>
          <w:sz w:val="24"/>
          <w:szCs w:val="24"/>
        </w:rPr>
        <w:t>A, v drugi tretjini nastopa ekipa B, v zadnji tretjini pa lahko ekipe igrajo z mešano  postavo</w:t>
      </w:r>
      <w:r w:rsidR="009216ED"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3AED21DB" w14:textId="77777777" w:rsidR="00A6058B" w:rsidRPr="006A4AE1" w:rsidRDefault="00A6058B" w:rsidP="00A7525F">
      <w:pPr>
        <w:spacing w:after="0"/>
        <w:rPr>
          <w:rFonts w:ascii="Times New Roman" w:eastAsia="Times New Roman" w:hAnsi="Times New Roman"/>
          <w:iCs/>
          <w:sz w:val="24"/>
          <w:szCs w:val="24"/>
        </w:rPr>
      </w:pPr>
      <w:r w:rsidRPr="006A4AE1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Igralna žoga</w:t>
      </w:r>
      <w:r w:rsidRPr="006A4AE1">
        <w:rPr>
          <w:rFonts w:ascii="Times New Roman" w:eastAsia="Times New Roman" w:hAnsi="Times New Roman"/>
          <w:iCs/>
          <w:sz w:val="24"/>
          <w:szCs w:val="24"/>
        </w:rPr>
        <w:t>: V kategoriji deklet se uporablja žoga št.6, v kategoriji dečkov se igra z žogo št.7</w:t>
      </w:r>
      <w:r w:rsidR="009216ED"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36389764" w14:textId="77777777" w:rsidR="00A6058B" w:rsidRPr="006A4AE1" w:rsidRDefault="00A6058B" w:rsidP="00A6058B">
      <w:pPr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u w:val="single"/>
        </w:rPr>
      </w:pPr>
    </w:p>
    <w:p w14:paraId="3414B716" w14:textId="77777777" w:rsidR="00A6058B" w:rsidRPr="006A4AE1" w:rsidRDefault="00A6058B" w:rsidP="00A6058B">
      <w:pPr>
        <w:spacing w:after="0"/>
        <w:jc w:val="both"/>
        <w:rPr>
          <w:rFonts w:ascii="Times New Roman" w:eastAsia="Times New Roman" w:hAnsi="Times New Roman"/>
          <w:b/>
          <w:bCs/>
          <w:iCs/>
          <w:color w:val="FF0000"/>
          <w:sz w:val="24"/>
          <w:szCs w:val="24"/>
        </w:rPr>
      </w:pPr>
    </w:p>
    <w:p w14:paraId="19C0A614" w14:textId="77777777" w:rsidR="00EB1780" w:rsidRDefault="00A6058B" w:rsidP="00A6058B">
      <w:pPr>
        <w:pStyle w:val="BodyTextIndent"/>
        <w:ind w:left="0" w:firstLine="0"/>
        <w:jc w:val="both"/>
        <w:rPr>
          <w:b/>
          <w:bCs/>
          <w:iCs/>
          <w:color w:val="FF0000"/>
          <w:sz w:val="24"/>
          <w:szCs w:val="24"/>
        </w:rPr>
      </w:pPr>
      <w:r w:rsidRPr="006A4AE1">
        <w:rPr>
          <w:b/>
          <w:bCs/>
          <w:iCs/>
          <w:color w:val="FF0000"/>
          <w:sz w:val="24"/>
          <w:szCs w:val="24"/>
        </w:rPr>
        <w:t>OPOZORILO:</w:t>
      </w:r>
      <w:r w:rsidR="007556F2">
        <w:rPr>
          <w:b/>
          <w:bCs/>
          <w:iCs/>
          <w:color w:val="FF0000"/>
          <w:sz w:val="24"/>
          <w:szCs w:val="24"/>
        </w:rPr>
        <w:t xml:space="preserve"> </w:t>
      </w:r>
      <w:r w:rsidRPr="006A4AE1">
        <w:rPr>
          <w:b/>
          <w:bCs/>
          <w:iCs/>
          <w:color w:val="FF0000"/>
          <w:sz w:val="24"/>
          <w:szCs w:val="24"/>
        </w:rPr>
        <w:t>vsi sodelujoči tekmujejo na lastno odgovornost</w:t>
      </w:r>
      <w:r w:rsidR="00965DF6">
        <w:rPr>
          <w:b/>
          <w:bCs/>
          <w:iCs/>
          <w:color w:val="FF0000"/>
          <w:sz w:val="24"/>
          <w:szCs w:val="24"/>
        </w:rPr>
        <w:t xml:space="preserve">. </w:t>
      </w:r>
      <w:r w:rsidRPr="006A4AE1">
        <w:rPr>
          <w:b/>
          <w:bCs/>
          <w:iCs/>
          <w:color w:val="FF0000"/>
          <w:sz w:val="24"/>
          <w:szCs w:val="24"/>
        </w:rPr>
        <w:t xml:space="preserve">Obvezen je </w:t>
      </w:r>
      <w:r w:rsidR="00A7525F" w:rsidRPr="006A4AE1">
        <w:rPr>
          <w:b/>
          <w:bCs/>
          <w:iCs/>
          <w:color w:val="FF0000"/>
          <w:sz w:val="24"/>
          <w:szCs w:val="24"/>
        </w:rPr>
        <w:t>PCT</w:t>
      </w:r>
      <w:r w:rsidRPr="006A4AE1">
        <w:rPr>
          <w:b/>
          <w:bCs/>
          <w:iCs/>
          <w:color w:val="FF0000"/>
          <w:sz w:val="24"/>
          <w:szCs w:val="24"/>
        </w:rPr>
        <w:t xml:space="preserve"> pogoj za vse udeležence in spremljevalce</w:t>
      </w:r>
      <w:r w:rsidR="007556F2">
        <w:rPr>
          <w:b/>
          <w:bCs/>
          <w:iCs/>
          <w:color w:val="FF0000"/>
          <w:sz w:val="24"/>
          <w:szCs w:val="24"/>
        </w:rPr>
        <w:t xml:space="preserve"> (</w:t>
      </w:r>
      <w:r w:rsidR="004E2FFC">
        <w:rPr>
          <w:b/>
          <w:bCs/>
          <w:iCs/>
          <w:color w:val="FF0000"/>
          <w:sz w:val="24"/>
          <w:szCs w:val="24"/>
        </w:rPr>
        <w:t>vodja ekipa preda podpisan seznam igralcev organizatorju/sodniku pred začetkom tekem).</w:t>
      </w:r>
      <w:r w:rsidR="0057561E">
        <w:rPr>
          <w:b/>
          <w:bCs/>
          <w:iCs/>
          <w:color w:val="FF0000"/>
          <w:sz w:val="24"/>
          <w:szCs w:val="24"/>
        </w:rPr>
        <w:t xml:space="preserve"> </w:t>
      </w:r>
    </w:p>
    <w:p w14:paraId="0EB01400" w14:textId="77777777" w:rsidR="00A6058B" w:rsidRPr="00965DF6" w:rsidRDefault="00EB1780" w:rsidP="00A6058B">
      <w:pPr>
        <w:pStyle w:val="BodyTextIndent"/>
        <w:ind w:left="0" w:firstLine="0"/>
        <w:jc w:val="both"/>
        <w:rPr>
          <w:b/>
          <w:bCs/>
          <w:iCs/>
          <w:color w:val="FF0000"/>
          <w:sz w:val="24"/>
          <w:szCs w:val="24"/>
        </w:rPr>
      </w:pPr>
      <w:r>
        <w:rPr>
          <w:b/>
          <w:bCs/>
          <w:iCs/>
          <w:color w:val="FF0000"/>
          <w:sz w:val="24"/>
          <w:szCs w:val="24"/>
        </w:rPr>
        <w:t xml:space="preserve">V priponki tudi priloga </w:t>
      </w:r>
      <w:r w:rsidR="0057561E">
        <w:rPr>
          <w:b/>
          <w:bCs/>
          <w:iCs/>
          <w:color w:val="FF0000"/>
          <w:sz w:val="24"/>
          <w:szCs w:val="24"/>
        </w:rPr>
        <w:t>glede pogojev PCT za ŠŠT.</w:t>
      </w:r>
    </w:p>
    <w:p w14:paraId="13FC0976" w14:textId="77777777" w:rsidR="00A6058B" w:rsidRPr="006A4AE1" w:rsidRDefault="00A6058B" w:rsidP="00A6058B">
      <w:pPr>
        <w:spacing w:after="0"/>
        <w:jc w:val="both"/>
        <w:rPr>
          <w:rFonts w:ascii="Times New Roman" w:eastAsia="Times New Roman" w:hAnsi="Times New Roman"/>
          <w:b/>
          <w:bCs/>
          <w:iCs/>
          <w:color w:val="FF0000"/>
          <w:sz w:val="24"/>
          <w:szCs w:val="24"/>
        </w:rPr>
      </w:pPr>
    </w:p>
    <w:p w14:paraId="4703B5F4" w14:textId="77777777" w:rsidR="00A6058B" w:rsidRPr="006A4AE1" w:rsidRDefault="00A6058B" w:rsidP="00A6058B">
      <w:pPr>
        <w:spacing w:after="0"/>
        <w:rPr>
          <w:rFonts w:ascii="Times New Roman" w:eastAsia="Times New Roman" w:hAnsi="Times New Roman"/>
          <w:iCs/>
          <w:sz w:val="24"/>
          <w:szCs w:val="24"/>
        </w:rPr>
      </w:pPr>
    </w:p>
    <w:p w14:paraId="7468336B" w14:textId="77777777" w:rsidR="00A7525F" w:rsidRPr="006A4AE1" w:rsidRDefault="00A6058B" w:rsidP="00A7525F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6A4AE1">
        <w:rPr>
          <w:rFonts w:ascii="Times New Roman" w:eastAsia="Times New Roman" w:hAnsi="Times New Roman"/>
          <w:iCs/>
          <w:sz w:val="24"/>
          <w:szCs w:val="24"/>
        </w:rPr>
        <w:t>Za dodatne informacije se obrnite na</w:t>
      </w:r>
      <w:r w:rsidRPr="006A4AE1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tel. št. </w:t>
      </w:r>
      <w:r w:rsidR="00A7525F" w:rsidRPr="006A4AE1">
        <w:rPr>
          <w:rFonts w:ascii="Times New Roman" w:hAnsi="Times New Roman"/>
          <w:b/>
          <w:iCs/>
          <w:sz w:val="24"/>
          <w:szCs w:val="24"/>
        </w:rPr>
        <w:t>041 511 139 – Alen Ploj (</w:t>
      </w:r>
      <w:hyperlink r:id="rId10" w:history="1">
        <w:r w:rsidR="006A4AE1" w:rsidRPr="00BC4BE6">
          <w:rPr>
            <w:rStyle w:val="Hyperlink"/>
            <w:rFonts w:ascii="Times New Roman" w:hAnsi="Times New Roman"/>
            <w:b/>
            <w:iCs/>
            <w:sz w:val="24"/>
            <w:szCs w:val="24"/>
          </w:rPr>
          <w:t>alen.ploj@gmail.com</w:t>
        </w:r>
      </w:hyperlink>
      <w:r w:rsidR="00A7525F" w:rsidRPr="006A4AE1">
        <w:rPr>
          <w:rFonts w:ascii="Times New Roman" w:hAnsi="Times New Roman"/>
          <w:b/>
          <w:iCs/>
          <w:sz w:val="24"/>
          <w:szCs w:val="24"/>
        </w:rPr>
        <w:t>)</w:t>
      </w:r>
      <w:r w:rsidR="006A4AE1">
        <w:rPr>
          <w:rFonts w:ascii="Times New Roman" w:hAnsi="Times New Roman"/>
          <w:b/>
          <w:iCs/>
          <w:sz w:val="24"/>
          <w:szCs w:val="24"/>
        </w:rPr>
        <w:t xml:space="preserve"> in </w:t>
      </w:r>
      <w:r w:rsidR="00A7525F" w:rsidRPr="006A4AE1">
        <w:rPr>
          <w:rFonts w:ascii="Times New Roman" w:hAnsi="Times New Roman"/>
          <w:b/>
          <w:iCs/>
          <w:sz w:val="24"/>
          <w:szCs w:val="24"/>
        </w:rPr>
        <w:t>041551926 – Robert Stojković</w:t>
      </w:r>
    </w:p>
    <w:p w14:paraId="5C8991A5" w14:textId="77777777" w:rsidR="00A6058B" w:rsidRPr="006A4AE1" w:rsidRDefault="00A6058B" w:rsidP="00A6058B">
      <w:pPr>
        <w:spacing w:after="0"/>
        <w:rPr>
          <w:rFonts w:ascii="Times New Roman" w:eastAsia="Times New Roman" w:hAnsi="Times New Roman"/>
          <w:iCs/>
        </w:rPr>
      </w:pPr>
    </w:p>
    <w:p w14:paraId="24A557DC" w14:textId="77777777" w:rsidR="00A6058B" w:rsidRPr="006A4AE1" w:rsidRDefault="00A6058B" w:rsidP="00A6058B">
      <w:pPr>
        <w:spacing w:after="0"/>
        <w:rPr>
          <w:rFonts w:ascii="Times New Roman" w:eastAsia="Times New Roman" w:hAnsi="Times New Roman"/>
          <w:iCs/>
        </w:rPr>
      </w:pPr>
    </w:p>
    <w:p w14:paraId="7628627E" w14:textId="77777777" w:rsidR="00D95615" w:rsidRPr="006A4AE1" w:rsidRDefault="00D95615" w:rsidP="008B2E8D">
      <w:pPr>
        <w:rPr>
          <w:rFonts w:ascii="Times New Roman" w:hAnsi="Times New Roman"/>
          <w:iCs/>
        </w:rPr>
      </w:pPr>
    </w:p>
    <w:p w14:paraId="0657783C" w14:textId="77777777" w:rsidR="009216ED" w:rsidRDefault="009216ED" w:rsidP="008B2E8D">
      <w:pPr>
        <w:rPr>
          <w:rFonts w:ascii="Times New Roman" w:hAnsi="Times New Roman"/>
          <w:iCs/>
        </w:rPr>
      </w:pPr>
    </w:p>
    <w:p w14:paraId="64AC3E08" w14:textId="77777777" w:rsidR="00A81893" w:rsidRPr="006A4AE1" w:rsidRDefault="00A81893" w:rsidP="008B2E8D">
      <w:pPr>
        <w:rPr>
          <w:rFonts w:ascii="Times New Roman" w:hAnsi="Times New Roman"/>
          <w:iCs/>
        </w:rPr>
      </w:pPr>
    </w:p>
    <w:p w14:paraId="3ED4A780" w14:textId="77777777" w:rsidR="008B2E8D" w:rsidRPr="007556F2" w:rsidRDefault="008B2E8D" w:rsidP="000711EB">
      <w:pPr>
        <w:spacing w:after="0"/>
        <w:rPr>
          <w:rFonts w:ascii="Times New Roman" w:hAnsi="Times New Roman"/>
          <w:b/>
          <w:iCs/>
          <w:sz w:val="24"/>
          <w:szCs w:val="24"/>
          <w:u w:val="single"/>
        </w:rPr>
      </w:pPr>
      <w:r w:rsidRPr="007556F2"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  <w:t>Razpored tekmovanja</w:t>
      </w:r>
    </w:p>
    <w:p w14:paraId="7F2AB73B" w14:textId="77777777" w:rsidR="008B2E8D" w:rsidRPr="006A4AE1" w:rsidRDefault="008B2E8D" w:rsidP="008B2E8D">
      <w:pPr>
        <w:rPr>
          <w:rFonts w:ascii="Times New Roman" w:hAnsi="Times New Roman"/>
          <w:iCs/>
        </w:rPr>
      </w:pPr>
    </w:p>
    <w:p w14:paraId="24C45B8E" w14:textId="77777777" w:rsidR="008B2E8D" w:rsidRPr="00965DF6" w:rsidRDefault="008B2E8D" w:rsidP="008B2E8D">
      <w:pPr>
        <w:rPr>
          <w:rFonts w:ascii="Times New Roman" w:hAnsi="Times New Roman"/>
          <w:b/>
          <w:iCs/>
          <w:sz w:val="32"/>
          <w:szCs w:val="32"/>
        </w:rPr>
      </w:pPr>
      <w:r w:rsidRPr="006A4AE1">
        <w:rPr>
          <w:rFonts w:ascii="Times New Roman" w:hAnsi="Times New Roman"/>
          <w:b/>
          <w:iCs/>
          <w:sz w:val="32"/>
          <w:szCs w:val="32"/>
          <w:highlight w:val="cyan"/>
        </w:rPr>
        <w:t>PODROČJE MARIBOR – DEČKI 200</w:t>
      </w:r>
      <w:r w:rsidR="000711EB" w:rsidRPr="006A4AE1">
        <w:rPr>
          <w:rFonts w:ascii="Times New Roman" w:hAnsi="Times New Roman"/>
          <w:b/>
          <w:iCs/>
          <w:sz w:val="32"/>
          <w:szCs w:val="32"/>
          <w:highlight w:val="cyan"/>
        </w:rPr>
        <w:t>7</w:t>
      </w:r>
      <w:r w:rsidRPr="006A4AE1">
        <w:rPr>
          <w:rFonts w:ascii="Times New Roman" w:hAnsi="Times New Roman"/>
          <w:b/>
          <w:iCs/>
          <w:sz w:val="32"/>
          <w:szCs w:val="32"/>
          <w:highlight w:val="cyan"/>
        </w:rPr>
        <w:t xml:space="preserve"> IN MLAJŠI</w:t>
      </w:r>
    </w:p>
    <w:p w14:paraId="1BF919A6" w14:textId="77777777" w:rsidR="00B206CC" w:rsidRPr="006A4AE1" w:rsidRDefault="00B206CC" w:rsidP="00B206CC">
      <w:pPr>
        <w:pStyle w:val="NoSpacing"/>
        <w:rPr>
          <w:rFonts w:ascii="Times New Roman" w:hAnsi="Times New Roman"/>
          <w:iCs/>
        </w:rPr>
      </w:pPr>
      <w:r w:rsidRPr="00A15C7E">
        <w:rPr>
          <w:rFonts w:ascii="Times New Roman" w:hAnsi="Times New Roman"/>
          <w:b/>
          <w:iCs/>
          <w:highlight w:val="yellow"/>
        </w:rPr>
        <w:t xml:space="preserve">SKUPINA </w:t>
      </w:r>
      <w:r w:rsidR="00EB1780" w:rsidRPr="00A83210">
        <w:rPr>
          <w:rFonts w:ascii="Times New Roman" w:hAnsi="Times New Roman"/>
          <w:b/>
          <w:iCs/>
          <w:highlight w:val="yellow"/>
        </w:rPr>
        <w:t>1</w:t>
      </w:r>
      <w:r w:rsidRPr="00A83210">
        <w:rPr>
          <w:rFonts w:ascii="Times New Roman" w:hAnsi="Times New Roman"/>
          <w:iCs/>
          <w:highlight w:val="yellow"/>
        </w:rPr>
        <w:t xml:space="preserve">, </w:t>
      </w:r>
      <w:r w:rsidRPr="00A83210">
        <w:rPr>
          <w:rFonts w:ascii="Times New Roman" w:hAnsi="Times New Roman"/>
          <w:b/>
          <w:bCs/>
          <w:iCs/>
          <w:highlight w:val="yellow"/>
        </w:rPr>
        <w:t>organizator – OŠ BOJAN ILICH</w:t>
      </w:r>
    </w:p>
    <w:p w14:paraId="3E59BE96" w14:textId="77777777" w:rsidR="00B206CC" w:rsidRDefault="00B206CC" w:rsidP="00B206CC">
      <w:pPr>
        <w:pStyle w:val="NoSpacing"/>
        <w:rPr>
          <w:rFonts w:ascii="Times New Roman" w:hAnsi="Times New Roman"/>
          <w:b/>
          <w:iCs/>
          <w:u w:val="single"/>
        </w:rPr>
      </w:pPr>
    </w:p>
    <w:p w14:paraId="13F14CB3" w14:textId="77777777" w:rsidR="00B206CC" w:rsidRPr="008C0142" w:rsidRDefault="009F261A" w:rsidP="00B206CC">
      <w:pPr>
        <w:pStyle w:val="NoSpacing"/>
        <w:rPr>
          <w:rFonts w:ascii="Times New Roman" w:hAnsi="Times New Roman"/>
          <w:b/>
          <w:iCs/>
          <w:u w:val="single"/>
        </w:rPr>
      </w:pPr>
      <w:r w:rsidRPr="00A83210">
        <w:rPr>
          <w:rFonts w:ascii="Times New Roman" w:hAnsi="Times New Roman"/>
          <w:b/>
          <w:iCs/>
          <w:highlight w:val="yellow"/>
        </w:rPr>
        <w:t xml:space="preserve">Turnir je potekal v </w:t>
      </w:r>
      <w:r w:rsidR="00483AA6" w:rsidRPr="00A83210">
        <w:rPr>
          <w:rFonts w:ascii="Times New Roman" w:hAnsi="Times New Roman"/>
          <w:b/>
          <w:iCs/>
          <w:highlight w:val="yellow"/>
        </w:rPr>
        <w:t>TOREK</w:t>
      </w:r>
      <w:r w:rsidR="00D707BA" w:rsidRPr="00A83210">
        <w:rPr>
          <w:rFonts w:ascii="Times New Roman" w:hAnsi="Times New Roman"/>
          <w:b/>
          <w:iCs/>
          <w:highlight w:val="yellow"/>
        </w:rPr>
        <w:t xml:space="preserve">, </w:t>
      </w:r>
      <w:r w:rsidR="00D707BA" w:rsidRPr="00A83210">
        <w:rPr>
          <w:rFonts w:ascii="Times New Roman" w:hAnsi="Times New Roman"/>
          <w:b/>
          <w:bCs/>
          <w:iCs/>
          <w:highlight w:val="yellow"/>
        </w:rPr>
        <w:t>1</w:t>
      </w:r>
      <w:r w:rsidR="00483AA6" w:rsidRPr="00A83210">
        <w:rPr>
          <w:rFonts w:ascii="Times New Roman" w:hAnsi="Times New Roman"/>
          <w:b/>
          <w:bCs/>
          <w:iCs/>
          <w:highlight w:val="yellow"/>
        </w:rPr>
        <w:t>6</w:t>
      </w:r>
      <w:r w:rsidR="00D707BA" w:rsidRPr="00A83210">
        <w:rPr>
          <w:rFonts w:ascii="Times New Roman" w:hAnsi="Times New Roman"/>
          <w:b/>
          <w:bCs/>
          <w:iCs/>
          <w:highlight w:val="yellow"/>
        </w:rPr>
        <w:t>.11.21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206CC" w:rsidRPr="006A4AE1" w14:paraId="590F0DB3" w14:textId="77777777" w:rsidTr="00724F97">
        <w:trPr>
          <w:trHeight w:val="1478"/>
        </w:trPr>
        <w:tc>
          <w:tcPr>
            <w:tcW w:w="4606" w:type="dxa"/>
          </w:tcPr>
          <w:p w14:paraId="2B181817" w14:textId="77777777" w:rsidR="00B206CC" w:rsidRPr="0057561E" w:rsidRDefault="00B206CC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 xml:space="preserve">1. OŠ BOJAN ILICH </w:t>
            </w:r>
          </w:p>
          <w:p w14:paraId="5660F283" w14:textId="77777777" w:rsidR="00B206CC" w:rsidRPr="0057561E" w:rsidRDefault="00B206CC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2.OŠ PREŽIHOV VORANC</w:t>
            </w:r>
          </w:p>
          <w:p w14:paraId="6044625B" w14:textId="77777777" w:rsidR="00B206CC" w:rsidRPr="0057561E" w:rsidRDefault="00B206CC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3.OŠ KAMNICA</w:t>
            </w:r>
          </w:p>
          <w:p w14:paraId="3A7E23F0" w14:textId="77777777" w:rsidR="00B206CC" w:rsidRPr="0057561E" w:rsidRDefault="00B206CC" w:rsidP="00724F97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4. OŠ DRAGA KOBALA</w:t>
            </w:r>
          </w:p>
        </w:tc>
        <w:tc>
          <w:tcPr>
            <w:tcW w:w="4606" w:type="dxa"/>
          </w:tcPr>
          <w:p w14:paraId="143570BA" w14:textId="77777777" w:rsidR="00EE5F6B" w:rsidRPr="00EE5F6B" w:rsidRDefault="00B206CC" w:rsidP="00724F97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9F261A">
              <w:rPr>
                <w:rFonts w:ascii="Times New Roman" w:hAnsi="Times New Roman"/>
                <w:bCs/>
                <w:iCs/>
                <w:highlight w:val="green"/>
              </w:rPr>
              <w:t>OŠ BOJAN ILICH</w:t>
            </w:r>
            <w:r w:rsidRPr="00EE5F6B">
              <w:rPr>
                <w:rFonts w:ascii="Times New Roman" w:hAnsi="Times New Roman"/>
                <w:bCs/>
                <w:iCs/>
              </w:rPr>
              <w:t>:OŠ D</w:t>
            </w:r>
            <w:r w:rsidR="00D707BA" w:rsidRPr="00EE5F6B">
              <w:rPr>
                <w:rFonts w:ascii="Times New Roman" w:hAnsi="Times New Roman"/>
                <w:bCs/>
                <w:iCs/>
              </w:rPr>
              <w:t>RAGA KOBALA</w:t>
            </w:r>
          </w:p>
          <w:p w14:paraId="61324E6F" w14:textId="77777777" w:rsidR="00B206CC" w:rsidRPr="00EE5F6B" w:rsidRDefault="00EE5F6B" w:rsidP="00724F97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 xml:space="preserve"> </w:t>
            </w:r>
            <w:r w:rsidRPr="00EE5F6B">
              <w:rPr>
                <w:rFonts w:ascii="Times New Roman" w:hAnsi="Times New Roman"/>
                <w:b/>
                <w:iCs/>
              </w:rPr>
              <w:t>19:14 (5:8,6:0,8:6)</w:t>
            </w:r>
          </w:p>
          <w:p w14:paraId="61F7E15F" w14:textId="77777777" w:rsidR="00EE5F6B" w:rsidRPr="00EE5F6B" w:rsidRDefault="00B206CC" w:rsidP="00724F97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>OŠ PREŽIHOV VORANC:</w:t>
            </w:r>
            <w:r w:rsidRPr="009F261A">
              <w:rPr>
                <w:rFonts w:ascii="Times New Roman" w:hAnsi="Times New Roman"/>
                <w:bCs/>
                <w:iCs/>
                <w:highlight w:val="green"/>
              </w:rPr>
              <w:t>OŠ KAMNICA</w:t>
            </w:r>
          </w:p>
          <w:p w14:paraId="7D8DECAC" w14:textId="77777777" w:rsidR="00B206CC" w:rsidRPr="00EE5F6B" w:rsidRDefault="00EE5F6B" w:rsidP="00724F97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 xml:space="preserve"> </w:t>
            </w:r>
            <w:r w:rsidRPr="00EE5F6B">
              <w:rPr>
                <w:rFonts w:ascii="Times New Roman" w:hAnsi="Times New Roman"/>
                <w:b/>
                <w:iCs/>
              </w:rPr>
              <w:t>13:14 (6:6,5:02:8)</w:t>
            </w:r>
          </w:p>
          <w:p w14:paraId="48BD89A8" w14:textId="77777777" w:rsidR="00EE5F6B" w:rsidRPr="00EE5F6B" w:rsidRDefault="00EE5F6B" w:rsidP="00EE5F6B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>DRAGA KOBALA-</w:t>
            </w:r>
            <w:r w:rsidRPr="009F261A">
              <w:rPr>
                <w:rFonts w:ascii="Times New Roman" w:hAnsi="Times New Roman"/>
                <w:bCs/>
                <w:iCs/>
                <w:highlight w:val="green"/>
              </w:rPr>
              <w:t>PREŽIHOV VORANC</w:t>
            </w:r>
          </w:p>
          <w:p w14:paraId="2A56BF95" w14:textId="77777777" w:rsidR="00EE5F6B" w:rsidRPr="00EE5F6B" w:rsidRDefault="00EE5F6B" w:rsidP="00EE5F6B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 xml:space="preserve"> </w:t>
            </w:r>
            <w:r w:rsidRPr="00EE5F6B">
              <w:rPr>
                <w:rFonts w:ascii="Times New Roman" w:hAnsi="Times New Roman"/>
                <w:b/>
                <w:iCs/>
              </w:rPr>
              <w:t>27:29 (13:11,5:8,9:10)</w:t>
            </w:r>
          </w:p>
          <w:p w14:paraId="5D0090E4" w14:textId="77777777" w:rsidR="00EE5F6B" w:rsidRPr="00EE5F6B" w:rsidRDefault="00615F0A" w:rsidP="00EE5F6B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EE5F6B">
              <w:rPr>
                <w:rFonts w:ascii="Times New Roman" w:hAnsi="Times New Roman"/>
                <w:bCs/>
                <w:iCs/>
              </w:rPr>
              <w:t xml:space="preserve">BOJAN ILICH – </w:t>
            </w:r>
            <w:r w:rsidRPr="009F261A">
              <w:rPr>
                <w:rFonts w:ascii="Times New Roman" w:hAnsi="Times New Roman"/>
                <w:bCs/>
                <w:iCs/>
                <w:highlight w:val="green"/>
              </w:rPr>
              <w:t>KAMNICA</w:t>
            </w:r>
          </w:p>
          <w:p w14:paraId="79C36BE4" w14:textId="77777777" w:rsidR="00B206CC" w:rsidRPr="00EE5F6B" w:rsidRDefault="00615F0A" w:rsidP="00EE5F6B">
            <w:pPr>
              <w:pStyle w:val="NoSpacing"/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EE5F6B">
              <w:rPr>
                <w:rFonts w:ascii="Times New Roman" w:hAnsi="Times New Roman"/>
                <w:bCs/>
                <w:iCs/>
              </w:rPr>
              <w:t xml:space="preserve"> </w:t>
            </w:r>
            <w:r w:rsidR="00EE5F6B" w:rsidRPr="00EE5F6B">
              <w:rPr>
                <w:rFonts w:ascii="Times New Roman" w:hAnsi="Times New Roman"/>
                <w:b/>
                <w:iCs/>
              </w:rPr>
              <w:t>12:18 (4:0,2:8,6:10)</w:t>
            </w:r>
          </w:p>
        </w:tc>
      </w:tr>
    </w:tbl>
    <w:p w14:paraId="318D803E" w14:textId="77777777" w:rsidR="00B206CC" w:rsidRDefault="009F261A" w:rsidP="008B2E8D">
      <w:pPr>
        <w:pStyle w:val="NoSpacing"/>
        <w:rPr>
          <w:rFonts w:ascii="Times New Roman" w:hAnsi="Times New Roman"/>
          <w:b/>
          <w:iCs/>
          <w:highlight w:val="yellow"/>
        </w:rPr>
      </w:pPr>
      <w:r>
        <w:rPr>
          <w:rFonts w:ascii="Times New Roman" w:hAnsi="Times New Roman"/>
          <w:b/>
          <w:iCs/>
          <w:highlight w:val="yellow"/>
        </w:rPr>
        <w:t xml:space="preserve">Lestvica skupina 1: </w:t>
      </w:r>
    </w:p>
    <w:p w14:paraId="1C7D99CD" w14:textId="77777777" w:rsidR="00EE5F6B" w:rsidRPr="00AB704E" w:rsidRDefault="00EE5F6B" w:rsidP="00EE5F6B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="009F261A" w:rsidRPr="00AB704E">
        <w:rPr>
          <w:rFonts w:ascii="Times New Roman" w:hAnsi="Times New Roman"/>
          <w:b/>
          <w:iCs/>
          <w:color w:val="000000"/>
          <w:highlight w:val="green"/>
        </w:rPr>
        <w:t>OŠ KAMNICA</w:t>
      </w:r>
    </w:p>
    <w:p w14:paraId="198207B2" w14:textId="77777777" w:rsidR="00EE5F6B" w:rsidRPr="00AB704E" w:rsidRDefault="00EE5F6B" w:rsidP="00EE5F6B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cyan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2. mesto:  </w:t>
      </w:r>
      <w:r w:rsidR="009F261A" w:rsidRPr="00AB704E">
        <w:rPr>
          <w:rFonts w:ascii="Times New Roman" w:hAnsi="Times New Roman"/>
          <w:b/>
          <w:iCs/>
          <w:color w:val="000000"/>
          <w:highlight w:val="cyan"/>
        </w:rPr>
        <w:t>OŠ BOJAN ILICH</w:t>
      </w:r>
    </w:p>
    <w:p w14:paraId="2C6DF050" w14:textId="77777777" w:rsidR="00EE5F6B" w:rsidRPr="00AB704E" w:rsidRDefault="00EE5F6B" w:rsidP="00EE5F6B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3. mesto: </w:t>
      </w:r>
      <w:r w:rsidR="009F261A" w:rsidRPr="00AB704E">
        <w:rPr>
          <w:rFonts w:ascii="Times New Roman" w:hAnsi="Times New Roman"/>
          <w:b/>
          <w:iCs/>
          <w:color w:val="000000"/>
          <w:highlight w:val="cyan"/>
        </w:rPr>
        <w:t>OŠ PREŽIHOV VORANC</w:t>
      </w:r>
    </w:p>
    <w:p w14:paraId="10A8ECD4" w14:textId="77777777" w:rsidR="00EE5F6B" w:rsidRDefault="00EE5F6B" w:rsidP="00EE5F6B">
      <w:pPr>
        <w:spacing w:after="0"/>
        <w:rPr>
          <w:rFonts w:ascii="Times New Roman" w:hAnsi="Times New Roman"/>
          <w:b/>
          <w:iCs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</w:rPr>
        <w:t>4. mesto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F261A">
        <w:rPr>
          <w:rFonts w:ascii="Times New Roman" w:eastAsia="Times New Roman" w:hAnsi="Times New Roman"/>
          <w:sz w:val="24"/>
          <w:szCs w:val="24"/>
        </w:rPr>
        <w:t xml:space="preserve">: </w:t>
      </w:r>
      <w:r w:rsidR="009F261A" w:rsidRPr="0057561E">
        <w:rPr>
          <w:rFonts w:ascii="Times New Roman" w:hAnsi="Times New Roman"/>
          <w:b/>
          <w:iCs/>
        </w:rPr>
        <w:t>OŠ DRAGA KOBALA</w:t>
      </w:r>
    </w:p>
    <w:p w14:paraId="3B924A99" w14:textId="77777777" w:rsidR="009F261A" w:rsidRDefault="009F261A" w:rsidP="00EE5F6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7644914B" w14:textId="77777777" w:rsidR="009F261A" w:rsidRDefault="009F261A" w:rsidP="009F261A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>
        <w:rPr>
          <w:rFonts w:ascii="Times New Roman" w:hAnsi="Times New Roman"/>
          <w:iCs/>
          <w:color w:val="FF0000"/>
        </w:rPr>
        <w:t>OŠ Kamnica se uvrsti direktno na finalni turnir, OŠ Bojan Ilich in OŠ Prežihov Voranc pa sta se uvrstili na dodaten turnir področja Maribor</w:t>
      </w:r>
      <w:r w:rsidRPr="006A4AE1">
        <w:rPr>
          <w:rFonts w:ascii="Times New Roman" w:hAnsi="Times New Roman"/>
          <w:iCs/>
          <w:color w:val="FF0000"/>
        </w:rPr>
        <w:t>.</w:t>
      </w:r>
    </w:p>
    <w:p w14:paraId="3F86CF8D" w14:textId="77777777" w:rsidR="00EE5F6B" w:rsidRDefault="00EE5F6B" w:rsidP="008B2E8D">
      <w:pPr>
        <w:pStyle w:val="NoSpacing"/>
        <w:rPr>
          <w:rFonts w:ascii="Times New Roman" w:hAnsi="Times New Roman"/>
          <w:b/>
          <w:iCs/>
          <w:highlight w:val="yellow"/>
        </w:rPr>
      </w:pPr>
    </w:p>
    <w:p w14:paraId="31D51DE1" w14:textId="77777777" w:rsidR="00B206CC" w:rsidRDefault="00B206CC" w:rsidP="008B2E8D">
      <w:pPr>
        <w:pStyle w:val="NoSpacing"/>
        <w:rPr>
          <w:rFonts w:ascii="Times New Roman" w:hAnsi="Times New Roman"/>
          <w:b/>
          <w:iCs/>
          <w:highlight w:val="yellow"/>
        </w:rPr>
      </w:pPr>
    </w:p>
    <w:p w14:paraId="57E8096B" w14:textId="77777777" w:rsidR="008B2E8D" w:rsidRPr="006A4AE1" w:rsidRDefault="008B2E8D" w:rsidP="008B2E8D">
      <w:pPr>
        <w:pStyle w:val="NoSpacing"/>
        <w:rPr>
          <w:rFonts w:ascii="Times New Roman" w:hAnsi="Times New Roman"/>
          <w:b/>
          <w:iCs/>
          <w:color w:val="FF0000"/>
        </w:rPr>
      </w:pPr>
      <w:r w:rsidRPr="00A83210">
        <w:rPr>
          <w:rFonts w:ascii="Times New Roman" w:hAnsi="Times New Roman"/>
          <w:b/>
          <w:iCs/>
          <w:highlight w:val="yellow"/>
        </w:rPr>
        <w:t xml:space="preserve">SKUPINA </w:t>
      </w:r>
      <w:r w:rsidR="00EB1780" w:rsidRPr="00A83210">
        <w:rPr>
          <w:rFonts w:ascii="Times New Roman" w:hAnsi="Times New Roman"/>
          <w:b/>
          <w:iCs/>
          <w:highlight w:val="yellow"/>
        </w:rPr>
        <w:t>2</w:t>
      </w:r>
      <w:r w:rsidRPr="00A83210">
        <w:rPr>
          <w:rFonts w:ascii="Times New Roman" w:hAnsi="Times New Roman"/>
          <w:b/>
          <w:iCs/>
          <w:highlight w:val="yellow"/>
        </w:rPr>
        <w:t xml:space="preserve">, </w:t>
      </w:r>
      <w:r w:rsidR="00B206CC" w:rsidRPr="00A83210">
        <w:rPr>
          <w:rFonts w:ascii="Times New Roman" w:hAnsi="Times New Roman"/>
          <w:b/>
          <w:iCs/>
          <w:highlight w:val="yellow"/>
        </w:rPr>
        <w:t xml:space="preserve"> organizator – OŠ </w:t>
      </w:r>
      <w:r w:rsidR="00275927" w:rsidRPr="00A83210">
        <w:rPr>
          <w:rFonts w:ascii="Times New Roman" w:hAnsi="Times New Roman"/>
          <w:b/>
          <w:iCs/>
          <w:highlight w:val="yellow"/>
        </w:rPr>
        <w:t>TABOR 1</w:t>
      </w:r>
    </w:p>
    <w:p w14:paraId="7BBE2F0D" w14:textId="77777777" w:rsidR="00A300C5" w:rsidRPr="006A4AE1" w:rsidRDefault="00A300C5" w:rsidP="008B2E8D">
      <w:pPr>
        <w:pStyle w:val="NoSpacing"/>
        <w:rPr>
          <w:rFonts w:ascii="Times New Roman" w:hAnsi="Times New Roman"/>
          <w:iCs/>
        </w:rPr>
      </w:pPr>
    </w:p>
    <w:p w14:paraId="4A1FF61D" w14:textId="77777777" w:rsidR="00224226" w:rsidRPr="006A4AE1" w:rsidRDefault="00CE383A" w:rsidP="008B2E8D">
      <w:pPr>
        <w:pStyle w:val="NoSpacing"/>
        <w:rPr>
          <w:rFonts w:ascii="Times New Roman" w:hAnsi="Times New Roman"/>
          <w:iCs/>
        </w:rPr>
      </w:pPr>
      <w:r w:rsidRPr="00A83210">
        <w:rPr>
          <w:rFonts w:ascii="Times New Roman" w:hAnsi="Times New Roman"/>
          <w:b/>
          <w:iCs/>
          <w:highlight w:val="yellow"/>
        </w:rPr>
        <w:t xml:space="preserve">Turnir je potekal v </w:t>
      </w:r>
      <w:r w:rsidR="00483AA6" w:rsidRPr="00A83210">
        <w:rPr>
          <w:rFonts w:ascii="Times New Roman" w:hAnsi="Times New Roman"/>
          <w:b/>
          <w:iCs/>
          <w:highlight w:val="yellow"/>
        </w:rPr>
        <w:t>P</w:t>
      </w:r>
      <w:r w:rsidR="009A3295" w:rsidRPr="00A83210">
        <w:rPr>
          <w:rFonts w:ascii="Times New Roman" w:hAnsi="Times New Roman"/>
          <w:b/>
          <w:iCs/>
          <w:highlight w:val="yellow"/>
        </w:rPr>
        <w:t>ONEDELJEK</w:t>
      </w:r>
      <w:r w:rsidR="00D707BA" w:rsidRPr="00A83210">
        <w:rPr>
          <w:rFonts w:ascii="Times New Roman" w:hAnsi="Times New Roman"/>
          <w:b/>
          <w:iCs/>
          <w:highlight w:val="yellow"/>
        </w:rPr>
        <w:t xml:space="preserve">, </w:t>
      </w:r>
      <w:r w:rsidR="009A3295" w:rsidRPr="00A83210">
        <w:rPr>
          <w:rFonts w:ascii="Times New Roman" w:hAnsi="Times New Roman"/>
          <w:b/>
          <w:iCs/>
          <w:highlight w:val="yellow"/>
        </w:rPr>
        <w:t>22</w:t>
      </w:r>
      <w:r w:rsidR="00D707BA" w:rsidRPr="00A83210">
        <w:rPr>
          <w:rFonts w:ascii="Times New Roman" w:hAnsi="Times New Roman"/>
          <w:b/>
          <w:iCs/>
          <w:highlight w:val="yellow"/>
        </w:rPr>
        <w:t>.11.21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B2E8D" w:rsidRPr="006A4AE1" w14:paraId="38B5DE08" w14:textId="77777777" w:rsidTr="00780441">
        <w:tc>
          <w:tcPr>
            <w:tcW w:w="4606" w:type="dxa"/>
          </w:tcPr>
          <w:p w14:paraId="4731A20F" w14:textId="77777777" w:rsidR="008B2E8D" w:rsidRPr="0057561E" w:rsidRDefault="008B2E8D" w:rsidP="00780441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1.</w:t>
            </w:r>
            <w:r w:rsidR="00500801" w:rsidRPr="0057561E">
              <w:rPr>
                <w:rFonts w:ascii="Times New Roman" w:hAnsi="Times New Roman"/>
                <w:b/>
                <w:iCs/>
              </w:rPr>
              <w:t xml:space="preserve"> OŠ TABOR </w:t>
            </w:r>
            <w:r w:rsidR="00D41422" w:rsidRPr="0057561E">
              <w:rPr>
                <w:rFonts w:ascii="Times New Roman" w:hAnsi="Times New Roman"/>
                <w:b/>
                <w:iCs/>
              </w:rPr>
              <w:t>1</w:t>
            </w:r>
          </w:p>
          <w:p w14:paraId="5622E606" w14:textId="77777777" w:rsidR="008B2E8D" w:rsidRPr="0057561E" w:rsidRDefault="008B2E8D" w:rsidP="00780441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2.</w:t>
            </w:r>
            <w:r w:rsidR="00500801" w:rsidRPr="0057561E">
              <w:rPr>
                <w:rFonts w:ascii="Times New Roman" w:hAnsi="Times New Roman"/>
                <w:b/>
                <w:iCs/>
              </w:rPr>
              <w:t xml:space="preserve"> </w:t>
            </w:r>
            <w:r w:rsidRPr="0057561E">
              <w:rPr>
                <w:rFonts w:ascii="Times New Roman" w:hAnsi="Times New Roman"/>
                <w:b/>
                <w:iCs/>
              </w:rPr>
              <w:t xml:space="preserve">OŠ </w:t>
            </w:r>
            <w:r w:rsidR="00522F0B" w:rsidRPr="0057561E">
              <w:rPr>
                <w:rFonts w:ascii="Times New Roman" w:hAnsi="Times New Roman"/>
                <w:b/>
                <w:iCs/>
              </w:rPr>
              <w:t>ANGELA BESEDNJAKA</w:t>
            </w:r>
          </w:p>
          <w:p w14:paraId="13DF6673" w14:textId="77777777" w:rsidR="008B2E8D" w:rsidRPr="0057561E" w:rsidRDefault="008B2E8D" w:rsidP="00780441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3.</w:t>
            </w:r>
            <w:r w:rsidR="00500801" w:rsidRPr="0057561E">
              <w:rPr>
                <w:rFonts w:ascii="Times New Roman" w:hAnsi="Times New Roman"/>
                <w:b/>
                <w:iCs/>
              </w:rPr>
              <w:t xml:space="preserve"> OŠ FRANCETA PREŠERNA</w:t>
            </w:r>
          </w:p>
          <w:p w14:paraId="7C69FD53" w14:textId="77777777" w:rsidR="008B2E8D" w:rsidRDefault="008B2E8D" w:rsidP="0078044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  <w:p w14:paraId="09285829" w14:textId="77777777" w:rsidR="00D90899" w:rsidRDefault="00D90899" w:rsidP="0078044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  <w:p w14:paraId="6BCACBDF" w14:textId="77777777" w:rsidR="00D90899" w:rsidRDefault="00D90899" w:rsidP="0078044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  <w:p w14:paraId="5DFC25F1" w14:textId="77777777" w:rsidR="00D90899" w:rsidRDefault="00D90899" w:rsidP="0078044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  <w:p w14:paraId="2D48792D" w14:textId="77777777" w:rsidR="00D90899" w:rsidRPr="0057561E" w:rsidRDefault="00D90899" w:rsidP="0078044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4606" w:type="dxa"/>
          </w:tcPr>
          <w:p w14:paraId="505D7908" w14:textId="77777777" w:rsidR="00D707BA" w:rsidRDefault="00522F0B" w:rsidP="00A15C7E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OŠ</w:t>
            </w:r>
            <w:r w:rsidR="00A15C7E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 xml:space="preserve"> </w:t>
            </w:r>
            <w:r w:rsidR="00500801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TABOR</w:t>
            </w:r>
            <w:r w:rsidR="00A15C7E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 xml:space="preserve"> </w:t>
            </w:r>
            <w:r w:rsidR="00500801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1</w:t>
            </w:r>
            <w:r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:</w:t>
            </w:r>
            <w:r w:rsidR="00A15C7E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500801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OŠ A</w:t>
            </w:r>
            <w:r w:rsidR="00D707BA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. </w:t>
            </w:r>
            <w:r w:rsidR="00500801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BESEDNJAK</w:t>
            </w:r>
          </w:p>
          <w:p w14:paraId="2CF8FEE6" w14:textId="77777777" w:rsidR="00B310F6" w:rsidRPr="0057561E" w:rsidRDefault="00B310F6" w:rsidP="00A15C7E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</w:rPr>
              <w:t>57</w:t>
            </w:r>
            <w:r w:rsidRPr="00EE5F6B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2</w:t>
            </w:r>
            <w:r w:rsidRPr="00EE5F6B">
              <w:rPr>
                <w:rFonts w:ascii="Times New Roman" w:hAnsi="Times New Roman"/>
                <w:b/>
                <w:iCs/>
              </w:rPr>
              <w:t>8 (</w:t>
            </w:r>
            <w:r>
              <w:rPr>
                <w:rFonts w:ascii="Times New Roman" w:hAnsi="Times New Roman"/>
                <w:b/>
                <w:iCs/>
              </w:rPr>
              <w:t>1</w:t>
            </w:r>
            <w:r w:rsidRPr="00EE5F6B">
              <w:rPr>
                <w:rFonts w:ascii="Times New Roman" w:hAnsi="Times New Roman"/>
                <w:b/>
                <w:iCs/>
              </w:rPr>
              <w:t>4:</w:t>
            </w:r>
            <w:r>
              <w:rPr>
                <w:rFonts w:ascii="Times New Roman" w:hAnsi="Times New Roman"/>
                <w:b/>
                <w:iCs/>
              </w:rPr>
              <w:t>4</w:t>
            </w:r>
            <w:r w:rsidRPr="00EE5F6B">
              <w:rPr>
                <w:rFonts w:ascii="Times New Roman" w:hAnsi="Times New Roman"/>
                <w:b/>
                <w:iCs/>
              </w:rPr>
              <w:t>,2</w:t>
            </w:r>
            <w:r>
              <w:rPr>
                <w:rFonts w:ascii="Times New Roman" w:hAnsi="Times New Roman"/>
                <w:b/>
                <w:iCs/>
              </w:rPr>
              <w:t>9</w:t>
            </w:r>
            <w:r w:rsidRPr="00EE5F6B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11</w:t>
            </w:r>
            <w:r w:rsidRPr="00EE5F6B">
              <w:rPr>
                <w:rFonts w:ascii="Times New Roman" w:hAnsi="Times New Roman"/>
                <w:b/>
                <w:iCs/>
              </w:rPr>
              <w:t>,</w:t>
            </w:r>
            <w:r>
              <w:rPr>
                <w:rFonts w:ascii="Times New Roman" w:hAnsi="Times New Roman"/>
                <w:b/>
                <w:iCs/>
              </w:rPr>
              <w:t>14</w:t>
            </w:r>
            <w:r w:rsidRPr="00EE5F6B">
              <w:rPr>
                <w:rFonts w:ascii="Times New Roman" w:hAnsi="Times New Roman"/>
                <w:b/>
                <w:iCs/>
              </w:rPr>
              <w:t>:1</w:t>
            </w:r>
            <w:r>
              <w:rPr>
                <w:rFonts w:ascii="Times New Roman" w:hAnsi="Times New Roman"/>
                <w:b/>
                <w:iCs/>
              </w:rPr>
              <w:t>3</w:t>
            </w:r>
            <w:r w:rsidRPr="00EE5F6B">
              <w:rPr>
                <w:rFonts w:ascii="Times New Roman" w:hAnsi="Times New Roman"/>
                <w:b/>
                <w:iCs/>
              </w:rPr>
              <w:t>)</w:t>
            </w:r>
          </w:p>
          <w:p w14:paraId="675792F9" w14:textId="77777777" w:rsidR="008B2E8D" w:rsidRDefault="00500801" w:rsidP="00A15C7E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 xml:space="preserve">OŠ </w:t>
            </w:r>
            <w:r w:rsidR="00B206CC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A</w:t>
            </w:r>
            <w:r w:rsidR="00CD5019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.</w:t>
            </w:r>
            <w:r w:rsidR="00D707BA"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 xml:space="preserve"> </w:t>
            </w:r>
            <w:r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BESEDNJAK</w:t>
            </w:r>
            <w:r w:rsidR="00522F0B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:</w:t>
            </w:r>
            <w:r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OŠ F</w:t>
            </w:r>
            <w:r w:rsidR="00D707BA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. </w:t>
            </w:r>
            <w:r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PREŠERNA</w:t>
            </w:r>
            <w:r w:rsidR="00B310F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</w:t>
            </w:r>
          </w:p>
          <w:p w14:paraId="25AE36FF" w14:textId="77777777" w:rsidR="00B310F6" w:rsidRPr="0057561E" w:rsidRDefault="00B310F6" w:rsidP="00A15C7E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E5F6B">
              <w:rPr>
                <w:rFonts w:ascii="Times New Roman" w:hAnsi="Times New Roman"/>
                <w:b/>
                <w:iCs/>
              </w:rPr>
              <w:t>2</w:t>
            </w:r>
            <w:r>
              <w:rPr>
                <w:rFonts w:ascii="Times New Roman" w:hAnsi="Times New Roman"/>
                <w:b/>
                <w:iCs/>
              </w:rPr>
              <w:t>0</w:t>
            </w:r>
            <w:r w:rsidRPr="00EE5F6B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0</w:t>
            </w:r>
            <w:r w:rsidRPr="00EE5F6B">
              <w:rPr>
                <w:rFonts w:ascii="Times New Roman" w:hAnsi="Times New Roman"/>
                <w:b/>
                <w:iCs/>
              </w:rPr>
              <w:t xml:space="preserve"> </w:t>
            </w:r>
          </w:p>
          <w:p w14:paraId="278094A1" w14:textId="77777777" w:rsidR="008B2E8D" w:rsidRDefault="00500801" w:rsidP="00A15C7E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310F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OŠ TABOR 1</w:t>
            </w:r>
            <w:r w:rsidR="00522F0B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: </w:t>
            </w:r>
            <w:r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OŠ F</w:t>
            </w:r>
            <w:r w:rsidR="00B206CC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  <w:r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PREŠERNA</w:t>
            </w:r>
          </w:p>
          <w:p w14:paraId="0AD29C9D" w14:textId="77777777" w:rsidR="00B310F6" w:rsidRPr="0057561E" w:rsidRDefault="00B310F6" w:rsidP="00B310F6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E5F6B">
              <w:rPr>
                <w:rFonts w:ascii="Times New Roman" w:hAnsi="Times New Roman"/>
                <w:b/>
                <w:iCs/>
              </w:rPr>
              <w:t>2</w:t>
            </w:r>
            <w:r>
              <w:rPr>
                <w:rFonts w:ascii="Times New Roman" w:hAnsi="Times New Roman"/>
                <w:b/>
                <w:iCs/>
              </w:rPr>
              <w:t>0</w:t>
            </w:r>
            <w:r w:rsidRPr="00EE5F6B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0</w:t>
            </w:r>
            <w:r w:rsidRPr="00EE5F6B">
              <w:rPr>
                <w:rFonts w:ascii="Times New Roman" w:hAnsi="Times New Roman"/>
                <w:b/>
                <w:iCs/>
              </w:rPr>
              <w:t xml:space="preserve"> </w:t>
            </w:r>
          </w:p>
          <w:p w14:paraId="4CCEE862" w14:textId="77777777" w:rsidR="00B310F6" w:rsidRPr="0057561E" w:rsidRDefault="00B310F6" w:rsidP="00A15C7E">
            <w:pPr>
              <w:pStyle w:val="NoSpacing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</w:tbl>
    <w:p w14:paraId="341397FF" w14:textId="77777777" w:rsidR="00B310F6" w:rsidRDefault="00B310F6" w:rsidP="00B310F6">
      <w:pPr>
        <w:pStyle w:val="NoSpacing"/>
        <w:rPr>
          <w:rFonts w:ascii="Times New Roman" w:hAnsi="Times New Roman"/>
          <w:b/>
          <w:iCs/>
          <w:highlight w:val="yellow"/>
        </w:rPr>
      </w:pPr>
      <w:r>
        <w:rPr>
          <w:rFonts w:ascii="Times New Roman" w:hAnsi="Times New Roman"/>
          <w:b/>
          <w:iCs/>
          <w:highlight w:val="yellow"/>
        </w:rPr>
        <w:t xml:space="preserve">Lestvica skupina </w:t>
      </w:r>
      <w:r w:rsidR="00CE383A">
        <w:rPr>
          <w:rFonts w:ascii="Times New Roman" w:hAnsi="Times New Roman"/>
          <w:b/>
          <w:iCs/>
          <w:highlight w:val="yellow"/>
        </w:rPr>
        <w:t>2</w:t>
      </w:r>
      <w:r>
        <w:rPr>
          <w:rFonts w:ascii="Times New Roman" w:hAnsi="Times New Roman"/>
          <w:b/>
          <w:iCs/>
          <w:highlight w:val="yellow"/>
        </w:rPr>
        <w:t xml:space="preserve">: </w:t>
      </w:r>
    </w:p>
    <w:p w14:paraId="6EBAE93A" w14:textId="77777777" w:rsidR="00B310F6" w:rsidRPr="00AB704E" w:rsidRDefault="00B310F6" w:rsidP="00B310F6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AB704E">
        <w:rPr>
          <w:rFonts w:ascii="Times New Roman" w:hAnsi="Times New Roman"/>
          <w:b/>
          <w:iCs/>
          <w:color w:val="000000"/>
          <w:highlight w:val="green"/>
        </w:rPr>
        <w:t>OŠ</w:t>
      </w:r>
      <w:r w:rsidRPr="00CE383A">
        <w:rPr>
          <w:rFonts w:ascii="Times New Roman" w:hAnsi="Times New Roman"/>
          <w:b/>
          <w:iCs/>
          <w:color w:val="000000"/>
          <w:highlight w:val="green"/>
        </w:rPr>
        <w:t xml:space="preserve"> TABOR 1</w:t>
      </w:r>
    </w:p>
    <w:p w14:paraId="13923CE0" w14:textId="77777777" w:rsidR="00B310F6" w:rsidRPr="00AB704E" w:rsidRDefault="00B310F6" w:rsidP="00B310F6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cyan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2. mesto:  </w:t>
      </w:r>
      <w:r w:rsidRPr="00AB704E">
        <w:rPr>
          <w:rFonts w:ascii="Times New Roman" w:hAnsi="Times New Roman"/>
          <w:b/>
          <w:iCs/>
          <w:color w:val="000000"/>
          <w:highlight w:val="cyan"/>
        </w:rPr>
        <w:t xml:space="preserve">OŠ </w:t>
      </w:r>
      <w:r>
        <w:rPr>
          <w:rFonts w:ascii="Times New Roman" w:hAnsi="Times New Roman"/>
          <w:b/>
          <w:iCs/>
          <w:color w:val="000000"/>
          <w:highlight w:val="cyan"/>
        </w:rPr>
        <w:t>ANGEL BESEDNJAK</w:t>
      </w:r>
    </w:p>
    <w:p w14:paraId="6C3618F1" w14:textId="77777777" w:rsidR="00B310F6" w:rsidRDefault="00B310F6" w:rsidP="00B310F6">
      <w:pPr>
        <w:spacing w:after="0"/>
        <w:rPr>
          <w:rFonts w:ascii="Times New Roman" w:hAnsi="Times New Roman"/>
          <w:b/>
          <w:iCs/>
        </w:rPr>
      </w:pPr>
      <w:r w:rsidRPr="00B310F6">
        <w:rPr>
          <w:rFonts w:ascii="Times New Roman" w:hAnsi="Times New Roman"/>
          <w:b/>
          <w:iCs/>
          <w:color w:val="000000"/>
          <w:highlight w:val="lightGray"/>
        </w:rPr>
        <w:t>Odpoved tekmovanja</w:t>
      </w:r>
      <w:r>
        <w:rPr>
          <w:rFonts w:ascii="Times New Roman" w:hAnsi="Times New Roman"/>
          <w:b/>
          <w:iCs/>
          <w:color w:val="000000"/>
        </w:rPr>
        <w:t xml:space="preserve">  - </w:t>
      </w:r>
      <w:r w:rsidRPr="0057561E">
        <w:rPr>
          <w:rFonts w:ascii="Times New Roman" w:hAnsi="Times New Roman"/>
          <w:b/>
          <w:iCs/>
        </w:rPr>
        <w:t xml:space="preserve">OŠ </w:t>
      </w:r>
      <w:r>
        <w:rPr>
          <w:rFonts w:ascii="Times New Roman" w:hAnsi="Times New Roman"/>
          <w:b/>
          <w:iCs/>
        </w:rPr>
        <w:t>FRANCETA PREŠERNA</w:t>
      </w:r>
    </w:p>
    <w:p w14:paraId="7267BEE6" w14:textId="77777777" w:rsidR="00B310F6" w:rsidRPr="006A4AE1" w:rsidRDefault="00B310F6" w:rsidP="008B2E8D">
      <w:pPr>
        <w:pStyle w:val="NoSpacing"/>
        <w:rPr>
          <w:rFonts w:ascii="Times New Roman" w:hAnsi="Times New Roman"/>
          <w:iCs/>
        </w:rPr>
      </w:pPr>
    </w:p>
    <w:p w14:paraId="11136662" w14:textId="77777777" w:rsidR="00A15C7E" w:rsidRDefault="00A15C7E" w:rsidP="00A15C7E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 w:rsidR="00B310F6" w:rsidRPr="00B310F6">
        <w:rPr>
          <w:rFonts w:ascii="Times New Roman" w:hAnsi="Times New Roman"/>
          <w:iCs/>
          <w:color w:val="FF0000"/>
        </w:rPr>
        <w:t xml:space="preserve"> </w:t>
      </w:r>
      <w:r w:rsidR="00B310F6">
        <w:rPr>
          <w:rFonts w:ascii="Times New Roman" w:hAnsi="Times New Roman"/>
          <w:iCs/>
          <w:color w:val="FF0000"/>
        </w:rPr>
        <w:t>OŠ Tabor 1 se uvrsti direktno na finalni turnir, OŠ Angela Besednjaka pa na dodaten turnir področja Maribor.</w:t>
      </w:r>
    </w:p>
    <w:p w14:paraId="304B7593" w14:textId="77777777" w:rsidR="00CE383A" w:rsidRDefault="00CE383A" w:rsidP="008B2E8D">
      <w:pPr>
        <w:rPr>
          <w:rFonts w:ascii="Times New Roman" w:hAnsi="Times New Roman"/>
          <w:iCs/>
          <w:u w:val="single"/>
        </w:rPr>
      </w:pPr>
    </w:p>
    <w:p w14:paraId="59EA562D" w14:textId="77777777" w:rsidR="00D90899" w:rsidRDefault="00D90899" w:rsidP="008B2E8D">
      <w:pPr>
        <w:rPr>
          <w:rFonts w:ascii="Times New Roman" w:hAnsi="Times New Roman"/>
          <w:iCs/>
          <w:u w:val="single"/>
        </w:rPr>
      </w:pPr>
    </w:p>
    <w:p w14:paraId="0DF8EB05" w14:textId="77777777" w:rsidR="00D90899" w:rsidRDefault="00D90899" w:rsidP="008B2E8D">
      <w:pPr>
        <w:rPr>
          <w:rFonts w:ascii="Times New Roman" w:hAnsi="Times New Roman"/>
          <w:iCs/>
          <w:u w:val="single"/>
        </w:rPr>
      </w:pPr>
    </w:p>
    <w:p w14:paraId="215CDD29" w14:textId="77777777" w:rsidR="00D90899" w:rsidRDefault="00D90899" w:rsidP="008B2E8D">
      <w:pPr>
        <w:rPr>
          <w:rFonts w:ascii="Times New Roman" w:hAnsi="Times New Roman"/>
          <w:iCs/>
          <w:u w:val="single"/>
        </w:rPr>
      </w:pPr>
    </w:p>
    <w:p w14:paraId="029D262B" w14:textId="77777777" w:rsidR="00CE383A" w:rsidRPr="006A4AE1" w:rsidRDefault="00CE383A" w:rsidP="008B2E8D">
      <w:pPr>
        <w:rPr>
          <w:rFonts w:ascii="Times New Roman" w:hAnsi="Times New Roman"/>
          <w:iCs/>
          <w:u w:val="single"/>
        </w:rPr>
      </w:pPr>
    </w:p>
    <w:p w14:paraId="61CE02E8" w14:textId="77777777" w:rsidR="00A81893" w:rsidRDefault="00A81893" w:rsidP="008B2E8D">
      <w:pPr>
        <w:rPr>
          <w:rFonts w:ascii="Times New Roman" w:hAnsi="Times New Roman"/>
          <w:b/>
          <w:bCs/>
          <w:iCs/>
          <w:highlight w:val="yellow"/>
          <w:u w:val="single"/>
        </w:rPr>
      </w:pPr>
    </w:p>
    <w:p w14:paraId="37525C78" w14:textId="77777777" w:rsidR="006D5A7D" w:rsidRPr="006A4AE1" w:rsidRDefault="0086474C" w:rsidP="008B2E8D">
      <w:pPr>
        <w:rPr>
          <w:rFonts w:ascii="Times New Roman" w:hAnsi="Times New Roman"/>
          <w:b/>
          <w:bCs/>
          <w:iCs/>
          <w:u w:val="single"/>
        </w:rPr>
      </w:pPr>
      <w:r w:rsidRPr="00A83210">
        <w:rPr>
          <w:rFonts w:ascii="Times New Roman" w:hAnsi="Times New Roman"/>
          <w:b/>
          <w:bCs/>
          <w:iCs/>
          <w:highlight w:val="yellow"/>
          <w:u w:val="single"/>
        </w:rPr>
        <w:t>Dodaten turnir drugo in tretjeuvrščenih OŠ</w:t>
      </w:r>
      <w:r w:rsidR="008E499C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 področje Maribor</w:t>
      </w:r>
      <w:r w:rsidR="00E15F44" w:rsidRPr="00A83210">
        <w:rPr>
          <w:rFonts w:ascii="Times New Roman" w:hAnsi="Times New Roman"/>
          <w:b/>
          <w:bCs/>
          <w:iCs/>
          <w:highlight w:val="yellow"/>
          <w:u w:val="single"/>
        </w:rPr>
        <w:t>:</w:t>
      </w:r>
      <w:r w:rsidR="00C4327E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 </w:t>
      </w:r>
      <w:r w:rsidR="002F289E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Turnir je potekal v </w:t>
      </w:r>
      <w:r w:rsidR="00A93BA0" w:rsidRPr="00A83210">
        <w:rPr>
          <w:rFonts w:ascii="Times New Roman" w:hAnsi="Times New Roman"/>
          <w:b/>
          <w:bCs/>
          <w:iCs/>
          <w:highlight w:val="yellow"/>
          <w:u w:val="single"/>
        </w:rPr>
        <w:t>TOREK</w:t>
      </w:r>
      <w:r w:rsidR="00C4327E" w:rsidRPr="00A83210">
        <w:rPr>
          <w:rFonts w:ascii="Times New Roman" w:hAnsi="Times New Roman"/>
          <w:b/>
          <w:bCs/>
          <w:iCs/>
          <w:highlight w:val="yellow"/>
          <w:u w:val="single"/>
        </w:rPr>
        <w:t>, 3</w:t>
      </w:r>
      <w:r w:rsidR="00A93BA0" w:rsidRPr="00A83210">
        <w:rPr>
          <w:rFonts w:ascii="Times New Roman" w:hAnsi="Times New Roman"/>
          <w:b/>
          <w:bCs/>
          <w:iCs/>
          <w:highlight w:val="yellow"/>
          <w:u w:val="single"/>
        </w:rPr>
        <w:t>0</w:t>
      </w:r>
      <w:r w:rsidR="00C4327E" w:rsidRPr="00A83210">
        <w:rPr>
          <w:rFonts w:ascii="Times New Roman" w:hAnsi="Times New Roman"/>
          <w:b/>
          <w:bCs/>
          <w:iCs/>
          <w:highlight w:val="yellow"/>
          <w:u w:val="single"/>
        </w:rPr>
        <w:t>.1</w:t>
      </w:r>
      <w:r w:rsidR="00A93BA0" w:rsidRPr="00A83210">
        <w:rPr>
          <w:rFonts w:ascii="Times New Roman" w:hAnsi="Times New Roman"/>
          <w:b/>
          <w:bCs/>
          <w:iCs/>
          <w:highlight w:val="yellow"/>
          <w:u w:val="single"/>
        </w:rPr>
        <w:t>1</w:t>
      </w:r>
      <w:r w:rsidR="00C4327E" w:rsidRPr="00A83210">
        <w:rPr>
          <w:rFonts w:ascii="Times New Roman" w:hAnsi="Times New Roman"/>
          <w:b/>
          <w:bCs/>
          <w:iCs/>
          <w:highlight w:val="yellow"/>
          <w:u w:val="single"/>
        </w:rPr>
        <w:t>.21 -</w:t>
      </w:r>
      <w:r w:rsidR="00CE383A" w:rsidRPr="00A83210">
        <w:rPr>
          <w:rFonts w:ascii="Times New Roman" w:hAnsi="Times New Roman"/>
          <w:b/>
          <w:bCs/>
          <w:iCs/>
          <w:highlight w:val="yellow"/>
          <w:u w:val="single"/>
        </w:rPr>
        <w:t>organizator OŠ Bojan Ilich</w:t>
      </w:r>
    </w:p>
    <w:p w14:paraId="6DB23E6F" w14:textId="77777777" w:rsidR="002F289E" w:rsidRPr="004C6427" w:rsidRDefault="009F261A" w:rsidP="008B2E8D">
      <w:pPr>
        <w:rPr>
          <w:rFonts w:ascii="Times New Roman" w:hAnsi="Times New Roman"/>
          <w:bCs/>
          <w:iCs/>
        </w:rPr>
      </w:pPr>
      <w:r w:rsidRPr="004C6427">
        <w:rPr>
          <w:rFonts w:ascii="Times New Roman" w:hAnsi="Times New Roman"/>
          <w:bCs/>
          <w:iCs/>
          <w:highlight w:val="green"/>
        </w:rPr>
        <w:t>OŠ BOJAN ILICH</w:t>
      </w:r>
      <w:r w:rsidRPr="004C6427">
        <w:rPr>
          <w:rFonts w:ascii="Times New Roman" w:hAnsi="Times New Roman"/>
          <w:bCs/>
          <w:iCs/>
        </w:rPr>
        <w:t xml:space="preserve"> </w:t>
      </w:r>
      <w:r w:rsidR="0086474C" w:rsidRPr="004C6427">
        <w:rPr>
          <w:rFonts w:ascii="Times New Roman" w:hAnsi="Times New Roman"/>
          <w:bCs/>
          <w:iCs/>
        </w:rPr>
        <w:t xml:space="preserve">– </w:t>
      </w:r>
      <w:r w:rsidR="00B310F6" w:rsidRPr="004C6427">
        <w:rPr>
          <w:rFonts w:ascii="Times New Roman" w:hAnsi="Times New Roman"/>
          <w:bCs/>
          <w:iCs/>
        </w:rPr>
        <w:t>OŠ ANGEL BESEDNJAK</w:t>
      </w:r>
      <w:r w:rsidR="002F289E" w:rsidRPr="004C6427">
        <w:rPr>
          <w:rFonts w:ascii="Times New Roman" w:hAnsi="Times New Roman"/>
          <w:bCs/>
          <w:iCs/>
        </w:rPr>
        <w:tab/>
      </w:r>
      <w:r w:rsidR="002F289E" w:rsidRPr="004C6427">
        <w:rPr>
          <w:rFonts w:ascii="Times New Roman" w:hAnsi="Times New Roman"/>
          <w:bCs/>
          <w:iCs/>
        </w:rPr>
        <w:tab/>
      </w:r>
      <w:r w:rsidR="002F289E" w:rsidRPr="004C6427">
        <w:rPr>
          <w:rFonts w:ascii="Times New Roman" w:hAnsi="Times New Roman"/>
          <w:bCs/>
          <w:iCs/>
        </w:rPr>
        <w:tab/>
        <w:t>17-22 (4:7, 4:9, 9:6)</w:t>
      </w:r>
      <w:r w:rsidR="00EB5866" w:rsidRPr="004C6427">
        <w:rPr>
          <w:rFonts w:ascii="Times New Roman" w:hAnsi="Times New Roman"/>
          <w:bCs/>
          <w:iCs/>
        </w:rPr>
        <w:t xml:space="preserve">  </w:t>
      </w:r>
      <w:r w:rsidR="00EB5866" w:rsidRPr="004C6427">
        <w:rPr>
          <w:rFonts w:ascii="Times New Roman" w:hAnsi="Times New Roman"/>
          <w:bCs/>
          <w:iCs/>
          <w:color w:val="FF0000"/>
        </w:rPr>
        <w:t xml:space="preserve"> </w:t>
      </w:r>
      <w:r w:rsidR="00EB5866" w:rsidRPr="004C6427">
        <w:rPr>
          <w:rFonts w:ascii="Times New Roman" w:hAnsi="Times New Roman"/>
          <w:b/>
          <w:iCs/>
          <w:color w:val="FF0000"/>
        </w:rPr>
        <w:t>*20-0</w:t>
      </w:r>
    </w:p>
    <w:p w14:paraId="6A12162B" w14:textId="77777777" w:rsidR="007556F2" w:rsidRPr="004C6427" w:rsidRDefault="00B310F6" w:rsidP="007556F2">
      <w:pPr>
        <w:rPr>
          <w:rFonts w:ascii="Times New Roman" w:hAnsi="Times New Roman"/>
          <w:bCs/>
          <w:iCs/>
        </w:rPr>
      </w:pPr>
      <w:r w:rsidRPr="004C6427">
        <w:rPr>
          <w:rFonts w:ascii="Times New Roman" w:hAnsi="Times New Roman"/>
          <w:bCs/>
          <w:iCs/>
        </w:rPr>
        <w:t>OŠ ANGEL BESENJAK</w:t>
      </w:r>
      <w:r w:rsidR="007556F2" w:rsidRPr="004C6427">
        <w:rPr>
          <w:rFonts w:ascii="Times New Roman" w:hAnsi="Times New Roman"/>
          <w:bCs/>
          <w:iCs/>
        </w:rPr>
        <w:t xml:space="preserve"> – </w:t>
      </w:r>
      <w:r w:rsidR="009F261A" w:rsidRPr="004C6427">
        <w:rPr>
          <w:rFonts w:ascii="Times New Roman" w:hAnsi="Times New Roman"/>
          <w:bCs/>
          <w:iCs/>
          <w:highlight w:val="green"/>
        </w:rPr>
        <w:t>OŠ PREŽIHOV VORANC</w:t>
      </w:r>
      <w:r w:rsidR="002F289E" w:rsidRPr="004C6427">
        <w:rPr>
          <w:rFonts w:ascii="Times New Roman" w:hAnsi="Times New Roman"/>
          <w:bCs/>
          <w:iCs/>
        </w:rPr>
        <w:tab/>
      </w:r>
      <w:r w:rsidR="002F289E" w:rsidRPr="004C6427">
        <w:rPr>
          <w:rFonts w:ascii="Times New Roman" w:hAnsi="Times New Roman"/>
          <w:bCs/>
          <w:iCs/>
        </w:rPr>
        <w:tab/>
      </w:r>
      <w:r w:rsidR="004C6427">
        <w:rPr>
          <w:rFonts w:ascii="Times New Roman" w:hAnsi="Times New Roman"/>
          <w:bCs/>
          <w:iCs/>
        </w:rPr>
        <w:tab/>
      </w:r>
      <w:r w:rsidR="002F289E" w:rsidRPr="004C6427">
        <w:rPr>
          <w:rFonts w:ascii="Times New Roman" w:hAnsi="Times New Roman"/>
          <w:bCs/>
          <w:iCs/>
        </w:rPr>
        <w:t>17-19 (3:6, 6:6, 8:7)</w:t>
      </w:r>
      <w:r w:rsidR="00EB5866" w:rsidRPr="004C6427">
        <w:rPr>
          <w:rFonts w:ascii="Times New Roman" w:hAnsi="Times New Roman"/>
          <w:bCs/>
          <w:iCs/>
        </w:rPr>
        <w:t xml:space="preserve"> </w:t>
      </w:r>
      <w:r w:rsidR="00EB5866" w:rsidRPr="004C6427">
        <w:rPr>
          <w:rFonts w:ascii="Times New Roman" w:hAnsi="Times New Roman"/>
          <w:bCs/>
          <w:iCs/>
          <w:color w:val="FF0000"/>
        </w:rPr>
        <w:t xml:space="preserve">  </w:t>
      </w:r>
      <w:r w:rsidR="00EB5866" w:rsidRPr="004C6427">
        <w:rPr>
          <w:rFonts w:ascii="Times New Roman" w:hAnsi="Times New Roman"/>
          <w:b/>
          <w:iCs/>
          <w:color w:val="FF0000"/>
        </w:rPr>
        <w:t>*0-20</w:t>
      </w:r>
    </w:p>
    <w:p w14:paraId="52E9548C" w14:textId="77777777" w:rsidR="00EB5866" w:rsidRPr="004C6427" w:rsidRDefault="00B144E4" w:rsidP="007556F2">
      <w:pPr>
        <w:rPr>
          <w:rFonts w:ascii="Times New Roman" w:hAnsi="Times New Roman"/>
          <w:bCs/>
          <w:iCs/>
        </w:rPr>
      </w:pPr>
      <w:r w:rsidRPr="004C6427">
        <w:rPr>
          <w:rFonts w:ascii="Times New Roman" w:hAnsi="Times New Roman"/>
          <w:bCs/>
          <w:iCs/>
        </w:rPr>
        <w:t xml:space="preserve">13.20 – 13.50 </w:t>
      </w:r>
      <w:r w:rsidRPr="004C6427">
        <w:rPr>
          <w:rFonts w:ascii="Times New Roman" w:hAnsi="Times New Roman"/>
          <w:bCs/>
          <w:iCs/>
        </w:rPr>
        <w:tab/>
      </w:r>
      <w:r w:rsidR="00B310F6" w:rsidRPr="004C6427">
        <w:rPr>
          <w:rFonts w:ascii="Times New Roman" w:hAnsi="Times New Roman"/>
          <w:bCs/>
          <w:iCs/>
        </w:rPr>
        <w:t xml:space="preserve">OŠ BOJAN ILICH - </w:t>
      </w:r>
      <w:r w:rsidR="00B310F6" w:rsidRPr="004C6427">
        <w:rPr>
          <w:rFonts w:ascii="Times New Roman" w:hAnsi="Times New Roman"/>
          <w:bCs/>
          <w:iCs/>
          <w:highlight w:val="green"/>
        </w:rPr>
        <w:t>OŠ PREŽIHOV VORANC</w:t>
      </w:r>
      <w:r w:rsidR="002F289E" w:rsidRPr="004C6427">
        <w:rPr>
          <w:rFonts w:ascii="Times New Roman" w:hAnsi="Times New Roman"/>
          <w:bCs/>
          <w:iCs/>
        </w:rPr>
        <w:tab/>
      </w:r>
      <w:r w:rsidR="002F289E" w:rsidRPr="004C6427">
        <w:rPr>
          <w:rFonts w:ascii="Times New Roman" w:hAnsi="Times New Roman"/>
          <w:b/>
          <w:iCs/>
        </w:rPr>
        <w:t>13-25</w:t>
      </w:r>
      <w:r w:rsidR="002F289E" w:rsidRPr="004C6427">
        <w:rPr>
          <w:rFonts w:ascii="Times New Roman" w:hAnsi="Times New Roman"/>
          <w:bCs/>
          <w:iCs/>
        </w:rPr>
        <w:t xml:space="preserve"> (3:6, 7:8, 3:11)</w:t>
      </w:r>
      <w:r w:rsidR="002F289E" w:rsidRPr="004C6427">
        <w:rPr>
          <w:rFonts w:ascii="Times New Roman" w:hAnsi="Times New Roman"/>
          <w:bCs/>
          <w:iCs/>
        </w:rPr>
        <w:tab/>
      </w:r>
    </w:p>
    <w:p w14:paraId="5C5D7266" w14:textId="77777777" w:rsidR="00B310F6" w:rsidRPr="004C6427" w:rsidRDefault="00EB5866" w:rsidP="007556F2">
      <w:pPr>
        <w:rPr>
          <w:rFonts w:ascii="Times New Roman" w:hAnsi="Times New Roman"/>
          <w:bCs/>
          <w:iCs/>
          <w:color w:val="FF0000"/>
        </w:rPr>
      </w:pPr>
      <w:r w:rsidRPr="004C6427">
        <w:rPr>
          <w:rFonts w:ascii="Times New Roman" w:hAnsi="Times New Roman"/>
          <w:bCs/>
          <w:iCs/>
          <w:color w:val="FF0000"/>
        </w:rPr>
        <w:t>* Zaradi nastopa OŠ Angel Besednjak s 7 igralci, sta se obe tekmi registrirali z rezultatom 20-0 v korist nasprotnikov.</w:t>
      </w:r>
    </w:p>
    <w:p w14:paraId="07FA9058" w14:textId="77777777" w:rsidR="004C6427" w:rsidRPr="00A83210" w:rsidRDefault="004C6427" w:rsidP="004C6427">
      <w:pPr>
        <w:pStyle w:val="NoSpacing"/>
        <w:rPr>
          <w:rFonts w:ascii="Times New Roman" w:hAnsi="Times New Roman"/>
          <w:b/>
          <w:iCs/>
          <w:highlight w:val="cyan"/>
        </w:rPr>
      </w:pPr>
      <w:r w:rsidRPr="00A83210">
        <w:rPr>
          <w:rFonts w:ascii="Times New Roman" w:hAnsi="Times New Roman"/>
          <w:b/>
          <w:iCs/>
          <w:highlight w:val="cyan"/>
        </w:rPr>
        <w:t xml:space="preserve">Lestvica dodatnega turnirja: </w:t>
      </w:r>
    </w:p>
    <w:p w14:paraId="328038EA" w14:textId="77777777" w:rsidR="004C6427" w:rsidRPr="00AB704E" w:rsidRDefault="004C6427" w:rsidP="004C6427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AB704E">
        <w:rPr>
          <w:rFonts w:ascii="Times New Roman" w:hAnsi="Times New Roman"/>
          <w:b/>
          <w:iCs/>
          <w:color w:val="000000"/>
          <w:highlight w:val="green"/>
        </w:rPr>
        <w:t>OŠ</w:t>
      </w:r>
      <w:r w:rsidRPr="00CE383A">
        <w:rPr>
          <w:rFonts w:ascii="Times New Roman" w:hAnsi="Times New Roman"/>
          <w:b/>
          <w:iCs/>
          <w:color w:val="000000"/>
          <w:highlight w:val="green"/>
        </w:rPr>
        <w:t xml:space="preserve"> </w:t>
      </w:r>
      <w:r>
        <w:rPr>
          <w:rFonts w:ascii="Times New Roman" w:hAnsi="Times New Roman"/>
          <w:b/>
          <w:iCs/>
          <w:color w:val="000000"/>
          <w:highlight w:val="green"/>
        </w:rPr>
        <w:t>PREŽIHOV VORANC</w:t>
      </w:r>
    </w:p>
    <w:p w14:paraId="7C1444A4" w14:textId="77777777" w:rsidR="004C6427" w:rsidRPr="00A83210" w:rsidRDefault="004C6427" w:rsidP="004C6427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</w:pPr>
      <w:r w:rsidRPr="00A83210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 xml:space="preserve">2. mesto:  </w:t>
      </w:r>
      <w:r w:rsidRPr="00A83210">
        <w:rPr>
          <w:rFonts w:ascii="Times New Roman" w:hAnsi="Times New Roman"/>
          <w:b/>
          <w:iCs/>
          <w:color w:val="000000"/>
          <w:highlight w:val="yellow"/>
        </w:rPr>
        <w:t xml:space="preserve">OŠ BOJAN ILICH </w:t>
      </w:r>
    </w:p>
    <w:p w14:paraId="309A4D67" w14:textId="77777777" w:rsidR="00EB5866" w:rsidRPr="006A4AE1" w:rsidRDefault="004C6427" w:rsidP="007556F2">
      <w:pPr>
        <w:rPr>
          <w:rFonts w:ascii="Times New Roman" w:hAnsi="Times New Roman"/>
          <w:iCs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AB704E">
        <w:rPr>
          <w:rFonts w:ascii="Times New Roman" w:eastAsia="Times New Roman" w:hAnsi="Times New Roman"/>
          <w:color w:val="000000"/>
          <w:sz w:val="24"/>
          <w:szCs w:val="24"/>
        </w:rPr>
        <w:t>. mesto</w:t>
      </w:r>
      <w:r>
        <w:rPr>
          <w:rFonts w:ascii="Times New Roman" w:eastAsia="Times New Roman" w:hAnsi="Times New Roman"/>
          <w:sz w:val="24"/>
          <w:szCs w:val="24"/>
        </w:rPr>
        <w:t xml:space="preserve"> : </w:t>
      </w:r>
      <w:r w:rsidRPr="0057561E">
        <w:rPr>
          <w:rFonts w:ascii="Times New Roman" w:hAnsi="Times New Roman"/>
          <w:b/>
          <w:iCs/>
        </w:rPr>
        <w:t xml:space="preserve">OŠ </w:t>
      </w:r>
      <w:r>
        <w:rPr>
          <w:rFonts w:ascii="Times New Roman" w:hAnsi="Times New Roman"/>
          <w:b/>
          <w:iCs/>
        </w:rPr>
        <w:t>ANGEL BESEDNJAK</w:t>
      </w:r>
    </w:p>
    <w:p w14:paraId="2A982BC8" w14:textId="77777777" w:rsidR="00A7525F" w:rsidRDefault="00965DF6" w:rsidP="00965DF6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 xml:space="preserve">*Na </w:t>
      </w:r>
      <w:r>
        <w:rPr>
          <w:rFonts w:ascii="Times New Roman" w:hAnsi="Times New Roman"/>
          <w:iCs/>
          <w:color w:val="FF0000"/>
        </w:rPr>
        <w:t>finalni turnir področja Maribor</w:t>
      </w:r>
      <w:r w:rsidRPr="006A4AE1">
        <w:rPr>
          <w:rFonts w:ascii="Times New Roman" w:hAnsi="Times New Roman"/>
          <w:iCs/>
          <w:color w:val="FF0000"/>
        </w:rPr>
        <w:t xml:space="preserve"> s</w:t>
      </w:r>
      <w:r w:rsidR="00EB5866">
        <w:rPr>
          <w:rFonts w:ascii="Times New Roman" w:hAnsi="Times New Roman"/>
          <w:iCs/>
          <w:color w:val="FF0000"/>
        </w:rPr>
        <w:t>ta</w:t>
      </w:r>
      <w:r w:rsidRPr="006A4AE1">
        <w:rPr>
          <w:rFonts w:ascii="Times New Roman" w:hAnsi="Times New Roman"/>
          <w:iCs/>
          <w:color w:val="FF0000"/>
        </w:rPr>
        <w:t xml:space="preserve"> </w:t>
      </w:r>
      <w:r w:rsidR="00EB5866">
        <w:rPr>
          <w:rFonts w:ascii="Times New Roman" w:hAnsi="Times New Roman"/>
          <w:iCs/>
          <w:color w:val="FF0000"/>
        </w:rPr>
        <w:t>se uvrstili OŠ Prežihov Voranc in OŠ Bojan Ilich.</w:t>
      </w:r>
    </w:p>
    <w:p w14:paraId="2AD45673" w14:textId="77777777" w:rsidR="00CE1754" w:rsidRDefault="00CE1754" w:rsidP="00965DF6">
      <w:pPr>
        <w:pStyle w:val="NoSpacing"/>
        <w:rPr>
          <w:rFonts w:ascii="Times New Roman" w:hAnsi="Times New Roman"/>
          <w:iCs/>
          <w:color w:val="FF0000"/>
        </w:rPr>
      </w:pPr>
    </w:p>
    <w:p w14:paraId="2F05357F" w14:textId="77777777" w:rsidR="00CE1754" w:rsidRDefault="00CE1754" w:rsidP="00965DF6">
      <w:pPr>
        <w:pStyle w:val="NoSpacing"/>
        <w:rPr>
          <w:rFonts w:ascii="Times New Roman" w:hAnsi="Times New Roman"/>
          <w:iCs/>
          <w:color w:val="FF0000"/>
        </w:rPr>
      </w:pPr>
    </w:p>
    <w:p w14:paraId="75E21A0E" w14:textId="77777777" w:rsidR="00965DF6" w:rsidRPr="00965DF6" w:rsidRDefault="00965DF6" w:rsidP="00965DF6">
      <w:pPr>
        <w:pStyle w:val="NoSpacing"/>
        <w:rPr>
          <w:rFonts w:ascii="Times New Roman" w:hAnsi="Times New Roman"/>
          <w:iCs/>
        </w:rPr>
      </w:pPr>
    </w:p>
    <w:p w14:paraId="7E0E91E1" w14:textId="77777777" w:rsidR="00F244EE" w:rsidRPr="006A4AE1" w:rsidRDefault="00F244EE" w:rsidP="008B2E8D">
      <w:pPr>
        <w:rPr>
          <w:rFonts w:ascii="Times New Roman" w:hAnsi="Times New Roman"/>
          <w:b/>
          <w:bCs/>
          <w:iCs/>
          <w:u w:val="single"/>
        </w:rPr>
      </w:pPr>
      <w:r w:rsidRPr="00A83210">
        <w:rPr>
          <w:rFonts w:ascii="Times New Roman" w:hAnsi="Times New Roman"/>
          <w:b/>
          <w:bCs/>
          <w:iCs/>
          <w:highlight w:val="yellow"/>
          <w:u w:val="single"/>
        </w:rPr>
        <w:t>Finalni turnir področje Maribor</w:t>
      </w:r>
      <w:r w:rsidR="001E1B6C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 je potekal v </w:t>
      </w:r>
      <w:r w:rsidR="00E15F44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TOREK, </w:t>
      </w:r>
      <w:r w:rsidR="00606D66" w:rsidRPr="00A83210">
        <w:rPr>
          <w:rFonts w:ascii="Times New Roman" w:hAnsi="Times New Roman"/>
          <w:b/>
          <w:bCs/>
          <w:iCs/>
          <w:highlight w:val="yellow"/>
          <w:u w:val="single"/>
        </w:rPr>
        <w:t>7</w:t>
      </w:r>
      <w:r w:rsidR="00E15F44" w:rsidRPr="00A83210">
        <w:rPr>
          <w:rFonts w:ascii="Times New Roman" w:hAnsi="Times New Roman"/>
          <w:b/>
          <w:bCs/>
          <w:iCs/>
          <w:highlight w:val="yellow"/>
          <w:u w:val="single"/>
        </w:rPr>
        <w:t>.1</w:t>
      </w:r>
      <w:r w:rsidR="00606D66" w:rsidRPr="00A83210">
        <w:rPr>
          <w:rFonts w:ascii="Times New Roman" w:hAnsi="Times New Roman"/>
          <w:b/>
          <w:bCs/>
          <w:iCs/>
          <w:highlight w:val="yellow"/>
          <w:u w:val="single"/>
        </w:rPr>
        <w:t>2</w:t>
      </w:r>
      <w:r w:rsidR="00E15F44" w:rsidRPr="00A83210">
        <w:rPr>
          <w:rFonts w:ascii="Times New Roman" w:hAnsi="Times New Roman"/>
          <w:b/>
          <w:bCs/>
          <w:iCs/>
          <w:highlight w:val="yellow"/>
          <w:u w:val="single"/>
        </w:rPr>
        <w:t xml:space="preserve">.21 – organizator </w:t>
      </w:r>
      <w:r w:rsidR="00A56449" w:rsidRPr="00A83210">
        <w:rPr>
          <w:rFonts w:ascii="Times New Roman" w:hAnsi="Times New Roman"/>
          <w:b/>
          <w:bCs/>
          <w:iCs/>
          <w:highlight w:val="yellow"/>
        </w:rPr>
        <w:t>Športna dvorana Lukna</w:t>
      </w:r>
    </w:p>
    <w:p w14:paraId="0FFF5C41" w14:textId="77777777" w:rsidR="00F244EE" w:rsidRPr="001E1B6C" w:rsidRDefault="00CE383A" w:rsidP="008B2E8D">
      <w:pPr>
        <w:rPr>
          <w:rFonts w:ascii="Times New Roman" w:hAnsi="Times New Roman"/>
          <w:iCs/>
        </w:rPr>
      </w:pPr>
      <w:r w:rsidRPr="001E1B6C">
        <w:rPr>
          <w:rFonts w:ascii="Times New Roman" w:hAnsi="Times New Roman"/>
          <w:iCs/>
        </w:rPr>
        <w:t>OŠ KAMNICA</w:t>
      </w:r>
      <w:r w:rsidR="00F244EE" w:rsidRPr="001E1B6C">
        <w:rPr>
          <w:rFonts w:ascii="Times New Roman" w:hAnsi="Times New Roman"/>
          <w:iCs/>
        </w:rPr>
        <w:t xml:space="preserve"> – </w:t>
      </w:r>
      <w:r w:rsidR="004C6427" w:rsidRPr="001E1B6C">
        <w:rPr>
          <w:rFonts w:ascii="Times New Roman" w:hAnsi="Times New Roman"/>
          <w:iCs/>
          <w:highlight w:val="green"/>
        </w:rPr>
        <w:t>OŠ BOJAN ILICH</w:t>
      </w:r>
      <w:r w:rsidR="00025A8E" w:rsidRPr="001E1B6C">
        <w:rPr>
          <w:rFonts w:ascii="Times New Roman" w:hAnsi="Times New Roman"/>
          <w:iCs/>
        </w:rPr>
        <w:tab/>
      </w:r>
      <w:r w:rsidR="001E1B6C" w:rsidRPr="001E1B6C">
        <w:rPr>
          <w:rFonts w:ascii="Times New Roman" w:hAnsi="Times New Roman"/>
          <w:iCs/>
        </w:rPr>
        <w:tab/>
      </w:r>
      <w:r w:rsidR="001E1B6C" w:rsidRPr="001E1B6C">
        <w:rPr>
          <w:rFonts w:ascii="Times New Roman" w:hAnsi="Times New Roman"/>
          <w:iCs/>
        </w:rPr>
        <w:tab/>
      </w:r>
      <w:r w:rsidR="001E1B6C" w:rsidRPr="001E1B6C">
        <w:rPr>
          <w:rFonts w:ascii="Times New Roman" w:hAnsi="Times New Roman"/>
          <w:b/>
          <w:bCs/>
          <w:iCs/>
        </w:rPr>
        <w:t>16-20 (9:7, 2:7, 5:6)</w:t>
      </w:r>
    </w:p>
    <w:p w14:paraId="5282D24C" w14:textId="77777777" w:rsidR="00F244EE" w:rsidRPr="001E1B6C" w:rsidRDefault="00CE383A" w:rsidP="008B2E8D">
      <w:pPr>
        <w:rPr>
          <w:rFonts w:ascii="Times New Roman" w:hAnsi="Times New Roman"/>
          <w:b/>
          <w:bCs/>
          <w:iCs/>
        </w:rPr>
      </w:pPr>
      <w:r w:rsidRPr="001E1B6C">
        <w:rPr>
          <w:rFonts w:ascii="Times New Roman" w:hAnsi="Times New Roman"/>
          <w:iCs/>
          <w:highlight w:val="green"/>
        </w:rPr>
        <w:t>OŠ TABOR 1</w:t>
      </w:r>
      <w:r w:rsidR="00F244EE" w:rsidRPr="001E1B6C">
        <w:rPr>
          <w:rFonts w:ascii="Times New Roman" w:hAnsi="Times New Roman"/>
          <w:iCs/>
        </w:rPr>
        <w:t xml:space="preserve"> – </w:t>
      </w:r>
      <w:r w:rsidR="004C6427" w:rsidRPr="001E1B6C">
        <w:rPr>
          <w:rFonts w:ascii="Times New Roman" w:hAnsi="Times New Roman"/>
          <w:iCs/>
        </w:rPr>
        <w:t>OŠ PREŽIHOV VORANC</w:t>
      </w:r>
      <w:r w:rsidR="001E1B6C">
        <w:rPr>
          <w:rFonts w:ascii="Times New Roman" w:hAnsi="Times New Roman"/>
          <w:iCs/>
        </w:rPr>
        <w:tab/>
      </w:r>
      <w:r w:rsidR="001E1B6C">
        <w:rPr>
          <w:rFonts w:ascii="Times New Roman" w:hAnsi="Times New Roman"/>
          <w:iCs/>
        </w:rPr>
        <w:tab/>
      </w:r>
      <w:r w:rsidR="001E1B6C" w:rsidRPr="001E1B6C">
        <w:rPr>
          <w:rFonts w:ascii="Times New Roman" w:hAnsi="Times New Roman"/>
          <w:b/>
          <w:bCs/>
          <w:iCs/>
        </w:rPr>
        <w:t>31-6 (7:0, 14:0, 10:6)</w:t>
      </w:r>
    </w:p>
    <w:p w14:paraId="7FCA9FA6" w14:textId="77777777" w:rsidR="001E1B6C" w:rsidRPr="001E1B6C" w:rsidRDefault="00F244EE" w:rsidP="008B2E8D">
      <w:pPr>
        <w:rPr>
          <w:rFonts w:ascii="Times New Roman" w:hAnsi="Times New Roman"/>
          <w:b/>
          <w:bCs/>
          <w:iCs/>
          <w:u w:val="single"/>
        </w:rPr>
      </w:pPr>
      <w:r w:rsidRPr="001E1B6C">
        <w:rPr>
          <w:rFonts w:ascii="Times New Roman" w:hAnsi="Times New Roman"/>
          <w:b/>
          <w:bCs/>
          <w:iCs/>
          <w:highlight w:val="cyan"/>
          <w:u w:val="single"/>
        </w:rPr>
        <w:t>Tekma za 3. mesto</w:t>
      </w:r>
    </w:p>
    <w:p w14:paraId="1B5B8EAE" w14:textId="77777777" w:rsidR="001E1B6C" w:rsidRPr="00BE667A" w:rsidRDefault="001E1B6C" w:rsidP="008B2E8D">
      <w:pPr>
        <w:rPr>
          <w:rFonts w:ascii="Times New Roman" w:hAnsi="Times New Roman"/>
          <w:b/>
          <w:bCs/>
          <w:iCs/>
        </w:rPr>
      </w:pPr>
      <w:r w:rsidRPr="001E1B6C">
        <w:rPr>
          <w:rFonts w:ascii="Times New Roman" w:hAnsi="Times New Roman"/>
          <w:iCs/>
          <w:highlight w:val="green"/>
        </w:rPr>
        <w:t>OŠ KAMNICA</w:t>
      </w:r>
      <w:r w:rsidRPr="001E1B6C">
        <w:rPr>
          <w:rFonts w:ascii="Times New Roman" w:hAnsi="Times New Roman"/>
          <w:iCs/>
        </w:rPr>
        <w:t xml:space="preserve"> – OŠ PREŽIHOV VORANC</w:t>
      </w:r>
      <w:r>
        <w:rPr>
          <w:rFonts w:ascii="Times New Roman" w:hAnsi="Times New Roman"/>
          <w:iCs/>
        </w:rPr>
        <w:tab/>
      </w:r>
      <w:r>
        <w:rPr>
          <w:rFonts w:ascii="Times New Roman" w:hAnsi="Times New Roman"/>
          <w:iCs/>
        </w:rPr>
        <w:tab/>
      </w:r>
      <w:r w:rsidR="00BE667A" w:rsidRPr="00BE667A">
        <w:rPr>
          <w:rFonts w:ascii="Times New Roman" w:hAnsi="Times New Roman"/>
          <w:b/>
          <w:bCs/>
          <w:iCs/>
        </w:rPr>
        <w:t>19-9 (6:5, 2:4, 11:0)</w:t>
      </w:r>
    </w:p>
    <w:p w14:paraId="227D67EE" w14:textId="77777777" w:rsidR="001E1B6C" w:rsidRPr="001E1B6C" w:rsidRDefault="001E1B6C" w:rsidP="001E1B6C">
      <w:pPr>
        <w:rPr>
          <w:rFonts w:ascii="Times New Roman" w:hAnsi="Times New Roman"/>
          <w:b/>
          <w:bCs/>
          <w:iCs/>
          <w:u w:val="single"/>
        </w:rPr>
      </w:pPr>
      <w:r w:rsidRPr="001E1B6C">
        <w:rPr>
          <w:rFonts w:ascii="Times New Roman" w:hAnsi="Times New Roman"/>
          <w:b/>
          <w:bCs/>
          <w:iCs/>
          <w:highlight w:val="cyan"/>
          <w:u w:val="single"/>
        </w:rPr>
        <w:t xml:space="preserve">Tekma za </w:t>
      </w:r>
      <w:r>
        <w:rPr>
          <w:rFonts w:ascii="Times New Roman" w:hAnsi="Times New Roman"/>
          <w:b/>
          <w:bCs/>
          <w:iCs/>
          <w:highlight w:val="cyan"/>
          <w:u w:val="single"/>
        </w:rPr>
        <w:t>1</w:t>
      </w:r>
      <w:r w:rsidRPr="001E1B6C">
        <w:rPr>
          <w:rFonts w:ascii="Times New Roman" w:hAnsi="Times New Roman"/>
          <w:b/>
          <w:bCs/>
          <w:iCs/>
          <w:highlight w:val="cyan"/>
          <w:u w:val="single"/>
        </w:rPr>
        <w:t>. mesto</w:t>
      </w:r>
    </w:p>
    <w:p w14:paraId="4008CA36" w14:textId="77777777" w:rsidR="008B2E8D" w:rsidRPr="00CE1754" w:rsidRDefault="001E1B6C" w:rsidP="008B2E8D">
      <w:pPr>
        <w:pStyle w:val="NoSpacing"/>
        <w:rPr>
          <w:rFonts w:ascii="Times New Roman" w:hAnsi="Times New Roman"/>
          <w:b/>
          <w:iCs/>
        </w:rPr>
      </w:pPr>
      <w:r w:rsidRPr="00BE667A">
        <w:rPr>
          <w:rFonts w:ascii="Times New Roman" w:hAnsi="Times New Roman"/>
          <w:bCs/>
          <w:iCs/>
        </w:rPr>
        <w:t xml:space="preserve">OŠ BOJAN ILICH – </w:t>
      </w:r>
      <w:r w:rsidRPr="00BE667A">
        <w:rPr>
          <w:rFonts w:ascii="Times New Roman" w:hAnsi="Times New Roman"/>
          <w:bCs/>
          <w:iCs/>
          <w:highlight w:val="green"/>
        </w:rPr>
        <w:t>OŠ TABOR 1</w:t>
      </w:r>
      <w:r w:rsidR="00BE667A">
        <w:rPr>
          <w:rFonts w:ascii="Times New Roman" w:hAnsi="Times New Roman"/>
          <w:bCs/>
          <w:iCs/>
        </w:rPr>
        <w:tab/>
      </w:r>
      <w:r w:rsidR="00BE667A">
        <w:rPr>
          <w:rFonts w:ascii="Times New Roman" w:hAnsi="Times New Roman"/>
          <w:bCs/>
          <w:iCs/>
        </w:rPr>
        <w:tab/>
      </w:r>
      <w:r w:rsidR="00BE667A">
        <w:rPr>
          <w:rFonts w:ascii="Times New Roman" w:hAnsi="Times New Roman"/>
          <w:bCs/>
          <w:iCs/>
        </w:rPr>
        <w:tab/>
      </w:r>
      <w:r w:rsidR="00BE667A" w:rsidRPr="00CE1754">
        <w:rPr>
          <w:rFonts w:ascii="Times New Roman" w:hAnsi="Times New Roman"/>
          <w:b/>
          <w:iCs/>
        </w:rPr>
        <w:t>19-31 (2:12, 11:12, 6:7)</w:t>
      </w:r>
    </w:p>
    <w:p w14:paraId="2C424EAA" w14:textId="77777777" w:rsidR="00BE667A" w:rsidRDefault="00BE667A" w:rsidP="008B2E8D">
      <w:pPr>
        <w:pStyle w:val="NoSpacing"/>
        <w:rPr>
          <w:rFonts w:ascii="Times New Roman" w:hAnsi="Times New Roman"/>
          <w:b/>
          <w:iCs/>
          <w:u w:val="single"/>
        </w:rPr>
      </w:pPr>
    </w:p>
    <w:p w14:paraId="06D08975" w14:textId="77777777" w:rsidR="00CE1754" w:rsidRDefault="00CE1754" w:rsidP="008B2E8D">
      <w:pPr>
        <w:pStyle w:val="NoSpacing"/>
        <w:rPr>
          <w:rFonts w:ascii="Times New Roman" w:hAnsi="Times New Roman"/>
          <w:b/>
          <w:iCs/>
          <w:u w:val="single"/>
        </w:rPr>
      </w:pPr>
    </w:p>
    <w:p w14:paraId="0935FBBD" w14:textId="77777777" w:rsidR="00A81893" w:rsidRDefault="00A81893" w:rsidP="008B2E8D">
      <w:pPr>
        <w:pStyle w:val="NoSpacing"/>
        <w:rPr>
          <w:rFonts w:ascii="Times New Roman" w:hAnsi="Times New Roman"/>
          <w:b/>
          <w:iCs/>
          <w:u w:val="single"/>
        </w:rPr>
      </w:pPr>
    </w:p>
    <w:p w14:paraId="770737E8" w14:textId="77777777" w:rsidR="00BE667A" w:rsidRPr="00A83210" w:rsidRDefault="00BE667A" w:rsidP="00BE667A">
      <w:pPr>
        <w:pStyle w:val="NoSpacing"/>
        <w:rPr>
          <w:rFonts w:ascii="Times New Roman" w:hAnsi="Times New Roman"/>
          <w:b/>
          <w:iCs/>
          <w:highlight w:val="cyan"/>
        </w:rPr>
      </w:pPr>
      <w:r w:rsidRPr="00A83210">
        <w:rPr>
          <w:rFonts w:ascii="Times New Roman" w:hAnsi="Times New Roman"/>
          <w:b/>
          <w:iCs/>
          <w:highlight w:val="cyan"/>
        </w:rPr>
        <w:t xml:space="preserve">Vrstni red področje MARIBOR – st. dečki: </w:t>
      </w:r>
    </w:p>
    <w:p w14:paraId="6AF8AC99" w14:textId="77777777" w:rsidR="00BE667A" w:rsidRPr="00AB704E" w:rsidRDefault="00BE667A" w:rsidP="00BE667A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AB704E">
        <w:rPr>
          <w:rFonts w:ascii="Times New Roman" w:hAnsi="Times New Roman"/>
          <w:b/>
          <w:iCs/>
          <w:color w:val="000000"/>
          <w:highlight w:val="green"/>
        </w:rPr>
        <w:t>OŠ</w:t>
      </w:r>
      <w:r w:rsidRPr="00416796">
        <w:rPr>
          <w:rFonts w:ascii="Times New Roman" w:hAnsi="Times New Roman"/>
          <w:b/>
          <w:iCs/>
          <w:color w:val="000000"/>
          <w:highlight w:val="green"/>
        </w:rPr>
        <w:t xml:space="preserve"> </w:t>
      </w:r>
      <w:r w:rsidRPr="00BE667A">
        <w:rPr>
          <w:rFonts w:ascii="Times New Roman" w:hAnsi="Times New Roman"/>
          <w:b/>
          <w:iCs/>
          <w:color w:val="000000"/>
          <w:highlight w:val="green"/>
        </w:rPr>
        <w:t>TABOR 1</w:t>
      </w:r>
    </w:p>
    <w:p w14:paraId="61026A62" w14:textId="77777777" w:rsidR="00BE667A" w:rsidRPr="00A83210" w:rsidRDefault="00BE667A" w:rsidP="00BE667A">
      <w:pPr>
        <w:spacing w:after="0"/>
        <w:rPr>
          <w:rFonts w:ascii="Times New Roman" w:hAnsi="Times New Roman"/>
          <w:b/>
          <w:iCs/>
          <w:color w:val="000000"/>
          <w:highlight w:val="yellow"/>
        </w:rPr>
      </w:pPr>
      <w:r w:rsidRPr="00A83210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 xml:space="preserve">2. mesto:  </w:t>
      </w:r>
      <w:r w:rsidRPr="00A83210">
        <w:rPr>
          <w:rFonts w:ascii="Times New Roman" w:hAnsi="Times New Roman"/>
          <w:b/>
          <w:iCs/>
          <w:color w:val="000000"/>
          <w:highlight w:val="yellow"/>
        </w:rPr>
        <w:t>OŠ BOJAN ILICH</w:t>
      </w:r>
    </w:p>
    <w:p w14:paraId="34B814BC" w14:textId="77777777" w:rsidR="00BE667A" w:rsidRPr="00A83210" w:rsidRDefault="00BE667A" w:rsidP="00BE667A">
      <w:pPr>
        <w:spacing w:after="0"/>
        <w:rPr>
          <w:rFonts w:ascii="Times New Roman" w:hAnsi="Times New Roman"/>
          <w:b/>
          <w:iCs/>
          <w:color w:val="000000"/>
          <w:highlight w:val="darkYellow"/>
        </w:rPr>
      </w:pPr>
      <w:r w:rsidRPr="00A83210">
        <w:rPr>
          <w:rFonts w:ascii="Times New Roman" w:hAnsi="Times New Roman"/>
          <w:b/>
          <w:iCs/>
          <w:color w:val="000000"/>
          <w:highlight w:val="darkYellow"/>
        </w:rPr>
        <w:t>3. mesto: OŠ KAMNICA</w:t>
      </w:r>
    </w:p>
    <w:p w14:paraId="15002FB0" w14:textId="77777777" w:rsidR="00BE667A" w:rsidRPr="00805813" w:rsidRDefault="00BE667A" w:rsidP="00BE667A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lightGray"/>
        </w:rPr>
      </w:pPr>
      <w:r>
        <w:rPr>
          <w:rFonts w:ascii="Times New Roman" w:hAnsi="Times New Roman"/>
          <w:b/>
          <w:iCs/>
          <w:color w:val="000000"/>
          <w:highlight w:val="lightGray"/>
        </w:rPr>
        <w:t>4. mesto: OŠ PREŽIHOV VORANC</w:t>
      </w:r>
    </w:p>
    <w:p w14:paraId="4332400A" w14:textId="77777777" w:rsidR="001E1B6C" w:rsidRPr="006A4AE1" w:rsidRDefault="001E1B6C" w:rsidP="008B2E8D">
      <w:pPr>
        <w:pStyle w:val="NoSpacing"/>
        <w:rPr>
          <w:rFonts w:ascii="Times New Roman" w:hAnsi="Times New Roman"/>
          <w:b/>
          <w:iCs/>
          <w:u w:val="single"/>
        </w:rPr>
      </w:pPr>
    </w:p>
    <w:p w14:paraId="79CF95F2" w14:textId="77777777" w:rsidR="00CF0FAC" w:rsidRDefault="00BE667A" w:rsidP="00BE667A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>
        <w:rPr>
          <w:rFonts w:ascii="Times New Roman" w:hAnsi="Times New Roman"/>
          <w:iCs/>
          <w:color w:val="FF0000"/>
        </w:rPr>
        <w:t>OŠ TABOR 1 in OŠ BOJAN ILICH sta se uvrstili na področno tekmovanje.</w:t>
      </w:r>
    </w:p>
    <w:p w14:paraId="2BB86EB5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5D7BF117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76DCE94D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13EF2909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5905EDB3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537CC50B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74A008BD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3A7C4162" w14:textId="77777777" w:rsidR="009E7874" w:rsidRDefault="009E787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4BE516DB" w14:textId="77777777" w:rsidR="009E7874" w:rsidRDefault="009E787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2EAAA9A0" w14:textId="77777777" w:rsidR="009E7874" w:rsidRDefault="009E787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643A1F56" w14:textId="77777777" w:rsidR="00CE1754" w:rsidRDefault="00CE1754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24D119A2" w14:textId="77777777" w:rsidR="00A81893" w:rsidRDefault="00A81893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04D12B34" w14:textId="77777777" w:rsidR="00A81893" w:rsidRPr="00A81893" w:rsidRDefault="00A81893" w:rsidP="00A81893">
      <w:pPr>
        <w:rPr>
          <w:rFonts w:ascii="Times New Roman" w:hAnsi="Times New Roman"/>
          <w:b/>
          <w:iCs/>
          <w:sz w:val="24"/>
          <w:szCs w:val="24"/>
        </w:rPr>
      </w:pPr>
      <w:r w:rsidRPr="00A81893">
        <w:rPr>
          <w:rFonts w:ascii="Times New Roman" w:hAnsi="Times New Roman"/>
          <w:b/>
          <w:iCs/>
          <w:sz w:val="24"/>
          <w:szCs w:val="24"/>
          <w:highlight w:val="cyan"/>
        </w:rPr>
        <w:lastRenderedPageBreak/>
        <w:t>KONČNA LESTVICA KOŠARKA – MARIBOR</w:t>
      </w:r>
      <w:r>
        <w:rPr>
          <w:rFonts w:ascii="Times New Roman" w:hAnsi="Times New Roman"/>
          <w:b/>
          <w:iCs/>
          <w:sz w:val="24"/>
          <w:szCs w:val="24"/>
          <w:highlight w:val="cyan"/>
        </w:rPr>
        <w:t>, STAREJŠI DEČKI</w:t>
      </w:r>
      <w:r w:rsidRPr="00A81893">
        <w:rPr>
          <w:rFonts w:ascii="Times New Roman" w:hAnsi="Times New Roman"/>
          <w:b/>
          <w:iCs/>
          <w:sz w:val="24"/>
          <w:szCs w:val="24"/>
          <w:highlight w:val="cyan"/>
        </w:rPr>
        <w:t>:</w:t>
      </w:r>
    </w:p>
    <w:p w14:paraId="67732B13" w14:textId="77777777" w:rsidR="00A81893" w:rsidRPr="00A81893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>OŠ TABOR 1</w:t>
      </w:r>
    </w:p>
    <w:p w14:paraId="48487927" w14:textId="77777777" w:rsidR="00A81893" w:rsidRPr="00A81893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>OŠ BOJAN ILICH</w:t>
      </w:r>
    </w:p>
    <w:p w14:paraId="1F5CB3AC" w14:textId="77777777" w:rsidR="00A81893" w:rsidRPr="000158EE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>OŠ KAMNICA</w:t>
      </w:r>
    </w:p>
    <w:p w14:paraId="4265938B" w14:textId="77777777" w:rsidR="00A81893" w:rsidRPr="000158EE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>OŠ PREŽIHOV VORANC</w:t>
      </w:r>
    </w:p>
    <w:p w14:paraId="4DDA0EF7" w14:textId="77777777" w:rsidR="00A81893" w:rsidRPr="000158EE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>OŠ ANGELA BESEDNJAK</w:t>
      </w:r>
    </w:p>
    <w:p w14:paraId="417D00E8" w14:textId="77777777" w:rsidR="00A81893" w:rsidRPr="000158EE" w:rsidRDefault="00A81893" w:rsidP="00A81893">
      <w:pPr>
        <w:numPr>
          <w:ilvl w:val="0"/>
          <w:numId w:val="27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>OŠ DRAGA KOBALA</w:t>
      </w:r>
    </w:p>
    <w:p w14:paraId="7398A2B0" w14:textId="77777777" w:rsidR="00A81893" w:rsidRPr="000158EE" w:rsidRDefault="00A81893" w:rsidP="00A81893">
      <w:pPr>
        <w:ind w:left="36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>OŠ PREŽIHOV VORANC – ODPOVED TEKMOVANJA</w:t>
      </w:r>
    </w:p>
    <w:p w14:paraId="41A6350B" w14:textId="77777777" w:rsidR="00A81893" w:rsidRDefault="00A81893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204DD19F" w14:textId="77777777" w:rsidR="00A81893" w:rsidRDefault="00A81893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646F8671" w14:textId="613797A5" w:rsidR="00D90899" w:rsidRDefault="00055464" w:rsidP="00D90899">
      <w:pPr>
        <w:pStyle w:val="NoSpacing"/>
        <w:keepNext/>
      </w:pP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6D4087DB" wp14:editId="599FC439">
            <wp:extent cx="2238375" cy="398145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5FA8D843" wp14:editId="2D0AC3E9">
            <wp:extent cx="2152650" cy="3971925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6B7D7E58" wp14:editId="03808450">
            <wp:extent cx="2238375" cy="3981450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9A68" w14:textId="77777777" w:rsidR="00D90899" w:rsidRDefault="00D90899" w:rsidP="00A81893">
      <w:pPr>
        <w:pStyle w:val="Caption"/>
        <w:ind w:firstLine="708"/>
      </w:pPr>
      <w:r>
        <w:t xml:space="preserve">1.mesto - OŠ Tabor 1 </w:t>
      </w:r>
      <w:r>
        <w:tab/>
      </w:r>
      <w:r>
        <w:tab/>
      </w:r>
      <w:r>
        <w:tab/>
        <w:t>2. mesto - OŠ Bojan Ilich</w:t>
      </w:r>
      <w:r>
        <w:tab/>
      </w:r>
      <w:r>
        <w:tab/>
      </w:r>
      <w:r>
        <w:tab/>
        <w:t xml:space="preserve"> 3. mesto - OŠ Kamnica</w:t>
      </w:r>
    </w:p>
    <w:p w14:paraId="11815D34" w14:textId="77777777" w:rsidR="00D90899" w:rsidRDefault="00D90899" w:rsidP="00D90899">
      <w:pPr>
        <w:pStyle w:val="Caption"/>
      </w:pPr>
    </w:p>
    <w:p w14:paraId="2AE14A11" w14:textId="77777777" w:rsidR="00D90899" w:rsidRDefault="00D90899" w:rsidP="00D90899">
      <w:pPr>
        <w:pStyle w:val="Caption"/>
      </w:pPr>
    </w:p>
    <w:p w14:paraId="1FE32E2B" w14:textId="77777777" w:rsidR="00CF0FAC" w:rsidRDefault="00CF0FAC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696EDFBD" w14:textId="77777777" w:rsidR="00BE667A" w:rsidRDefault="00BE667A" w:rsidP="00BE667A">
      <w:pPr>
        <w:pStyle w:val="NoSpacing"/>
        <w:rPr>
          <w:rFonts w:ascii="Times New Roman" w:hAnsi="Times New Roman"/>
          <w:iCs/>
          <w:color w:val="FF0000"/>
        </w:rPr>
      </w:pPr>
    </w:p>
    <w:p w14:paraId="5D8A57BC" w14:textId="77777777" w:rsidR="00A83210" w:rsidRDefault="00A83210" w:rsidP="00A83210">
      <w:pPr>
        <w:ind w:left="3936"/>
        <w:rPr>
          <w:rFonts w:ascii="Times New Roman" w:hAnsi="Times New Roman"/>
          <w:b/>
          <w:iCs/>
          <w:sz w:val="32"/>
          <w:szCs w:val="32"/>
        </w:rPr>
      </w:pPr>
    </w:p>
    <w:p w14:paraId="1F54ADBA" w14:textId="77777777" w:rsidR="00A83210" w:rsidRDefault="00A83210" w:rsidP="00A83210">
      <w:pPr>
        <w:rPr>
          <w:rFonts w:ascii="Times New Roman" w:hAnsi="Times New Roman"/>
          <w:b/>
          <w:iCs/>
          <w:sz w:val="32"/>
          <w:szCs w:val="32"/>
        </w:rPr>
      </w:pPr>
    </w:p>
    <w:p w14:paraId="0E9977AA" w14:textId="77777777" w:rsidR="00790ABB" w:rsidRDefault="00790ABB" w:rsidP="008B2E8D">
      <w:pPr>
        <w:rPr>
          <w:rFonts w:ascii="Times New Roman" w:hAnsi="Times New Roman"/>
          <w:b/>
          <w:iCs/>
          <w:sz w:val="32"/>
          <w:szCs w:val="32"/>
        </w:rPr>
      </w:pPr>
    </w:p>
    <w:p w14:paraId="309065FD" w14:textId="77777777" w:rsidR="009E7874" w:rsidRPr="006A4AE1" w:rsidRDefault="009E7874" w:rsidP="008B2E8D">
      <w:pPr>
        <w:rPr>
          <w:rFonts w:ascii="Times New Roman" w:hAnsi="Times New Roman"/>
          <w:b/>
          <w:iCs/>
          <w:sz w:val="32"/>
          <w:szCs w:val="32"/>
        </w:rPr>
      </w:pPr>
    </w:p>
    <w:p w14:paraId="2EA55B5A" w14:textId="77777777" w:rsidR="004C7CF8" w:rsidRPr="001534C0" w:rsidRDefault="008B2E8D" w:rsidP="001534C0">
      <w:pPr>
        <w:rPr>
          <w:rFonts w:ascii="Times New Roman" w:hAnsi="Times New Roman"/>
          <w:b/>
          <w:iCs/>
          <w:sz w:val="32"/>
          <w:szCs w:val="32"/>
        </w:rPr>
      </w:pPr>
      <w:r w:rsidRPr="006A4AE1">
        <w:rPr>
          <w:rFonts w:ascii="Times New Roman" w:hAnsi="Times New Roman"/>
          <w:b/>
          <w:iCs/>
          <w:sz w:val="32"/>
          <w:szCs w:val="32"/>
          <w:highlight w:val="cyan"/>
        </w:rPr>
        <w:t xml:space="preserve">PODROČJE MARIBOR – </w:t>
      </w:r>
      <w:r w:rsidRPr="00CE1754">
        <w:rPr>
          <w:rFonts w:ascii="Times New Roman" w:hAnsi="Times New Roman"/>
          <w:b/>
          <w:iCs/>
          <w:sz w:val="32"/>
          <w:szCs w:val="32"/>
          <w:highlight w:val="cyan"/>
        </w:rPr>
        <w:t>OKOLICA DEČKI ROJENI 200</w:t>
      </w:r>
      <w:r w:rsidR="000711EB" w:rsidRPr="00CE1754">
        <w:rPr>
          <w:rFonts w:ascii="Times New Roman" w:hAnsi="Times New Roman"/>
          <w:b/>
          <w:iCs/>
          <w:sz w:val="32"/>
          <w:szCs w:val="32"/>
          <w:highlight w:val="cyan"/>
        </w:rPr>
        <w:t>7</w:t>
      </w:r>
      <w:r w:rsidRPr="00CE1754">
        <w:rPr>
          <w:rFonts w:ascii="Times New Roman" w:hAnsi="Times New Roman"/>
          <w:b/>
          <w:iCs/>
          <w:sz w:val="32"/>
          <w:szCs w:val="32"/>
          <w:highlight w:val="cyan"/>
        </w:rPr>
        <w:t xml:space="preserve"> IN MLAJŠI</w:t>
      </w:r>
    </w:p>
    <w:p w14:paraId="18AE4744" w14:textId="77777777" w:rsidR="004C7CF8" w:rsidRDefault="004C7CF8" w:rsidP="008B2E8D">
      <w:pPr>
        <w:pStyle w:val="NoSpacing"/>
        <w:rPr>
          <w:rFonts w:ascii="Times New Roman" w:hAnsi="Times New Roman"/>
          <w:iCs/>
        </w:rPr>
      </w:pPr>
    </w:p>
    <w:p w14:paraId="70F0BEB0" w14:textId="77777777" w:rsidR="00D90899" w:rsidRDefault="00E15F44" w:rsidP="00D90899">
      <w:pPr>
        <w:pStyle w:val="NoSpacing"/>
        <w:rPr>
          <w:rFonts w:ascii="Times New Roman" w:hAnsi="Times New Roman"/>
          <w:iCs/>
        </w:rPr>
      </w:pPr>
      <w:r w:rsidRPr="000A7A24">
        <w:rPr>
          <w:rFonts w:ascii="Times New Roman" w:hAnsi="Times New Roman"/>
          <w:b/>
          <w:iCs/>
          <w:highlight w:val="yellow"/>
        </w:rPr>
        <w:t>SKUPINA</w:t>
      </w:r>
      <w:r w:rsidRPr="00D707BA">
        <w:rPr>
          <w:rFonts w:ascii="Times New Roman" w:hAnsi="Times New Roman"/>
          <w:b/>
          <w:iCs/>
          <w:highlight w:val="yellow"/>
        </w:rPr>
        <w:t xml:space="preserve"> </w:t>
      </w:r>
      <w:r w:rsidRPr="00A83210">
        <w:rPr>
          <w:rFonts w:ascii="Times New Roman" w:hAnsi="Times New Roman"/>
          <w:b/>
          <w:iCs/>
          <w:highlight w:val="yellow"/>
        </w:rPr>
        <w:t>3</w:t>
      </w:r>
      <w:r w:rsidRPr="00A83210">
        <w:rPr>
          <w:rFonts w:ascii="Times New Roman" w:hAnsi="Times New Roman"/>
          <w:iCs/>
          <w:highlight w:val="yellow"/>
        </w:rPr>
        <w:t xml:space="preserve">, </w:t>
      </w:r>
      <w:r w:rsidRPr="00A83210">
        <w:rPr>
          <w:rFonts w:ascii="Times New Roman" w:hAnsi="Times New Roman"/>
          <w:b/>
          <w:bCs/>
          <w:iCs/>
          <w:highlight w:val="yellow"/>
        </w:rPr>
        <w:t xml:space="preserve">– </w:t>
      </w:r>
      <w:r w:rsidR="00D90899" w:rsidRPr="00A83210">
        <w:rPr>
          <w:rFonts w:ascii="Times New Roman" w:hAnsi="Times New Roman"/>
          <w:b/>
          <w:bCs/>
          <w:iCs/>
          <w:highlight w:val="yellow"/>
        </w:rPr>
        <w:t>turnir je potekal v petek, 3.12.2021– Športna dvorana Lukna</w:t>
      </w:r>
    </w:p>
    <w:p w14:paraId="5ED04E9C" w14:textId="77777777" w:rsidR="00E15F44" w:rsidRPr="006A4AE1" w:rsidRDefault="00E15F44" w:rsidP="00E15F44">
      <w:pPr>
        <w:pStyle w:val="NoSpacing"/>
        <w:rPr>
          <w:rFonts w:ascii="Times New Roman" w:hAnsi="Times New Roman"/>
          <w:iCs/>
        </w:rPr>
      </w:pPr>
    </w:p>
    <w:p w14:paraId="7864AD6E" w14:textId="77777777" w:rsidR="00E15F44" w:rsidRPr="00E15F44" w:rsidRDefault="001534C0" w:rsidP="00E15F44">
      <w:pPr>
        <w:pStyle w:val="NoSpacing"/>
        <w:rPr>
          <w:rFonts w:ascii="Times New Roman" w:hAnsi="Times New Roman"/>
          <w:b/>
          <w:bCs/>
          <w:iCs/>
        </w:rPr>
      </w:pPr>
      <w:r w:rsidRPr="00A83210">
        <w:rPr>
          <w:rFonts w:ascii="Times New Roman" w:hAnsi="Times New Roman"/>
          <w:b/>
          <w:iCs/>
          <w:highlight w:val="yellow"/>
        </w:rPr>
        <w:t>PETEK</w:t>
      </w:r>
      <w:r w:rsidR="00E15F44" w:rsidRPr="00A83210">
        <w:rPr>
          <w:rFonts w:ascii="Times New Roman" w:hAnsi="Times New Roman"/>
          <w:b/>
          <w:iCs/>
          <w:highlight w:val="yellow"/>
        </w:rPr>
        <w:t xml:space="preserve">, </w:t>
      </w:r>
      <w:r w:rsidRPr="00A83210">
        <w:rPr>
          <w:rFonts w:ascii="Times New Roman" w:hAnsi="Times New Roman"/>
          <w:b/>
          <w:bCs/>
          <w:iCs/>
          <w:highlight w:val="yellow"/>
        </w:rPr>
        <w:t>3</w:t>
      </w:r>
      <w:r w:rsidR="00E15F44" w:rsidRPr="00A83210">
        <w:rPr>
          <w:rFonts w:ascii="Times New Roman" w:hAnsi="Times New Roman"/>
          <w:b/>
          <w:bCs/>
          <w:iCs/>
          <w:highlight w:val="yellow"/>
        </w:rPr>
        <w:t>.1</w:t>
      </w:r>
      <w:r w:rsidRPr="00A83210">
        <w:rPr>
          <w:rFonts w:ascii="Times New Roman" w:hAnsi="Times New Roman"/>
          <w:b/>
          <w:bCs/>
          <w:iCs/>
          <w:highlight w:val="yellow"/>
        </w:rPr>
        <w:t>2</w:t>
      </w:r>
      <w:r w:rsidR="00E15F44" w:rsidRPr="00A83210">
        <w:rPr>
          <w:rFonts w:ascii="Times New Roman" w:hAnsi="Times New Roman"/>
          <w:b/>
          <w:bCs/>
          <w:iCs/>
          <w:highlight w:val="yellow"/>
        </w:rPr>
        <w:t>.21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15F44" w:rsidRPr="006A4AE1" w14:paraId="3D95AB2A" w14:textId="77777777" w:rsidTr="00724F97">
        <w:tc>
          <w:tcPr>
            <w:tcW w:w="4606" w:type="dxa"/>
          </w:tcPr>
          <w:p w14:paraId="495E5157" w14:textId="77777777" w:rsidR="00E15F44" w:rsidRDefault="00E15F44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57561E">
              <w:rPr>
                <w:rFonts w:ascii="Times New Roman" w:hAnsi="Times New Roman"/>
                <w:b/>
                <w:iCs/>
              </w:rPr>
              <w:t>1. OŠ RUDOLF MAISTER ŠENTILJ</w:t>
            </w:r>
          </w:p>
          <w:p w14:paraId="42636487" w14:textId="77777777" w:rsidR="00AC1728" w:rsidRDefault="00AC1728" w:rsidP="00AC1728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 xml:space="preserve">2. </w:t>
            </w:r>
            <w:r w:rsidR="00E15F44" w:rsidRPr="0057561E">
              <w:rPr>
                <w:rFonts w:ascii="Times New Roman" w:hAnsi="Times New Roman"/>
                <w:b/>
                <w:iCs/>
              </w:rPr>
              <w:t>OŠ SLIVNICA</w:t>
            </w:r>
          </w:p>
          <w:p w14:paraId="7A14546C" w14:textId="77777777" w:rsidR="008904A4" w:rsidRDefault="008904A4" w:rsidP="00AC1728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 xml:space="preserve">3. </w:t>
            </w:r>
            <w:r w:rsidRPr="0057561E">
              <w:rPr>
                <w:rFonts w:ascii="Times New Roman" w:hAnsi="Times New Roman"/>
                <w:b/>
                <w:iCs/>
              </w:rPr>
              <w:t>OŠ LOVRENC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90"/>
            </w:tblGrid>
            <w:tr w:rsidR="008904A4" w:rsidRPr="006A4AE1" w14:paraId="52D0D43E" w14:textId="77777777" w:rsidTr="0071474F">
              <w:tc>
                <w:tcPr>
                  <w:tcW w:w="4606" w:type="dxa"/>
                </w:tcPr>
                <w:p w14:paraId="78F7BB14" w14:textId="77777777" w:rsidR="008904A4" w:rsidRPr="00AC1728" w:rsidRDefault="008904A4" w:rsidP="008904A4">
                  <w:pPr>
                    <w:spacing w:after="0"/>
                    <w:rPr>
                      <w:rFonts w:ascii="Times New Roman" w:hAnsi="Times New Roman"/>
                      <w:b/>
                      <w:iCs/>
                      <w:highlight w:val="lightGray"/>
                    </w:rPr>
                  </w:pPr>
                </w:p>
              </w:tc>
            </w:tr>
          </w:tbl>
          <w:p w14:paraId="306B309B" w14:textId="77777777" w:rsidR="008904A4" w:rsidRPr="00A56449" w:rsidRDefault="008904A4" w:rsidP="008904A4">
            <w:pPr>
              <w:spacing w:after="0"/>
              <w:rPr>
                <w:rFonts w:ascii="Times New Roman" w:hAnsi="Times New Roman"/>
                <w:b/>
                <w:iCs/>
                <w:highlight w:val="lightGray"/>
              </w:rPr>
            </w:pPr>
            <w:r w:rsidRPr="00B310F6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Odpoved </w:t>
            </w:r>
            <w:r w:rsidRPr="00A56449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tekmovanja  - </w:t>
            </w:r>
            <w:r w:rsidRPr="00A56449">
              <w:rPr>
                <w:rFonts w:ascii="Times New Roman" w:hAnsi="Times New Roman"/>
                <w:b/>
                <w:iCs/>
                <w:highlight w:val="lightGray"/>
              </w:rPr>
              <w:t xml:space="preserve">OŠ </w:t>
            </w:r>
            <w:r>
              <w:rPr>
                <w:rFonts w:ascii="Times New Roman" w:hAnsi="Times New Roman"/>
                <w:b/>
                <w:iCs/>
                <w:highlight w:val="lightGray"/>
              </w:rPr>
              <w:t>LENART</w:t>
            </w:r>
          </w:p>
          <w:p w14:paraId="1B347B3C" w14:textId="77777777" w:rsidR="008904A4" w:rsidRDefault="008904A4" w:rsidP="008904A4">
            <w:pPr>
              <w:spacing w:after="0"/>
              <w:rPr>
                <w:rFonts w:ascii="Times New Roman" w:hAnsi="Times New Roman"/>
                <w:b/>
                <w:iCs/>
              </w:rPr>
            </w:pPr>
            <w:r w:rsidRPr="00A56449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Odpoved tekmovanja  - </w:t>
            </w:r>
            <w:r w:rsidRPr="00A56449">
              <w:rPr>
                <w:rFonts w:ascii="Times New Roman" w:hAnsi="Times New Roman"/>
                <w:b/>
                <w:iCs/>
                <w:highlight w:val="lightGray"/>
              </w:rPr>
              <w:t>OŠ RAČE</w:t>
            </w:r>
          </w:p>
          <w:p w14:paraId="476866DE" w14:textId="77777777" w:rsidR="008904A4" w:rsidRPr="0057561E" w:rsidRDefault="008904A4" w:rsidP="00AC1728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B310F6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Odpoved </w:t>
            </w:r>
            <w:r w:rsidRPr="00A56449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tekmovanja  </w:t>
            </w:r>
            <w:r w:rsidRPr="00AC1728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- </w:t>
            </w:r>
            <w:r w:rsidRPr="00AC1728">
              <w:rPr>
                <w:rFonts w:ascii="Times New Roman" w:hAnsi="Times New Roman"/>
                <w:b/>
                <w:iCs/>
                <w:highlight w:val="lightGray"/>
              </w:rPr>
              <w:t>OŠ DUPLEK</w:t>
            </w:r>
          </w:p>
          <w:p w14:paraId="0B3F23B9" w14:textId="77777777" w:rsidR="00AC1728" w:rsidRPr="00AC1728" w:rsidRDefault="00AC1728" w:rsidP="00AC1728">
            <w:pPr>
              <w:spacing w:after="0"/>
              <w:rPr>
                <w:rFonts w:ascii="Times New Roman" w:hAnsi="Times New Roman"/>
                <w:b/>
                <w:iCs/>
                <w:highlight w:val="lightGray"/>
              </w:rPr>
            </w:pPr>
            <w:r w:rsidRPr="00B310F6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Odpoved </w:t>
            </w:r>
            <w:r w:rsidRPr="00A56449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tekmovanja  - </w:t>
            </w:r>
            <w:r w:rsidRPr="00AC1728">
              <w:rPr>
                <w:rFonts w:ascii="Times New Roman" w:hAnsi="Times New Roman"/>
                <w:b/>
                <w:iCs/>
                <w:highlight w:val="lightGray"/>
              </w:rPr>
              <w:t>OŠ RUŠE</w:t>
            </w:r>
          </w:p>
          <w:p w14:paraId="104A3837" w14:textId="77777777" w:rsidR="00EA1935" w:rsidRPr="008904A4" w:rsidRDefault="00EA1935" w:rsidP="008904A4">
            <w:pPr>
              <w:spacing w:after="0"/>
              <w:rPr>
                <w:rFonts w:ascii="Times New Roman" w:hAnsi="Times New Roman"/>
                <w:b/>
                <w:iCs/>
                <w:highlight w:val="lightGray"/>
              </w:rPr>
            </w:pPr>
            <w:r w:rsidRPr="00B310F6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Odpoved </w:t>
            </w:r>
            <w:r w:rsidRPr="00A56449">
              <w:rPr>
                <w:rFonts w:ascii="Times New Roman" w:hAnsi="Times New Roman"/>
                <w:b/>
                <w:iCs/>
                <w:color w:val="000000"/>
                <w:highlight w:val="lightGray"/>
              </w:rPr>
              <w:t xml:space="preserve">tekmovanja  - </w:t>
            </w:r>
            <w:r w:rsidRPr="00A56449">
              <w:rPr>
                <w:rFonts w:ascii="Times New Roman" w:hAnsi="Times New Roman"/>
                <w:b/>
                <w:iCs/>
                <w:highlight w:val="lightGray"/>
              </w:rPr>
              <w:t>OŠ MIKLAVŽ</w:t>
            </w:r>
          </w:p>
        </w:tc>
        <w:tc>
          <w:tcPr>
            <w:tcW w:w="4606" w:type="dxa"/>
          </w:tcPr>
          <w:p w14:paraId="0A5B5ED0" w14:textId="77777777" w:rsidR="00E15F44" w:rsidRPr="00805813" w:rsidRDefault="00E15F44" w:rsidP="00724F97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805813">
              <w:rPr>
                <w:rFonts w:ascii="Times New Roman" w:hAnsi="Times New Roman"/>
                <w:bCs/>
                <w:iCs/>
                <w:highlight w:val="green"/>
              </w:rPr>
              <w:t>OŠ ŠENTILJ</w:t>
            </w:r>
            <w:r w:rsidR="00D707BA" w:rsidRPr="00805813">
              <w:rPr>
                <w:rFonts w:ascii="Times New Roman" w:hAnsi="Times New Roman"/>
                <w:bCs/>
                <w:iCs/>
              </w:rPr>
              <w:t xml:space="preserve"> : </w:t>
            </w:r>
            <w:r w:rsidRPr="00805813">
              <w:rPr>
                <w:rFonts w:ascii="Times New Roman" w:hAnsi="Times New Roman"/>
                <w:bCs/>
                <w:iCs/>
              </w:rPr>
              <w:t>OŠ</w:t>
            </w:r>
            <w:r w:rsidR="00D707BA" w:rsidRPr="00805813">
              <w:rPr>
                <w:rFonts w:ascii="Times New Roman" w:hAnsi="Times New Roman"/>
                <w:bCs/>
                <w:iCs/>
              </w:rPr>
              <w:t xml:space="preserve"> </w:t>
            </w:r>
            <w:r w:rsidR="008904A4" w:rsidRPr="00805813">
              <w:rPr>
                <w:rFonts w:ascii="Times New Roman" w:hAnsi="Times New Roman"/>
                <w:bCs/>
                <w:iCs/>
              </w:rPr>
              <w:t>SLIVNICA</w:t>
            </w:r>
          </w:p>
          <w:p w14:paraId="6E511A51" w14:textId="77777777" w:rsidR="008904A4" w:rsidRPr="00805813" w:rsidRDefault="008904A4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805813">
              <w:rPr>
                <w:rFonts w:ascii="Times New Roman" w:hAnsi="Times New Roman"/>
                <w:b/>
                <w:iCs/>
              </w:rPr>
              <w:t>48 – 18 (15:5, 20:7, 13:6)</w:t>
            </w:r>
          </w:p>
          <w:p w14:paraId="386B7D94" w14:textId="77777777" w:rsidR="008904A4" w:rsidRPr="00805813" w:rsidRDefault="008904A4" w:rsidP="00724F97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</w:p>
          <w:p w14:paraId="0EBD5CD4" w14:textId="77777777" w:rsidR="00E15F44" w:rsidRPr="00805813" w:rsidRDefault="00E15F44" w:rsidP="00724F97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805813">
              <w:rPr>
                <w:rFonts w:ascii="Times New Roman" w:hAnsi="Times New Roman"/>
                <w:bCs/>
                <w:iCs/>
              </w:rPr>
              <w:t xml:space="preserve">OŠ </w:t>
            </w:r>
            <w:r w:rsidR="00805813">
              <w:rPr>
                <w:rFonts w:ascii="Times New Roman" w:hAnsi="Times New Roman"/>
                <w:bCs/>
                <w:iCs/>
              </w:rPr>
              <w:t>SLIVNICA</w:t>
            </w:r>
            <w:r w:rsidR="008904A4" w:rsidRPr="00805813">
              <w:rPr>
                <w:rFonts w:ascii="Times New Roman" w:hAnsi="Times New Roman"/>
                <w:bCs/>
                <w:iCs/>
              </w:rPr>
              <w:t xml:space="preserve"> : </w:t>
            </w:r>
            <w:r w:rsidR="008904A4" w:rsidRPr="00805813">
              <w:rPr>
                <w:rFonts w:ascii="Times New Roman" w:hAnsi="Times New Roman"/>
                <w:bCs/>
                <w:iCs/>
                <w:highlight w:val="green"/>
              </w:rPr>
              <w:t>OŠ LOVRENC</w:t>
            </w:r>
          </w:p>
          <w:p w14:paraId="119EDE20" w14:textId="77777777" w:rsidR="008904A4" w:rsidRPr="00805813" w:rsidRDefault="00805813" w:rsidP="00724F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12</w:t>
            </w:r>
            <w:r w:rsidR="008904A4" w:rsidRPr="00805813">
              <w:rPr>
                <w:rFonts w:ascii="Times New Roman" w:hAnsi="Times New Roman"/>
                <w:b/>
                <w:iCs/>
              </w:rPr>
              <w:t xml:space="preserve"> – </w:t>
            </w:r>
            <w:r>
              <w:rPr>
                <w:rFonts w:ascii="Times New Roman" w:hAnsi="Times New Roman"/>
                <w:b/>
                <w:iCs/>
              </w:rPr>
              <w:t>21</w:t>
            </w:r>
            <w:r w:rsidR="008904A4" w:rsidRPr="00805813">
              <w:rPr>
                <w:rFonts w:ascii="Times New Roman" w:hAnsi="Times New Roman"/>
                <w:b/>
                <w:iCs/>
              </w:rPr>
              <w:t xml:space="preserve"> (</w:t>
            </w:r>
            <w:r>
              <w:rPr>
                <w:rFonts w:ascii="Times New Roman" w:hAnsi="Times New Roman"/>
                <w:b/>
                <w:iCs/>
              </w:rPr>
              <w:t>4</w:t>
            </w:r>
            <w:r w:rsidR="008904A4" w:rsidRPr="00805813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11</w:t>
            </w:r>
            <w:r w:rsidR="008904A4" w:rsidRPr="00805813">
              <w:rPr>
                <w:rFonts w:ascii="Times New Roman" w:hAnsi="Times New Roman"/>
                <w:b/>
                <w:iCs/>
              </w:rPr>
              <w:t xml:space="preserve">, </w:t>
            </w:r>
            <w:r>
              <w:rPr>
                <w:rFonts w:ascii="Times New Roman" w:hAnsi="Times New Roman"/>
                <w:b/>
                <w:iCs/>
              </w:rPr>
              <w:t>6</w:t>
            </w:r>
            <w:r w:rsidR="008904A4" w:rsidRPr="00805813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5</w:t>
            </w:r>
            <w:r w:rsidR="008904A4" w:rsidRPr="00805813">
              <w:rPr>
                <w:rFonts w:ascii="Times New Roman" w:hAnsi="Times New Roman"/>
                <w:b/>
                <w:iCs/>
              </w:rPr>
              <w:t xml:space="preserve">, </w:t>
            </w:r>
            <w:r>
              <w:rPr>
                <w:rFonts w:ascii="Times New Roman" w:hAnsi="Times New Roman"/>
                <w:b/>
                <w:iCs/>
              </w:rPr>
              <w:t>2</w:t>
            </w:r>
            <w:r w:rsidR="008904A4" w:rsidRPr="00805813">
              <w:rPr>
                <w:rFonts w:ascii="Times New Roman" w:hAnsi="Times New Roman"/>
                <w:b/>
                <w:iCs/>
              </w:rPr>
              <w:t>:</w:t>
            </w:r>
            <w:r>
              <w:rPr>
                <w:rFonts w:ascii="Times New Roman" w:hAnsi="Times New Roman"/>
                <w:b/>
                <w:iCs/>
              </w:rPr>
              <w:t>5</w:t>
            </w:r>
            <w:r w:rsidR="008904A4" w:rsidRPr="00805813">
              <w:rPr>
                <w:rFonts w:ascii="Times New Roman" w:hAnsi="Times New Roman"/>
                <w:b/>
                <w:iCs/>
              </w:rPr>
              <w:t>)</w:t>
            </w:r>
          </w:p>
          <w:p w14:paraId="16BC3271" w14:textId="77777777" w:rsidR="008904A4" w:rsidRPr="00805813" w:rsidRDefault="008904A4" w:rsidP="00724F97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</w:p>
          <w:p w14:paraId="4CE7D119" w14:textId="77777777" w:rsidR="004C7CF8" w:rsidRPr="00805813" w:rsidRDefault="004C7CF8" w:rsidP="00724F97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805813">
              <w:rPr>
                <w:rFonts w:ascii="Times New Roman" w:hAnsi="Times New Roman"/>
                <w:bCs/>
                <w:iCs/>
                <w:highlight w:val="green"/>
              </w:rPr>
              <w:t>OS ŠENTILJ</w:t>
            </w:r>
            <w:r w:rsidRPr="00805813">
              <w:rPr>
                <w:rFonts w:ascii="Times New Roman" w:hAnsi="Times New Roman"/>
                <w:bCs/>
                <w:iCs/>
              </w:rPr>
              <w:t xml:space="preserve"> </w:t>
            </w:r>
            <w:r w:rsidR="008904A4" w:rsidRPr="00805813">
              <w:rPr>
                <w:rFonts w:ascii="Times New Roman" w:hAnsi="Times New Roman"/>
                <w:bCs/>
                <w:iCs/>
              </w:rPr>
              <w:t>:</w:t>
            </w:r>
            <w:r w:rsidRPr="00805813">
              <w:rPr>
                <w:rFonts w:ascii="Times New Roman" w:hAnsi="Times New Roman"/>
                <w:bCs/>
                <w:iCs/>
              </w:rPr>
              <w:t xml:space="preserve"> OŠ </w:t>
            </w:r>
            <w:r w:rsidR="008904A4" w:rsidRPr="00805813">
              <w:rPr>
                <w:rFonts w:ascii="Times New Roman" w:hAnsi="Times New Roman"/>
                <w:bCs/>
                <w:iCs/>
              </w:rPr>
              <w:t>LOVRENC</w:t>
            </w:r>
            <w:r w:rsidR="00E15F44" w:rsidRPr="00805813">
              <w:rPr>
                <w:rFonts w:ascii="Times New Roman" w:hAnsi="Times New Roman"/>
                <w:bCs/>
                <w:iCs/>
              </w:rPr>
              <w:t xml:space="preserve"> </w:t>
            </w:r>
          </w:p>
          <w:p w14:paraId="744D80D3" w14:textId="77777777" w:rsidR="00E15F44" w:rsidRPr="00805813" w:rsidRDefault="008904A4" w:rsidP="00724F97">
            <w:pPr>
              <w:pStyle w:val="NoSpacing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805813">
              <w:rPr>
                <w:rFonts w:ascii="Times New Roman" w:hAnsi="Times New Roman"/>
                <w:b/>
                <w:bCs/>
                <w:iCs/>
              </w:rPr>
              <w:t>49 – 20 (13:6, 18:10, 18:4)</w:t>
            </w:r>
          </w:p>
          <w:p w14:paraId="5C540933" w14:textId="77777777" w:rsidR="00E15F44" w:rsidRPr="0057561E" w:rsidRDefault="00E15F44" w:rsidP="00724F97">
            <w:pPr>
              <w:pStyle w:val="NoSpacing"/>
              <w:jc w:val="both"/>
              <w:rPr>
                <w:rFonts w:ascii="Times New Roman" w:hAnsi="Times New Roman"/>
                <w:iCs/>
                <w:color w:val="FF0000"/>
                <w:sz w:val="20"/>
                <w:szCs w:val="20"/>
              </w:rPr>
            </w:pPr>
          </w:p>
          <w:p w14:paraId="1EF1CEC2" w14:textId="77777777" w:rsidR="00E15F44" w:rsidRPr="0057561E" w:rsidRDefault="00E15F44" w:rsidP="00724F97">
            <w:pPr>
              <w:pStyle w:val="NoSpacing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14:paraId="31D4370F" w14:textId="77777777" w:rsidR="00805813" w:rsidRDefault="00805813" w:rsidP="00805813">
      <w:pPr>
        <w:pStyle w:val="NoSpacing"/>
        <w:rPr>
          <w:rFonts w:ascii="Times New Roman" w:hAnsi="Times New Roman"/>
          <w:b/>
          <w:iCs/>
          <w:highlight w:val="yellow"/>
        </w:rPr>
      </w:pPr>
      <w:r>
        <w:rPr>
          <w:rFonts w:ascii="Times New Roman" w:hAnsi="Times New Roman"/>
          <w:b/>
          <w:iCs/>
          <w:highlight w:val="yellow"/>
        </w:rPr>
        <w:t xml:space="preserve">Vrstni red področje MB OKOLICA – st. dečki: </w:t>
      </w:r>
    </w:p>
    <w:p w14:paraId="35511B42" w14:textId="77777777" w:rsidR="00805813" w:rsidRPr="00AB704E" w:rsidRDefault="00805813" w:rsidP="00805813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AB704E">
        <w:rPr>
          <w:rFonts w:ascii="Times New Roman" w:hAnsi="Times New Roman"/>
          <w:b/>
          <w:iCs/>
          <w:color w:val="000000"/>
          <w:highlight w:val="green"/>
        </w:rPr>
        <w:t>OŠ</w:t>
      </w:r>
      <w:r w:rsidRPr="00416796">
        <w:rPr>
          <w:rFonts w:ascii="Times New Roman" w:hAnsi="Times New Roman"/>
          <w:b/>
          <w:iCs/>
          <w:color w:val="000000"/>
          <w:highlight w:val="green"/>
        </w:rPr>
        <w:t xml:space="preserve"> </w:t>
      </w:r>
      <w:r w:rsidRPr="00805813">
        <w:rPr>
          <w:rFonts w:ascii="Times New Roman" w:hAnsi="Times New Roman"/>
          <w:b/>
          <w:iCs/>
          <w:color w:val="000000"/>
          <w:highlight w:val="green"/>
        </w:rPr>
        <w:t>ŠENTILJ</w:t>
      </w:r>
    </w:p>
    <w:p w14:paraId="038F8088" w14:textId="77777777" w:rsidR="00805813" w:rsidRDefault="00805813" w:rsidP="00805813">
      <w:pPr>
        <w:spacing w:after="0"/>
        <w:rPr>
          <w:rFonts w:ascii="Times New Roman" w:hAnsi="Times New Roman"/>
          <w:b/>
          <w:iCs/>
          <w:color w:val="000000"/>
          <w:highlight w:val="cyan"/>
        </w:rPr>
      </w:pPr>
      <w:r w:rsidRPr="00805813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2. mesto:  </w:t>
      </w:r>
      <w:r w:rsidRPr="00805813">
        <w:rPr>
          <w:rFonts w:ascii="Times New Roman" w:hAnsi="Times New Roman"/>
          <w:b/>
          <w:iCs/>
          <w:color w:val="000000"/>
          <w:highlight w:val="cyan"/>
        </w:rPr>
        <w:t xml:space="preserve">OŠ </w:t>
      </w:r>
      <w:r>
        <w:rPr>
          <w:rFonts w:ascii="Times New Roman" w:hAnsi="Times New Roman"/>
          <w:b/>
          <w:iCs/>
          <w:color w:val="000000"/>
          <w:highlight w:val="cyan"/>
        </w:rPr>
        <w:t>LOVRENC</w:t>
      </w:r>
    </w:p>
    <w:p w14:paraId="334294CF" w14:textId="77777777" w:rsidR="001534C0" w:rsidRPr="00386D42" w:rsidRDefault="00805813" w:rsidP="00805813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</w:pPr>
      <w:r w:rsidRPr="00386D42">
        <w:rPr>
          <w:rFonts w:ascii="Times New Roman" w:hAnsi="Times New Roman"/>
          <w:b/>
          <w:iCs/>
          <w:color w:val="000000"/>
          <w:highlight w:val="yellow"/>
        </w:rPr>
        <w:t>3. mesto: OŠ SLIVNICA</w:t>
      </w:r>
    </w:p>
    <w:p w14:paraId="1C5393E8" w14:textId="77777777" w:rsidR="007E4F44" w:rsidRPr="006A4AE1" w:rsidRDefault="007E4F44" w:rsidP="00E42412">
      <w:pPr>
        <w:pStyle w:val="NoSpacing"/>
        <w:rPr>
          <w:rFonts w:ascii="Times New Roman" w:hAnsi="Times New Roman"/>
          <w:iCs/>
          <w:color w:val="FF0000"/>
        </w:rPr>
      </w:pPr>
    </w:p>
    <w:p w14:paraId="4D5DE26E" w14:textId="77777777" w:rsidR="00805813" w:rsidRDefault="00805813" w:rsidP="00805813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>
        <w:rPr>
          <w:rFonts w:ascii="Times New Roman" w:hAnsi="Times New Roman"/>
          <w:iCs/>
          <w:color w:val="FF0000"/>
        </w:rPr>
        <w:t>OŠ Šentilj in OŠ Lovrenc sta se uvrstili na področno tekmovanje.</w:t>
      </w:r>
    </w:p>
    <w:p w14:paraId="25C463D0" w14:textId="77777777" w:rsidR="00E3012E" w:rsidRDefault="00E3012E" w:rsidP="00805813">
      <w:pPr>
        <w:pStyle w:val="NoSpacing"/>
        <w:rPr>
          <w:rFonts w:ascii="Times New Roman" w:hAnsi="Times New Roman"/>
          <w:iCs/>
          <w:color w:val="FF0000"/>
        </w:rPr>
      </w:pPr>
    </w:p>
    <w:p w14:paraId="7A35F1D5" w14:textId="77777777" w:rsidR="00CE1754" w:rsidRDefault="00CE1754" w:rsidP="00805813">
      <w:pPr>
        <w:pStyle w:val="NoSpacing"/>
        <w:rPr>
          <w:rFonts w:ascii="Times New Roman" w:hAnsi="Times New Roman"/>
          <w:iCs/>
          <w:color w:val="FF0000"/>
        </w:rPr>
      </w:pPr>
    </w:p>
    <w:p w14:paraId="028B7F54" w14:textId="77777777" w:rsidR="00E3012E" w:rsidRPr="00A81893" w:rsidRDefault="00E3012E" w:rsidP="00805813">
      <w:pPr>
        <w:pStyle w:val="NoSpacing"/>
        <w:rPr>
          <w:rFonts w:ascii="Times New Roman" w:hAnsi="Times New Roman"/>
          <w:iCs/>
          <w:color w:val="FF0000"/>
          <w:sz w:val="24"/>
          <w:szCs w:val="24"/>
        </w:rPr>
      </w:pPr>
    </w:p>
    <w:p w14:paraId="3CA0723D" w14:textId="77777777" w:rsidR="000158EE" w:rsidRPr="00A81893" w:rsidRDefault="000158EE" w:rsidP="000158EE">
      <w:pPr>
        <w:rPr>
          <w:rFonts w:ascii="Times New Roman" w:hAnsi="Times New Roman"/>
          <w:b/>
          <w:iCs/>
          <w:sz w:val="24"/>
          <w:szCs w:val="24"/>
        </w:rPr>
      </w:pPr>
      <w:r w:rsidRPr="00A81893">
        <w:rPr>
          <w:rFonts w:ascii="Times New Roman" w:hAnsi="Times New Roman"/>
          <w:b/>
          <w:iCs/>
          <w:sz w:val="24"/>
          <w:szCs w:val="24"/>
          <w:highlight w:val="cyan"/>
        </w:rPr>
        <w:t>KONČNA LESTVICA KOŠARKA – MARIBOR OKOLICA</w:t>
      </w:r>
      <w:r w:rsidR="00A81893">
        <w:rPr>
          <w:rFonts w:ascii="Times New Roman" w:hAnsi="Times New Roman"/>
          <w:b/>
          <w:iCs/>
          <w:sz w:val="24"/>
          <w:szCs w:val="24"/>
          <w:highlight w:val="cyan"/>
        </w:rPr>
        <w:t>, STAREJŠI DEČKI</w:t>
      </w:r>
      <w:r w:rsidRPr="00A81893">
        <w:rPr>
          <w:rFonts w:ascii="Times New Roman" w:hAnsi="Times New Roman"/>
          <w:b/>
          <w:iCs/>
          <w:sz w:val="24"/>
          <w:szCs w:val="24"/>
          <w:highlight w:val="cyan"/>
        </w:rPr>
        <w:t>:</w:t>
      </w:r>
    </w:p>
    <w:p w14:paraId="724B54E4" w14:textId="77777777" w:rsidR="000158EE" w:rsidRPr="00A81893" w:rsidRDefault="000158EE" w:rsidP="000158EE">
      <w:pPr>
        <w:numPr>
          <w:ilvl w:val="0"/>
          <w:numId w:val="29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 xml:space="preserve">OŠ </w:t>
      </w:r>
      <w:r w:rsidR="00B65B1C" w:rsidRPr="00A81893">
        <w:rPr>
          <w:rFonts w:ascii="Times New Roman" w:hAnsi="Times New Roman"/>
          <w:b/>
          <w:iCs/>
          <w:sz w:val="20"/>
          <w:szCs w:val="20"/>
          <w:highlight w:val="green"/>
        </w:rPr>
        <w:t>RUDOLFA MAISTRA ŠENTILJ</w:t>
      </w:r>
    </w:p>
    <w:p w14:paraId="4F04B1A7" w14:textId="77777777" w:rsidR="000158EE" w:rsidRPr="00A81893" w:rsidRDefault="000158EE" w:rsidP="000158EE">
      <w:pPr>
        <w:numPr>
          <w:ilvl w:val="0"/>
          <w:numId w:val="29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 xml:space="preserve">OŠ </w:t>
      </w:r>
      <w:r w:rsidR="00B65B1C" w:rsidRPr="00A81893">
        <w:rPr>
          <w:rFonts w:ascii="Times New Roman" w:hAnsi="Times New Roman"/>
          <w:b/>
          <w:iCs/>
          <w:sz w:val="20"/>
          <w:szCs w:val="20"/>
          <w:highlight w:val="green"/>
        </w:rPr>
        <w:t>LOVRENC NA POHORJU</w:t>
      </w:r>
    </w:p>
    <w:p w14:paraId="02203335" w14:textId="77777777" w:rsidR="000158EE" w:rsidRPr="000158EE" w:rsidRDefault="000158EE" w:rsidP="000158EE">
      <w:pPr>
        <w:numPr>
          <w:ilvl w:val="0"/>
          <w:numId w:val="29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 xml:space="preserve">OŠ </w:t>
      </w:r>
      <w:r w:rsidR="00B65B1C">
        <w:rPr>
          <w:rFonts w:ascii="Times New Roman" w:hAnsi="Times New Roman"/>
          <w:b/>
          <w:iCs/>
          <w:sz w:val="20"/>
          <w:szCs w:val="20"/>
        </w:rPr>
        <w:t>FL</w:t>
      </w:r>
      <w:r w:rsidR="00171981">
        <w:rPr>
          <w:rFonts w:ascii="Times New Roman" w:hAnsi="Times New Roman"/>
          <w:b/>
          <w:iCs/>
          <w:sz w:val="20"/>
          <w:szCs w:val="20"/>
        </w:rPr>
        <w:t>V</w:t>
      </w:r>
      <w:r w:rsidR="00B65B1C">
        <w:rPr>
          <w:rFonts w:ascii="Times New Roman" w:hAnsi="Times New Roman"/>
          <w:b/>
          <w:iCs/>
          <w:sz w:val="20"/>
          <w:szCs w:val="20"/>
        </w:rPr>
        <w:t xml:space="preserve"> SLIVNICA</w:t>
      </w:r>
    </w:p>
    <w:p w14:paraId="28591C12" w14:textId="77777777" w:rsidR="00B65B1C" w:rsidRPr="000158EE" w:rsidRDefault="00B65B1C" w:rsidP="00B65B1C">
      <w:pPr>
        <w:ind w:left="72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MIKLAVŽ NA DRAVSKEM POLJU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7D96B1A2" w14:textId="77777777" w:rsidR="00B65B1C" w:rsidRPr="000158EE" w:rsidRDefault="00B65B1C" w:rsidP="00B65B1C">
      <w:pPr>
        <w:ind w:firstLine="708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RAČE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1929958E" w14:textId="77777777" w:rsidR="00B65B1C" w:rsidRPr="000158EE" w:rsidRDefault="00B65B1C" w:rsidP="00B65B1C">
      <w:pPr>
        <w:ind w:left="72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DUPLEK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6B5B2C3E" w14:textId="77777777" w:rsidR="000158EE" w:rsidRDefault="000158EE" w:rsidP="00B65B1C">
      <w:pPr>
        <w:ind w:left="72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 w:rsidR="00B65B1C">
        <w:rPr>
          <w:rFonts w:ascii="Times New Roman" w:hAnsi="Times New Roman"/>
          <w:b/>
          <w:iCs/>
          <w:sz w:val="20"/>
          <w:szCs w:val="20"/>
          <w:highlight w:val="lightGray"/>
        </w:rPr>
        <w:t>LENART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23BD478D" w14:textId="77777777" w:rsidR="001534C0" w:rsidRDefault="00B65B1C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JANKA GLAZERJA RUŠE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2F6EBDF9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467AB374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6C43333E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6911C403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699995E8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4418D7EC" w14:textId="77777777" w:rsidR="00481047" w:rsidRDefault="00481047" w:rsidP="00CE1754">
      <w:pPr>
        <w:ind w:left="720"/>
        <w:rPr>
          <w:rFonts w:ascii="Times New Roman" w:hAnsi="Times New Roman"/>
          <w:b/>
          <w:iCs/>
          <w:sz w:val="20"/>
          <w:szCs w:val="20"/>
        </w:rPr>
      </w:pPr>
    </w:p>
    <w:p w14:paraId="08204F21" w14:textId="77777777" w:rsidR="00481047" w:rsidRDefault="00481047" w:rsidP="00481047">
      <w:pPr>
        <w:rPr>
          <w:rFonts w:ascii="Times New Roman" w:hAnsi="Times New Roman"/>
          <w:b/>
          <w:iCs/>
          <w:sz w:val="20"/>
          <w:szCs w:val="20"/>
        </w:rPr>
      </w:pPr>
    </w:p>
    <w:p w14:paraId="5A886906" w14:textId="56686F2A" w:rsidR="00481047" w:rsidRDefault="00055464" w:rsidP="0048104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864E769" wp14:editId="6C3207F7">
            <wp:extent cx="4438650" cy="1943100"/>
            <wp:effectExtent l="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E252" w14:textId="77777777" w:rsidR="00481047" w:rsidRPr="00CE1754" w:rsidRDefault="00481047" w:rsidP="00481047">
      <w:pPr>
        <w:pStyle w:val="NoSpacing"/>
        <w:ind w:left="2832" w:firstLine="708"/>
      </w:pPr>
      <w:r>
        <w:t>1.mesto – OŠ Rudolfa Maistra Šentilj</w:t>
      </w:r>
    </w:p>
    <w:p w14:paraId="1AC44726" w14:textId="51E53ECE" w:rsidR="00C450A3" w:rsidRDefault="00055464" w:rsidP="00481047">
      <w:pPr>
        <w:pStyle w:val="NoSpacing"/>
        <w:keepNext/>
        <w:jc w:val="center"/>
      </w:pPr>
      <w:r>
        <w:rPr>
          <w:noProof/>
        </w:rPr>
        <w:drawing>
          <wp:inline distT="0" distB="0" distL="0" distR="0" wp14:anchorId="620E8148" wp14:editId="35EFF70B">
            <wp:extent cx="4010025" cy="2971800"/>
            <wp:effectExtent l="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2ABC" w14:textId="77777777" w:rsidR="00C450A3" w:rsidRDefault="00C450A3" w:rsidP="00481047">
      <w:pPr>
        <w:pStyle w:val="NoSpacing"/>
        <w:keepNext/>
        <w:ind w:left="2832" w:firstLine="708"/>
      </w:pPr>
      <w:r>
        <w:t>2. mesto - OŠ Lovrenc</w:t>
      </w:r>
      <w:r w:rsidR="00481047">
        <w:t xml:space="preserve"> na Pohorju</w:t>
      </w:r>
    </w:p>
    <w:p w14:paraId="10765567" w14:textId="7065AAA6" w:rsidR="00E3012E" w:rsidRDefault="00055464" w:rsidP="00481047">
      <w:pPr>
        <w:pStyle w:val="NoSpacing"/>
        <w:keepNext/>
        <w:jc w:val="center"/>
      </w:pPr>
      <w:r>
        <w:rPr>
          <w:noProof/>
        </w:rPr>
        <w:drawing>
          <wp:inline distT="0" distB="0" distL="0" distR="0" wp14:anchorId="618294B3" wp14:editId="2B3376EA">
            <wp:extent cx="3981450" cy="2971800"/>
            <wp:effectExtent l="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017F" w14:textId="77777777" w:rsidR="00E3012E" w:rsidRPr="00E3012E" w:rsidRDefault="00E3012E" w:rsidP="00481047">
      <w:pPr>
        <w:pStyle w:val="Caption"/>
        <w:ind w:left="2832" w:firstLine="708"/>
      </w:pPr>
      <w:r>
        <w:t xml:space="preserve">3. mesto - OŠ </w:t>
      </w:r>
      <w:r w:rsidR="00481047">
        <w:t>FL</w:t>
      </w:r>
      <w:r w:rsidR="00171981">
        <w:t xml:space="preserve">V </w:t>
      </w:r>
      <w:r>
        <w:t xml:space="preserve">Slivnica </w:t>
      </w:r>
      <w:r>
        <w:tab/>
      </w:r>
    </w:p>
    <w:p w14:paraId="55C13E00" w14:textId="77777777" w:rsidR="00171981" w:rsidRPr="006A4AE1" w:rsidRDefault="00171981" w:rsidP="008B2E8D">
      <w:pPr>
        <w:pStyle w:val="NoSpacing"/>
        <w:rPr>
          <w:rFonts w:ascii="Times New Roman" w:hAnsi="Times New Roman"/>
          <w:iCs/>
        </w:rPr>
      </w:pPr>
    </w:p>
    <w:p w14:paraId="7174702C" w14:textId="77777777" w:rsidR="008B2E8D" w:rsidRPr="006A4AE1" w:rsidRDefault="008B2E8D" w:rsidP="008B2E8D">
      <w:pPr>
        <w:pStyle w:val="NoSpacing"/>
        <w:rPr>
          <w:rFonts w:ascii="Times New Roman" w:hAnsi="Times New Roman"/>
          <w:iCs/>
        </w:rPr>
      </w:pPr>
    </w:p>
    <w:p w14:paraId="1B003096" w14:textId="77777777" w:rsidR="00905CF3" w:rsidRPr="006A4AE1" w:rsidRDefault="00905CF3" w:rsidP="00905CF3">
      <w:pPr>
        <w:rPr>
          <w:rFonts w:ascii="Times New Roman" w:hAnsi="Times New Roman"/>
          <w:b/>
          <w:iCs/>
          <w:sz w:val="32"/>
          <w:szCs w:val="32"/>
        </w:rPr>
      </w:pPr>
      <w:r w:rsidRPr="006A4AE1">
        <w:rPr>
          <w:rFonts w:ascii="Times New Roman" w:hAnsi="Times New Roman"/>
          <w:b/>
          <w:iCs/>
          <w:sz w:val="32"/>
          <w:szCs w:val="32"/>
          <w:highlight w:val="magenta"/>
        </w:rPr>
        <w:t>PODROČJE MARIBOR – DEKLICE 2007 IN MLAJŠE</w:t>
      </w:r>
    </w:p>
    <w:p w14:paraId="7154B3D8" w14:textId="77777777" w:rsidR="00905CF3" w:rsidRPr="006A4AE1" w:rsidRDefault="00905CF3" w:rsidP="00905CF3">
      <w:pPr>
        <w:rPr>
          <w:rFonts w:ascii="Times New Roman" w:hAnsi="Times New Roman"/>
          <w:b/>
          <w:iCs/>
        </w:rPr>
      </w:pPr>
    </w:p>
    <w:p w14:paraId="59845F00" w14:textId="77777777" w:rsidR="00905CF3" w:rsidRPr="006A4AE1" w:rsidRDefault="00905CF3" w:rsidP="00905CF3">
      <w:pPr>
        <w:pStyle w:val="NoSpacing"/>
        <w:rPr>
          <w:rFonts w:ascii="Times New Roman" w:hAnsi="Times New Roman"/>
          <w:iCs/>
        </w:rPr>
      </w:pPr>
      <w:bookmarkStart w:id="0" w:name="_Hlk527528592"/>
      <w:r w:rsidRPr="00A83210">
        <w:rPr>
          <w:rFonts w:ascii="Times New Roman" w:hAnsi="Times New Roman"/>
          <w:b/>
          <w:iCs/>
          <w:highlight w:val="yellow"/>
        </w:rPr>
        <w:t xml:space="preserve">SKUPINA </w:t>
      </w:r>
      <w:r w:rsidR="00EB1780" w:rsidRPr="00A83210">
        <w:rPr>
          <w:rFonts w:ascii="Times New Roman" w:hAnsi="Times New Roman"/>
          <w:b/>
          <w:iCs/>
          <w:highlight w:val="yellow"/>
        </w:rPr>
        <w:t>1</w:t>
      </w:r>
      <w:r w:rsidRPr="00A83210">
        <w:rPr>
          <w:rFonts w:ascii="Times New Roman" w:hAnsi="Times New Roman"/>
          <w:b/>
          <w:iCs/>
          <w:highlight w:val="yellow"/>
        </w:rPr>
        <w:t xml:space="preserve"> </w:t>
      </w:r>
      <w:r w:rsidRPr="00A83210">
        <w:rPr>
          <w:rFonts w:ascii="Times New Roman" w:hAnsi="Times New Roman"/>
          <w:iCs/>
          <w:highlight w:val="yellow"/>
        </w:rPr>
        <w:t xml:space="preserve">, </w:t>
      </w:r>
      <w:r w:rsidR="001D2160" w:rsidRPr="00A83210">
        <w:rPr>
          <w:rFonts w:ascii="Times New Roman" w:hAnsi="Times New Roman"/>
          <w:iCs/>
          <w:highlight w:val="yellow"/>
        </w:rPr>
        <w:t>Turnir je potekal</w:t>
      </w:r>
      <w:r w:rsidR="001D2160" w:rsidRPr="00A83210">
        <w:rPr>
          <w:rFonts w:ascii="Times New Roman" w:hAnsi="Times New Roman"/>
          <w:b/>
          <w:bCs/>
          <w:iCs/>
          <w:highlight w:val="yellow"/>
        </w:rPr>
        <w:t xml:space="preserve"> v</w:t>
      </w:r>
      <w:r w:rsidR="006F1B82" w:rsidRPr="00A83210">
        <w:rPr>
          <w:rFonts w:ascii="Times New Roman" w:hAnsi="Times New Roman"/>
          <w:b/>
          <w:bCs/>
          <w:iCs/>
          <w:highlight w:val="yellow"/>
        </w:rPr>
        <w:t xml:space="preserve"> </w:t>
      </w:r>
      <w:r w:rsidR="00EC7D44" w:rsidRPr="00A83210">
        <w:rPr>
          <w:rFonts w:ascii="Times New Roman" w:hAnsi="Times New Roman"/>
          <w:b/>
          <w:bCs/>
          <w:iCs/>
          <w:highlight w:val="yellow"/>
        </w:rPr>
        <w:t>ŠPORTN</w:t>
      </w:r>
      <w:r w:rsidR="001D2160" w:rsidRPr="00A83210">
        <w:rPr>
          <w:rFonts w:ascii="Times New Roman" w:hAnsi="Times New Roman"/>
          <w:b/>
          <w:bCs/>
          <w:iCs/>
          <w:highlight w:val="yellow"/>
        </w:rPr>
        <w:t>I</w:t>
      </w:r>
      <w:r w:rsidR="00EC7D44" w:rsidRPr="00A83210">
        <w:rPr>
          <w:rFonts w:ascii="Times New Roman" w:hAnsi="Times New Roman"/>
          <w:b/>
          <w:bCs/>
          <w:iCs/>
          <w:highlight w:val="yellow"/>
        </w:rPr>
        <w:t xml:space="preserve"> DVORAN</w:t>
      </w:r>
      <w:r w:rsidR="001D2160" w:rsidRPr="00A83210">
        <w:rPr>
          <w:rFonts w:ascii="Times New Roman" w:hAnsi="Times New Roman"/>
          <w:b/>
          <w:bCs/>
          <w:iCs/>
          <w:highlight w:val="yellow"/>
        </w:rPr>
        <w:t>I</w:t>
      </w:r>
      <w:r w:rsidR="00EC7D44" w:rsidRPr="00A83210">
        <w:rPr>
          <w:rFonts w:ascii="Times New Roman" w:hAnsi="Times New Roman"/>
          <w:b/>
          <w:bCs/>
          <w:iCs/>
          <w:highlight w:val="yellow"/>
        </w:rPr>
        <w:t xml:space="preserve"> LUKNA</w:t>
      </w:r>
    </w:p>
    <w:p w14:paraId="463D74D1" w14:textId="77777777" w:rsidR="00905CF3" w:rsidRPr="006A4AE1" w:rsidRDefault="00905CF3" w:rsidP="00905CF3">
      <w:pPr>
        <w:pStyle w:val="NoSpacing"/>
        <w:rPr>
          <w:rFonts w:ascii="Times New Roman" w:hAnsi="Times New Roman"/>
          <w:iCs/>
        </w:rPr>
      </w:pPr>
    </w:p>
    <w:p w14:paraId="3EB74C65" w14:textId="77777777" w:rsidR="006F1B82" w:rsidRPr="00416796" w:rsidRDefault="00EC7D44" w:rsidP="006F1B82">
      <w:pPr>
        <w:pStyle w:val="NoSpacing"/>
        <w:rPr>
          <w:rFonts w:ascii="Times New Roman" w:hAnsi="Times New Roman"/>
          <w:bCs/>
          <w:iCs/>
        </w:rPr>
      </w:pPr>
      <w:r w:rsidRPr="00A83210">
        <w:rPr>
          <w:rFonts w:ascii="Times New Roman" w:hAnsi="Times New Roman"/>
          <w:bCs/>
          <w:iCs/>
          <w:highlight w:val="yellow"/>
        </w:rPr>
        <w:t>TOREK</w:t>
      </w:r>
      <w:r w:rsidR="006F1B82" w:rsidRPr="00A83210">
        <w:rPr>
          <w:rFonts w:ascii="Times New Roman" w:hAnsi="Times New Roman"/>
          <w:bCs/>
          <w:iCs/>
          <w:highlight w:val="yellow"/>
        </w:rPr>
        <w:t xml:space="preserve">, </w:t>
      </w:r>
      <w:r w:rsidRPr="00A83210">
        <w:rPr>
          <w:rFonts w:ascii="Times New Roman" w:hAnsi="Times New Roman"/>
          <w:bCs/>
          <w:iCs/>
          <w:highlight w:val="yellow"/>
        </w:rPr>
        <w:t>30</w:t>
      </w:r>
      <w:r w:rsidR="006F1B82" w:rsidRPr="00A83210">
        <w:rPr>
          <w:rFonts w:ascii="Times New Roman" w:hAnsi="Times New Roman"/>
          <w:bCs/>
          <w:iCs/>
          <w:highlight w:val="yellow"/>
        </w:rPr>
        <w:t>.11.21</w:t>
      </w:r>
    </w:p>
    <w:p w14:paraId="18FA89B3" w14:textId="77777777" w:rsidR="00905CF3" w:rsidRPr="006A4AE1" w:rsidRDefault="00905CF3" w:rsidP="00905CF3">
      <w:pPr>
        <w:pStyle w:val="NoSpacing"/>
        <w:rPr>
          <w:rFonts w:ascii="Times New Roman" w:hAnsi="Times New Roman"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05CF3" w:rsidRPr="006A4AE1" w14:paraId="3EC3FA2E" w14:textId="77777777" w:rsidTr="001C7C97">
        <w:tc>
          <w:tcPr>
            <w:tcW w:w="4606" w:type="dxa"/>
          </w:tcPr>
          <w:p w14:paraId="5E8144AF" w14:textId="77777777" w:rsidR="00905CF3" w:rsidRPr="00A81893" w:rsidRDefault="00905CF3" w:rsidP="001C7C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>1.OŠ PREŽIHOV VORANC</w:t>
            </w:r>
          </w:p>
          <w:p w14:paraId="2034D14E" w14:textId="77777777" w:rsidR="00905CF3" w:rsidRPr="00A81893" w:rsidRDefault="009D7775" w:rsidP="001C7C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>2</w:t>
            </w:r>
            <w:r w:rsidR="00905CF3" w:rsidRPr="00A81893">
              <w:rPr>
                <w:rFonts w:ascii="Times New Roman" w:hAnsi="Times New Roman"/>
                <w:b/>
                <w:iCs/>
              </w:rPr>
              <w:t>. OŠ ANGELA BESEDNJAKA</w:t>
            </w:r>
          </w:p>
          <w:p w14:paraId="254E6E1C" w14:textId="77777777" w:rsidR="00275927" w:rsidRPr="00A81893" w:rsidRDefault="009D7775" w:rsidP="001C7C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>3</w:t>
            </w:r>
            <w:r w:rsidR="00275927" w:rsidRPr="00A81893">
              <w:rPr>
                <w:rFonts w:ascii="Times New Roman" w:hAnsi="Times New Roman"/>
                <w:b/>
                <w:iCs/>
              </w:rPr>
              <w:t>. OŠ TABOR 1</w:t>
            </w:r>
            <w:r w:rsidR="00E55D41" w:rsidRPr="00A81893">
              <w:rPr>
                <w:rFonts w:ascii="Times New Roman" w:hAnsi="Times New Roman"/>
                <w:b/>
                <w:iCs/>
              </w:rPr>
              <w:t xml:space="preserve"> </w:t>
            </w:r>
          </w:p>
          <w:p w14:paraId="4CE2FAAB" w14:textId="77777777" w:rsidR="00E55D41" w:rsidRPr="00A81893" w:rsidRDefault="00E55D41" w:rsidP="001C7C97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 xml:space="preserve">4. OŠ BOJAN ILICH </w:t>
            </w:r>
            <w:r w:rsidRPr="00A81893">
              <w:rPr>
                <w:rFonts w:ascii="Times New Roman" w:hAnsi="Times New Roman"/>
                <w:b/>
                <w:iCs/>
                <w:highlight w:val="lightGray"/>
              </w:rPr>
              <w:t>*dodatna prijava</w:t>
            </w:r>
          </w:p>
          <w:p w14:paraId="3AB74B70" w14:textId="77777777" w:rsidR="009D7775" w:rsidRPr="00A81893" w:rsidRDefault="004720EB" w:rsidP="009D7775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  <w:highlight w:val="lightGray"/>
              </w:rPr>
              <w:t xml:space="preserve">5. </w:t>
            </w:r>
            <w:r w:rsidR="009D7775" w:rsidRPr="00A81893">
              <w:rPr>
                <w:rFonts w:ascii="Times New Roman" w:hAnsi="Times New Roman"/>
                <w:b/>
                <w:iCs/>
                <w:highlight w:val="lightGray"/>
              </w:rPr>
              <w:t>OŠ LIMBUŠ – odpoved tekmovanja</w:t>
            </w:r>
          </w:p>
          <w:p w14:paraId="24D5CEF2" w14:textId="77777777" w:rsidR="00905CF3" w:rsidRPr="00A942AC" w:rsidRDefault="00905CF3" w:rsidP="001C7C97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4606" w:type="dxa"/>
          </w:tcPr>
          <w:p w14:paraId="3970E9CA" w14:textId="77777777" w:rsidR="00905CF3" w:rsidRPr="00A942AC" w:rsidRDefault="00905CF3" w:rsidP="001179AD">
            <w:pPr>
              <w:pStyle w:val="NoSpacing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A942AC">
              <w:rPr>
                <w:rFonts w:ascii="Times New Roman" w:hAnsi="Times New Roman"/>
                <w:bCs/>
                <w:iCs/>
                <w:sz w:val="18"/>
                <w:szCs w:val="18"/>
              </w:rPr>
              <w:t>OŠ P</w:t>
            </w:r>
            <w:r w:rsidR="006F1B82" w:rsidRPr="00A942AC">
              <w:rPr>
                <w:rFonts w:ascii="Times New Roman" w:hAnsi="Times New Roman"/>
                <w:bCs/>
                <w:iCs/>
                <w:sz w:val="18"/>
                <w:szCs w:val="18"/>
              </w:rPr>
              <w:t>REŽIHOV</w:t>
            </w:r>
            <w:r w:rsidRPr="00A942A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VORANC:</w:t>
            </w:r>
            <w:r w:rsidR="009D7775" w:rsidRPr="00A942A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</w:t>
            </w:r>
            <w:r w:rsidR="009D7775" w:rsidRPr="00A942AC">
              <w:rPr>
                <w:rFonts w:ascii="Times New Roman" w:hAnsi="Times New Roman"/>
                <w:bCs/>
                <w:iCs/>
                <w:sz w:val="18"/>
                <w:szCs w:val="18"/>
                <w:highlight w:val="green"/>
              </w:rPr>
              <w:t>OŠ ANGELA</w:t>
            </w:r>
            <w:r w:rsidR="004720EB" w:rsidRPr="00A942AC">
              <w:rPr>
                <w:rFonts w:ascii="Times New Roman" w:hAnsi="Times New Roman"/>
                <w:bCs/>
                <w:iCs/>
                <w:sz w:val="18"/>
                <w:szCs w:val="18"/>
                <w:highlight w:val="green"/>
              </w:rPr>
              <w:t xml:space="preserve"> </w:t>
            </w:r>
            <w:r w:rsidR="009D7775" w:rsidRPr="00A942AC">
              <w:rPr>
                <w:rFonts w:ascii="Times New Roman" w:hAnsi="Times New Roman"/>
                <w:bCs/>
                <w:iCs/>
                <w:sz w:val="18"/>
                <w:szCs w:val="18"/>
                <w:highlight w:val="green"/>
              </w:rPr>
              <w:t>BESEDNJAKA</w:t>
            </w:r>
          </w:p>
          <w:p w14:paraId="3BC5B5FC" w14:textId="77777777" w:rsidR="001D2160" w:rsidRPr="00A942AC" w:rsidRDefault="001D2160" w:rsidP="001179AD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/>
                <w:iCs/>
              </w:rPr>
              <w:t>10 – 14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(6:4, 2:3, 2:7)</w:t>
            </w:r>
          </w:p>
          <w:p w14:paraId="2AE368F4" w14:textId="77777777" w:rsidR="00905CF3" w:rsidRPr="00A942AC" w:rsidRDefault="00905CF3" w:rsidP="001179AD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Cs/>
                <w:iCs/>
                <w:highlight w:val="green"/>
              </w:rPr>
              <w:t xml:space="preserve">OŠ </w:t>
            </w:r>
            <w:r w:rsidR="00E155F4" w:rsidRPr="00A942AC">
              <w:rPr>
                <w:rFonts w:ascii="Times New Roman" w:hAnsi="Times New Roman"/>
                <w:bCs/>
                <w:iCs/>
                <w:highlight w:val="green"/>
              </w:rPr>
              <w:t>TABOR 1</w:t>
            </w:r>
            <w:r w:rsidRPr="00A942AC">
              <w:rPr>
                <w:rFonts w:ascii="Times New Roman" w:hAnsi="Times New Roman"/>
                <w:bCs/>
                <w:iCs/>
              </w:rPr>
              <w:t>: OŠ</w:t>
            </w:r>
            <w:r w:rsidR="00E155F4" w:rsidRPr="00A942AC">
              <w:rPr>
                <w:rFonts w:ascii="Times New Roman" w:hAnsi="Times New Roman"/>
                <w:bCs/>
                <w:iCs/>
              </w:rPr>
              <w:t xml:space="preserve"> BOJAN ILICH</w:t>
            </w:r>
          </w:p>
          <w:p w14:paraId="713E1B66" w14:textId="77777777" w:rsidR="001D2160" w:rsidRPr="00A942AC" w:rsidRDefault="001D2160" w:rsidP="001179AD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/>
                <w:iCs/>
              </w:rPr>
              <w:t>15 – 12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(6:2, 7:8, 8:4) </w:t>
            </w:r>
          </w:p>
          <w:p w14:paraId="76AE122F" w14:textId="77777777" w:rsidR="004720EB" w:rsidRPr="00A942AC" w:rsidRDefault="004720EB" w:rsidP="001179AD">
            <w:pPr>
              <w:pStyle w:val="NoSpacing"/>
              <w:rPr>
                <w:rFonts w:ascii="Times New Roman" w:hAnsi="Times New Roman"/>
                <w:b/>
                <w:iCs/>
              </w:rPr>
            </w:pPr>
          </w:p>
          <w:p w14:paraId="0EFC9847" w14:textId="77777777" w:rsidR="009D7775" w:rsidRPr="00A942AC" w:rsidRDefault="001D2160" w:rsidP="009D7775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A942AC">
              <w:rPr>
                <w:rFonts w:ascii="Times New Roman" w:hAnsi="Times New Roman"/>
                <w:b/>
                <w:iCs/>
                <w:highlight w:val="magenta"/>
              </w:rPr>
              <w:t>3.MESTO</w:t>
            </w:r>
            <w:r w:rsidRPr="00A942AC">
              <w:rPr>
                <w:rFonts w:ascii="Times New Roman" w:hAnsi="Times New Roman"/>
                <w:b/>
                <w:iCs/>
              </w:rPr>
              <w:t xml:space="preserve"> </w:t>
            </w:r>
          </w:p>
          <w:p w14:paraId="0B6A915F" w14:textId="77777777" w:rsidR="001D2160" w:rsidRPr="00A942AC" w:rsidRDefault="004720EB" w:rsidP="009D7775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Cs/>
                <w:iCs/>
                <w:highlight w:val="green"/>
              </w:rPr>
              <w:t>OŠ PREŽIHOV VORANC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: OŠ BOJAN ILICH</w:t>
            </w:r>
          </w:p>
          <w:p w14:paraId="1257981F" w14:textId="77777777" w:rsidR="004720EB" w:rsidRPr="00A942AC" w:rsidRDefault="004720EB" w:rsidP="009D7775">
            <w:pPr>
              <w:pStyle w:val="NoSpacing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/>
                <w:iCs/>
              </w:rPr>
              <w:t>19 – 9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(10:2, 5:3, 4:4)</w:t>
            </w:r>
          </w:p>
          <w:p w14:paraId="45738FFD" w14:textId="77777777" w:rsidR="004720EB" w:rsidRPr="00A942AC" w:rsidRDefault="004720EB" w:rsidP="009D7775">
            <w:pPr>
              <w:pStyle w:val="NoSpacing"/>
              <w:rPr>
                <w:rFonts w:ascii="Times New Roman" w:hAnsi="Times New Roman"/>
                <w:bCs/>
                <w:iCs/>
              </w:rPr>
            </w:pPr>
          </w:p>
          <w:p w14:paraId="7D67B59F" w14:textId="77777777" w:rsidR="00E155F4" w:rsidRPr="00A942AC" w:rsidRDefault="00E155F4" w:rsidP="009D7775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A942AC">
              <w:rPr>
                <w:rFonts w:ascii="Times New Roman" w:hAnsi="Times New Roman"/>
                <w:b/>
                <w:iCs/>
                <w:highlight w:val="magenta"/>
              </w:rPr>
              <w:t>TEKMA ZA 1.MESTO</w:t>
            </w:r>
          </w:p>
          <w:p w14:paraId="0EAF975D" w14:textId="77777777" w:rsidR="00905CF3" w:rsidRPr="00A942AC" w:rsidRDefault="004720EB" w:rsidP="009D7775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Cs/>
                <w:iCs/>
              </w:rPr>
              <w:t>OŠ ANGEL BESEDNJAK</w:t>
            </w:r>
            <w:r w:rsidR="00386D42">
              <w:rPr>
                <w:rFonts w:ascii="Times New Roman" w:hAnsi="Times New Roman"/>
                <w:bCs/>
                <w:iCs/>
              </w:rPr>
              <w:t>A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: </w:t>
            </w:r>
            <w:r w:rsidRPr="00A942AC">
              <w:rPr>
                <w:rFonts w:ascii="Times New Roman" w:hAnsi="Times New Roman"/>
                <w:bCs/>
                <w:iCs/>
                <w:highlight w:val="green"/>
              </w:rPr>
              <w:t>OŠ TABOR 1</w:t>
            </w:r>
          </w:p>
          <w:p w14:paraId="014E9558" w14:textId="77777777" w:rsidR="004720EB" w:rsidRPr="00A942AC" w:rsidRDefault="004720EB" w:rsidP="009D7775">
            <w:pPr>
              <w:pStyle w:val="NoSpacing"/>
              <w:jc w:val="both"/>
              <w:rPr>
                <w:rFonts w:ascii="Times New Roman" w:hAnsi="Times New Roman"/>
                <w:bCs/>
                <w:iCs/>
              </w:rPr>
            </w:pPr>
            <w:r w:rsidRPr="00A942AC">
              <w:rPr>
                <w:rFonts w:ascii="Times New Roman" w:hAnsi="Times New Roman"/>
                <w:b/>
                <w:iCs/>
              </w:rPr>
              <w:t>6 – 15</w:t>
            </w:r>
            <w:r w:rsidRPr="00A942AC">
              <w:rPr>
                <w:rFonts w:ascii="Times New Roman" w:hAnsi="Times New Roman"/>
                <w:bCs/>
                <w:iCs/>
              </w:rPr>
              <w:t xml:space="preserve"> (4:6, 2:6, 0:3)</w:t>
            </w:r>
          </w:p>
        </w:tc>
      </w:tr>
      <w:bookmarkEnd w:id="0"/>
    </w:tbl>
    <w:p w14:paraId="7F618CCD" w14:textId="77777777" w:rsidR="009D7775" w:rsidRDefault="009D7775" w:rsidP="00905CF3">
      <w:pPr>
        <w:pStyle w:val="NoSpacing"/>
        <w:rPr>
          <w:rFonts w:ascii="Times New Roman" w:hAnsi="Times New Roman"/>
          <w:b/>
          <w:bCs/>
          <w:iCs/>
        </w:rPr>
      </w:pPr>
    </w:p>
    <w:p w14:paraId="5C6394D3" w14:textId="77777777" w:rsidR="004720EB" w:rsidRDefault="00F56033" w:rsidP="004720EB">
      <w:pPr>
        <w:pStyle w:val="NoSpacing"/>
        <w:rPr>
          <w:rFonts w:ascii="Times New Roman" w:hAnsi="Times New Roman"/>
          <w:b/>
          <w:iCs/>
          <w:highlight w:val="yellow"/>
        </w:rPr>
      </w:pPr>
      <w:r>
        <w:rPr>
          <w:rFonts w:ascii="Times New Roman" w:hAnsi="Times New Roman"/>
          <w:b/>
          <w:iCs/>
          <w:highlight w:val="yellow"/>
        </w:rPr>
        <w:t>Vrstni red področje MB – st. deklice</w:t>
      </w:r>
      <w:r w:rsidR="004720EB">
        <w:rPr>
          <w:rFonts w:ascii="Times New Roman" w:hAnsi="Times New Roman"/>
          <w:b/>
          <w:iCs/>
          <w:highlight w:val="yellow"/>
        </w:rPr>
        <w:t xml:space="preserve">: </w:t>
      </w:r>
    </w:p>
    <w:p w14:paraId="73514255" w14:textId="77777777" w:rsidR="004720EB" w:rsidRPr="00673DF0" w:rsidRDefault="004720EB" w:rsidP="004720EB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darkYellow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673DF0">
        <w:rPr>
          <w:rFonts w:ascii="Times New Roman" w:hAnsi="Times New Roman"/>
          <w:b/>
          <w:iCs/>
          <w:color w:val="000000"/>
          <w:highlight w:val="green"/>
        </w:rPr>
        <w:t>OŠ TABOR 1</w:t>
      </w:r>
    </w:p>
    <w:p w14:paraId="0F6AB55C" w14:textId="77777777" w:rsidR="004720EB" w:rsidRPr="00673DF0" w:rsidRDefault="004720EB" w:rsidP="004720EB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darkYellow"/>
        </w:rPr>
      </w:pPr>
      <w:r w:rsidRPr="00673DF0">
        <w:rPr>
          <w:rFonts w:ascii="Times New Roman" w:eastAsia="Times New Roman" w:hAnsi="Times New Roman"/>
          <w:color w:val="000000"/>
          <w:sz w:val="24"/>
          <w:szCs w:val="24"/>
          <w:highlight w:val="darkYellow"/>
        </w:rPr>
        <w:t xml:space="preserve">2. mesto:  </w:t>
      </w:r>
      <w:r w:rsidRPr="00673DF0">
        <w:rPr>
          <w:rFonts w:ascii="Times New Roman" w:hAnsi="Times New Roman"/>
          <w:b/>
          <w:iCs/>
          <w:color w:val="000000"/>
          <w:highlight w:val="darkYellow"/>
        </w:rPr>
        <w:t>OŠ ANGEL BESEDNJAK</w:t>
      </w:r>
    </w:p>
    <w:p w14:paraId="0BBC5547" w14:textId="77777777" w:rsidR="004720EB" w:rsidRPr="00AB704E" w:rsidRDefault="004720EB" w:rsidP="004720EB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3. mesto: </w:t>
      </w:r>
      <w:r w:rsidRPr="00AB704E">
        <w:rPr>
          <w:rFonts w:ascii="Times New Roman" w:hAnsi="Times New Roman"/>
          <w:b/>
          <w:iCs/>
          <w:color w:val="000000"/>
          <w:highlight w:val="cyan"/>
        </w:rPr>
        <w:t>OŠ PREŽIHOV VORANC</w:t>
      </w:r>
    </w:p>
    <w:p w14:paraId="532049E0" w14:textId="77777777" w:rsidR="004720EB" w:rsidRDefault="004720EB" w:rsidP="004720EB">
      <w:pPr>
        <w:spacing w:after="0"/>
        <w:rPr>
          <w:rFonts w:ascii="Times New Roman" w:hAnsi="Times New Roman"/>
          <w:b/>
          <w:iCs/>
        </w:rPr>
      </w:pPr>
      <w:r w:rsidRPr="009C77FD">
        <w:rPr>
          <w:rFonts w:ascii="Times New Roman" w:eastAsia="Times New Roman" w:hAnsi="Times New Roman"/>
          <w:color w:val="000000"/>
          <w:sz w:val="24"/>
          <w:szCs w:val="24"/>
          <w:highlight w:val="lightGray"/>
        </w:rPr>
        <w:t>4. mesto</w:t>
      </w:r>
      <w:r w:rsidRPr="009C77FD">
        <w:rPr>
          <w:rFonts w:ascii="Times New Roman" w:eastAsia="Times New Roman" w:hAnsi="Times New Roman"/>
          <w:sz w:val="24"/>
          <w:szCs w:val="24"/>
          <w:highlight w:val="lightGray"/>
        </w:rPr>
        <w:t xml:space="preserve"> : </w:t>
      </w:r>
      <w:r w:rsidRPr="009C77FD">
        <w:rPr>
          <w:rFonts w:ascii="Times New Roman" w:hAnsi="Times New Roman"/>
          <w:b/>
          <w:iCs/>
          <w:highlight w:val="lightGray"/>
        </w:rPr>
        <w:t xml:space="preserve">OŠ </w:t>
      </w:r>
      <w:r w:rsidR="009C77FD" w:rsidRPr="009C77FD">
        <w:rPr>
          <w:rFonts w:ascii="Times New Roman" w:hAnsi="Times New Roman"/>
          <w:b/>
          <w:iCs/>
          <w:highlight w:val="lightGray"/>
        </w:rPr>
        <w:t>BOJAN ILICH</w:t>
      </w:r>
    </w:p>
    <w:p w14:paraId="18BF0259" w14:textId="77777777" w:rsidR="004720EB" w:rsidRDefault="004720EB" w:rsidP="004720E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72C9E05A" w14:textId="77777777" w:rsidR="004720EB" w:rsidRDefault="004720EB" w:rsidP="004720EB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>
        <w:rPr>
          <w:rFonts w:ascii="Times New Roman" w:hAnsi="Times New Roman"/>
          <w:iCs/>
          <w:color w:val="FF0000"/>
        </w:rPr>
        <w:t xml:space="preserve">OŠ </w:t>
      </w:r>
      <w:r w:rsidR="009C77FD">
        <w:rPr>
          <w:rFonts w:ascii="Times New Roman" w:hAnsi="Times New Roman"/>
          <w:iCs/>
          <w:color w:val="FF0000"/>
        </w:rPr>
        <w:t>Tabor 1 in OŠ Angel Besednjak</w:t>
      </w:r>
      <w:r>
        <w:rPr>
          <w:rFonts w:ascii="Times New Roman" w:hAnsi="Times New Roman"/>
          <w:iCs/>
          <w:color w:val="FF0000"/>
        </w:rPr>
        <w:t xml:space="preserve"> s</w:t>
      </w:r>
      <w:r w:rsidR="009C77FD">
        <w:rPr>
          <w:rFonts w:ascii="Times New Roman" w:hAnsi="Times New Roman"/>
          <w:iCs/>
          <w:color w:val="FF0000"/>
        </w:rPr>
        <w:t>ta se uvrstili na področno tekmovanje</w:t>
      </w:r>
      <w:r w:rsidR="00F56033">
        <w:rPr>
          <w:rFonts w:ascii="Times New Roman" w:hAnsi="Times New Roman"/>
          <w:iCs/>
          <w:color w:val="FF0000"/>
        </w:rPr>
        <w:t>.</w:t>
      </w:r>
    </w:p>
    <w:p w14:paraId="45B0DC99" w14:textId="77777777" w:rsidR="00673DF0" w:rsidRDefault="00673DF0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2D0BB5D2" w14:textId="77777777" w:rsidR="00F56033" w:rsidRDefault="00F5603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354B03C5" w14:textId="77777777" w:rsidR="00386D42" w:rsidRPr="00A81893" w:rsidRDefault="00386D42" w:rsidP="00386D42">
      <w:pPr>
        <w:rPr>
          <w:rFonts w:ascii="Times New Roman" w:hAnsi="Times New Roman"/>
          <w:b/>
          <w:iCs/>
          <w:sz w:val="24"/>
          <w:szCs w:val="24"/>
        </w:rPr>
      </w:pPr>
      <w:r w:rsidRPr="00A81893">
        <w:rPr>
          <w:rFonts w:ascii="Times New Roman" w:hAnsi="Times New Roman"/>
          <w:b/>
          <w:iCs/>
          <w:sz w:val="24"/>
          <w:szCs w:val="24"/>
          <w:highlight w:val="magenta"/>
        </w:rPr>
        <w:t>KONČNA LESTVICA KOŠARKA – MARIBOR, STAREJŠE DEKLICE:</w:t>
      </w:r>
    </w:p>
    <w:p w14:paraId="19DC652D" w14:textId="77777777" w:rsidR="00386D42" w:rsidRPr="00A81893" w:rsidRDefault="00386D42" w:rsidP="00386D42">
      <w:pPr>
        <w:numPr>
          <w:ilvl w:val="0"/>
          <w:numId w:val="30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>OŠ TABOR 1</w:t>
      </w:r>
    </w:p>
    <w:p w14:paraId="37222333" w14:textId="77777777" w:rsidR="00386D42" w:rsidRPr="00A81893" w:rsidRDefault="00386D42" w:rsidP="00386D42">
      <w:pPr>
        <w:numPr>
          <w:ilvl w:val="0"/>
          <w:numId w:val="30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A81893">
        <w:rPr>
          <w:rFonts w:ascii="Times New Roman" w:hAnsi="Times New Roman"/>
          <w:b/>
          <w:iCs/>
          <w:sz w:val="20"/>
          <w:szCs w:val="20"/>
          <w:highlight w:val="green"/>
        </w:rPr>
        <w:t>OŠ ANGELA BESEDNJAKA</w:t>
      </w:r>
    </w:p>
    <w:p w14:paraId="33AD29AE" w14:textId="77777777" w:rsidR="00386D42" w:rsidRDefault="00386D42" w:rsidP="00386D42">
      <w:pPr>
        <w:numPr>
          <w:ilvl w:val="0"/>
          <w:numId w:val="30"/>
        </w:numPr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PREŽIHOV VORANC</w:t>
      </w:r>
    </w:p>
    <w:p w14:paraId="1524BD00" w14:textId="77777777" w:rsidR="00386D42" w:rsidRPr="000158EE" w:rsidRDefault="00386D42" w:rsidP="00386D42">
      <w:pPr>
        <w:numPr>
          <w:ilvl w:val="0"/>
          <w:numId w:val="30"/>
        </w:numPr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OŠ BOJAN ILICH</w:t>
      </w:r>
    </w:p>
    <w:p w14:paraId="3D7352BC" w14:textId="77777777" w:rsidR="00A81893" w:rsidRPr="000158EE" w:rsidRDefault="00A81893" w:rsidP="00A81893">
      <w:pPr>
        <w:ind w:left="36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RADA ROBIČA LIMBUŠ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0C39D6CF" w14:textId="77777777" w:rsidR="00386D42" w:rsidRDefault="00386D42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21F274E1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6D7A9F9F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44A8655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0A103031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2A157BF4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541034E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7A287BA2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7E1BEDCF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07F1710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76A473D6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DFCCD55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065E01A3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5F716FD4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DDBF8E6" w14:textId="77777777" w:rsidR="00A81893" w:rsidRDefault="00A8189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AE86414" w14:textId="7AA6AFF4" w:rsidR="00F56033" w:rsidRDefault="00055464" w:rsidP="004720EB">
      <w:pPr>
        <w:pStyle w:val="NoSpacing"/>
        <w:rPr>
          <w:rFonts w:ascii="Times New Roman" w:hAnsi="Times New Roman"/>
          <w:iCs/>
          <w:color w:val="FF0000"/>
        </w:rPr>
      </w:pP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698F864B" wp14:editId="53E7B20E">
            <wp:extent cx="2800350" cy="373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421FE155" wp14:editId="2AABACE9">
            <wp:extent cx="3048000" cy="373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028B" w14:textId="77777777" w:rsidR="00BF32C2" w:rsidRDefault="00F56033" w:rsidP="00BF32C2">
      <w:pPr>
        <w:pStyle w:val="Caption"/>
        <w:ind w:firstLine="708"/>
      </w:pPr>
      <w:r>
        <w:t>1.mesto - Tabor 1</w:t>
      </w:r>
      <w:r w:rsidR="00BF32C2">
        <w:tab/>
      </w:r>
      <w:r w:rsidR="00BF32C2">
        <w:tab/>
      </w:r>
      <w:r w:rsidR="00BF32C2">
        <w:tab/>
      </w:r>
      <w:r w:rsidR="00BF32C2">
        <w:tab/>
      </w:r>
      <w:r w:rsidR="00BF32C2">
        <w:tab/>
        <w:t>2.mesto - OŠ Angela Besednjaka</w:t>
      </w:r>
    </w:p>
    <w:p w14:paraId="11F27FF1" w14:textId="77777777" w:rsidR="00F56033" w:rsidRDefault="00F56033" w:rsidP="004720EB">
      <w:pPr>
        <w:pStyle w:val="NoSpacing"/>
        <w:rPr>
          <w:rFonts w:ascii="Times New Roman" w:hAnsi="Times New Roman"/>
          <w:iCs/>
          <w:color w:val="FF0000"/>
        </w:rPr>
      </w:pPr>
    </w:p>
    <w:p w14:paraId="1F22F42E" w14:textId="77777777" w:rsidR="00F56033" w:rsidRDefault="00F56033" w:rsidP="00F56033">
      <w:pPr>
        <w:pStyle w:val="NoSpacing"/>
        <w:keepNext/>
      </w:pPr>
    </w:p>
    <w:p w14:paraId="1AFE41F5" w14:textId="35DF28DE" w:rsidR="00BF32C2" w:rsidRDefault="00055464" w:rsidP="00BF32C2">
      <w:pPr>
        <w:pStyle w:val="NoSpacing"/>
        <w:keepNext/>
      </w:pP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5C145DE8" wp14:editId="69E29E48">
            <wp:extent cx="2352675" cy="337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146379EE" wp14:editId="70A93810">
            <wp:extent cx="3524250" cy="3371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2527" w14:textId="77777777" w:rsidR="00BF32C2" w:rsidRDefault="00BF32C2" w:rsidP="00BF32C2">
      <w:pPr>
        <w:pStyle w:val="Caption"/>
        <w:ind w:firstLine="708"/>
        <w:rPr>
          <w:rFonts w:ascii="Times New Roman" w:hAnsi="Times New Roman"/>
          <w:iCs/>
          <w:color w:val="FF0000"/>
        </w:rPr>
      </w:pPr>
      <w:r>
        <w:t xml:space="preserve">3. mesto - OŠ Prežihov Voranc </w:t>
      </w:r>
      <w:r>
        <w:tab/>
      </w:r>
      <w:r>
        <w:tab/>
      </w:r>
      <w:r>
        <w:tab/>
      </w:r>
      <w:r>
        <w:tab/>
        <w:t>4. mesto - OŠ Bojan Ilich</w:t>
      </w:r>
    </w:p>
    <w:p w14:paraId="3CDF1825" w14:textId="77777777" w:rsidR="00A81893" w:rsidRPr="006A4AE1" w:rsidRDefault="00A81893" w:rsidP="008B2E8D">
      <w:pPr>
        <w:pStyle w:val="NoSpacing"/>
        <w:rPr>
          <w:rFonts w:ascii="Times New Roman" w:hAnsi="Times New Roman"/>
          <w:b/>
          <w:iCs/>
          <w:sz w:val="32"/>
          <w:szCs w:val="32"/>
        </w:rPr>
      </w:pPr>
    </w:p>
    <w:p w14:paraId="55AE0826" w14:textId="77777777" w:rsidR="00171981" w:rsidRDefault="00171981" w:rsidP="008B2E8D">
      <w:pPr>
        <w:pStyle w:val="NoSpacing"/>
        <w:rPr>
          <w:rFonts w:ascii="Times New Roman" w:hAnsi="Times New Roman"/>
          <w:b/>
          <w:iCs/>
          <w:sz w:val="32"/>
          <w:szCs w:val="32"/>
          <w:highlight w:val="magenta"/>
        </w:rPr>
      </w:pPr>
    </w:p>
    <w:p w14:paraId="107B894D" w14:textId="77777777" w:rsidR="00171981" w:rsidRDefault="00171981" w:rsidP="008B2E8D">
      <w:pPr>
        <w:pStyle w:val="NoSpacing"/>
        <w:rPr>
          <w:rFonts w:ascii="Times New Roman" w:hAnsi="Times New Roman"/>
          <w:b/>
          <w:iCs/>
          <w:sz w:val="32"/>
          <w:szCs w:val="32"/>
          <w:highlight w:val="magenta"/>
        </w:rPr>
      </w:pPr>
    </w:p>
    <w:p w14:paraId="6E4F0D3C" w14:textId="77777777" w:rsidR="008B2E8D" w:rsidRPr="006A4AE1" w:rsidRDefault="008B2E8D" w:rsidP="008B2E8D">
      <w:pPr>
        <w:pStyle w:val="NoSpacing"/>
        <w:rPr>
          <w:rFonts w:ascii="Times New Roman" w:hAnsi="Times New Roman"/>
          <w:b/>
          <w:iCs/>
          <w:sz w:val="32"/>
          <w:szCs w:val="32"/>
        </w:rPr>
      </w:pPr>
      <w:r w:rsidRPr="006A4AE1">
        <w:rPr>
          <w:rFonts w:ascii="Times New Roman" w:hAnsi="Times New Roman"/>
          <w:b/>
          <w:iCs/>
          <w:sz w:val="32"/>
          <w:szCs w:val="32"/>
          <w:highlight w:val="magenta"/>
        </w:rPr>
        <w:t>PODROČJE MARIBOR</w:t>
      </w:r>
      <w:r w:rsidR="007433C1">
        <w:rPr>
          <w:rFonts w:ascii="Times New Roman" w:hAnsi="Times New Roman"/>
          <w:b/>
          <w:iCs/>
          <w:sz w:val="32"/>
          <w:szCs w:val="32"/>
          <w:highlight w:val="magenta"/>
        </w:rPr>
        <w:t>-</w:t>
      </w:r>
      <w:r w:rsidRPr="006A4AE1">
        <w:rPr>
          <w:rFonts w:ascii="Times New Roman" w:hAnsi="Times New Roman"/>
          <w:b/>
          <w:iCs/>
          <w:sz w:val="32"/>
          <w:szCs w:val="32"/>
          <w:highlight w:val="magenta"/>
        </w:rPr>
        <w:t>OKOLICA DEKLICE ROJENE 20</w:t>
      </w:r>
      <w:r w:rsidR="00905CF3" w:rsidRPr="006A4AE1">
        <w:rPr>
          <w:rFonts w:ascii="Times New Roman" w:hAnsi="Times New Roman"/>
          <w:b/>
          <w:iCs/>
          <w:sz w:val="32"/>
          <w:szCs w:val="32"/>
          <w:highlight w:val="magenta"/>
        </w:rPr>
        <w:t>07</w:t>
      </w:r>
      <w:r w:rsidRPr="006A4AE1">
        <w:rPr>
          <w:rFonts w:ascii="Times New Roman" w:hAnsi="Times New Roman"/>
          <w:b/>
          <w:iCs/>
          <w:sz w:val="32"/>
          <w:szCs w:val="32"/>
          <w:highlight w:val="magenta"/>
        </w:rPr>
        <w:t xml:space="preserve"> IN MLAJŠE</w:t>
      </w:r>
    </w:p>
    <w:p w14:paraId="69BBB4D3" w14:textId="77777777" w:rsidR="008B2E8D" w:rsidRPr="006A4AE1" w:rsidRDefault="008B2E8D" w:rsidP="008B2E8D">
      <w:pPr>
        <w:pStyle w:val="NoSpacing"/>
        <w:rPr>
          <w:rFonts w:ascii="Times New Roman" w:hAnsi="Times New Roman"/>
          <w:iCs/>
        </w:rPr>
      </w:pPr>
    </w:p>
    <w:p w14:paraId="6114F092" w14:textId="77777777" w:rsidR="00887FA9" w:rsidRPr="006A4AE1" w:rsidRDefault="00887FA9" w:rsidP="008B2E8D">
      <w:pPr>
        <w:pStyle w:val="NoSpacing"/>
        <w:rPr>
          <w:rFonts w:ascii="Times New Roman" w:hAnsi="Times New Roman"/>
          <w:iCs/>
        </w:rPr>
      </w:pPr>
    </w:p>
    <w:p w14:paraId="7B5DFCC8" w14:textId="77777777" w:rsidR="00470839" w:rsidRPr="00A83210" w:rsidRDefault="00470839" w:rsidP="00470839">
      <w:pPr>
        <w:pStyle w:val="NoSpacing"/>
        <w:rPr>
          <w:rFonts w:ascii="Times New Roman" w:hAnsi="Times New Roman"/>
          <w:b/>
          <w:bCs/>
          <w:iCs/>
          <w:highlight w:val="yellow"/>
        </w:rPr>
      </w:pPr>
      <w:bookmarkStart w:id="1" w:name="_Hlk495647458"/>
      <w:r w:rsidRPr="001179AD">
        <w:rPr>
          <w:rFonts w:ascii="Times New Roman" w:hAnsi="Times New Roman"/>
          <w:b/>
          <w:iCs/>
          <w:highlight w:val="yellow"/>
        </w:rPr>
        <w:t>SKUP</w:t>
      </w:r>
      <w:r w:rsidRPr="00A83210">
        <w:rPr>
          <w:rFonts w:ascii="Times New Roman" w:hAnsi="Times New Roman"/>
          <w:b/>
          <w:iCs/>
          <w:highlight w:val="yellow"/>
        </w:rPr>
        <w:t>INA</w:t>
      </w:r>
      <w:r w:rsidR="00905CF3" w:rsidRPr="00A83210">
        <w:rPr>
          <w:rFonts w:ascii="Times New Roman" w:hAnsi="Times New Roman"/>
          <w:b/>
          <w:iCs/>
          <w:highlight w:val="yellow"/>
        </w:rPr>
        <w:t xml:space="preserve"> </w:t>
      </w:r>
      <w:r w:rsidR="00171981">
        <w:rPr>
          <w:rFonts w:ascii="Times New Roman" w:hAnsi="Times New Roman"/>
          <w:b/>
          <w:iCs/>
          <w:highlight w:val="yellow"/>
        </w:rPr>
        <w:t>2</w:t>
      </w:r>
      <w:r w:rsidR="00905CF3" w:rsidRPr="00A83210">
        <w:rPr>
          <w:rFonts w:ascii="Times New Roman" w:hAnsi="Times New Roman"/>
          <w:b/>
          <w:iCs/>
          <w:highlight w:val="yellow"/>
        </w:rPr>
        <w:t xml:space="preserve"> </w:t>
      </w:r>
      <w:r w:rsidR="00416796" w:rsidRPr="00A83210">
        <w:rPr>
          <w:rFonts w:ascii="Times New Roman" w:hAnsi="Times New Roman"/>
          <w:iCs/>
          <w:highlight w:val="yellow"/>
        </w:rPr>
        <w:t>-</w:t>
      </w:r>
      <w:r w:rsidRPr="00A83210">
        <w:rPr>
          <w:rFonts w:ascii="Times New Roman" w:hAnsi="Times New Roman"/>
          <w:iCs/>
          <w:highlight w:val="yellow"/>
        </w:rPr>
        <w:t xml:space="preserve"> </w:t>
      </w:r>
      <w:r w:rsidR="00416796" w:rsidRPr="00A83210">
        <w:rPr>
          <w:rFonts w:ascii="Times New Roman" w:hAnsi="Times New Roman"/>
          <w:iCs/>
          <w:highlight w:val="yellow"/>
        </w:rPr>
        <w:t>turnir je potekal v</w:t>
      </w:r>
      <w:r w:rsidR="00EC7D44" w:rsidRPr="00A83210">
        <w:rPr>
          <w:rFonts w:ascii="Times New Roman" w:hAnsi="Times New Roman"/>
          <w:iCs/>
          <w:highlight w:val="yellow"/>
        </w:rPr>
        <w:t xml:space="preserve"> ŠPORTN</w:t>
      </w:r>
      <w:r w:rsidR="00416796" w:rsidRPr="00A83210">
        <w:rPr>
          <w:rFonts w:ascii="Times New Roman" w:hAnsi="Times New Roman"/>
          <w:iCs/>
          <w:highlight w:val="yellow"/>
        </w:rPr>
        <w:t>I</w:t>
      </w:r>
      <w:r w:rsidR="00EC7D44" w:rsidRPr="00A83210">
        <w:rPr>
          <w:rFonts w:ascii="Times New Roman" w:hAnsi="Times New Roman"/>
          <w:iCs/>
          <w:highlight w:val="yellow"/>
        </w:rPr>
        <w:t xml:space="preserve"> DVORAN</w:t>
      </w:r>
      <w:r w:rsidR="00416796" w:rsidRPr="00A83210">
        <w:rPr>
          <w:rFonts w:ascii="Times New Roman" w:hAnsi="Times New Roman"/>
          <w:iCs/>
          <w:highlight w:val="yellow"/>
        </w:rPr>
        <w:t>I</w:t>
      </w:r>
      <w:r w:rsidR="00EC7D44" w:rsidRPr="00A83210">
        <w:rPr>
          <w:rFonts w:ascii="Times New Roman" w:hAnsi="Times New Roman"/>
          <w:iCs/>
          <w:highlight w:val="yellow"/>
        </w:rPr>
        <w:t xml:space="preserve"> LUKNA</w:t>
      </w:r>
    </w:p>
    <w:p w14:paraId="5FB78C80" w14:textId="77777777" w:rsidR="00EC7D44" w:rsidRPr="00A83210" w:rsidRDefault="00EC7D44" w:rsidP="00470839">
      <w:pPr>
        <w:pStyle w:val="NoSpacing"/>
        <w:rPr>
          <w:rFonts w:ascii="Times New Roman" w:hAnsi="Times New Roman"/>
          <w:bCs/>
          <w:iCs/>
          <w:highlight w:val="yellow"/>
        </w:rPr>
      </w:pPr>
    </w:p>
    <w:p w14:paraId="1F95F07B" w14:textId="77777777" w:rsidR="006F1B82" w:rsidRPr="00416796" w:rsidRDefault="00483AA6" w:rsidP="006F1B82">
      <w:pPr>
        <w:pStyle w:val="NoSpacing"/>
        <w:rPr>
          <w:rFonts w:ascii="Times New Roman" w:hAnsi="Times New Roman"/>
          <w:bCs/>
          <w:iCs/>
        </w:rPr>
      </w:pPr>
      <w:r w:rsidRPr="00A83210">
        <w:rPr>
          <w:rFonts w:ascii="Times New Roman" w:hAnsi="Times New Roman"/>
          <w:bCs/>
          <w:iCs/>
          <w:highlight w:val="yellow"/>
        </w:rPr>
        <w:t>TOREK</w:t>
      </w:r>
      <w:r w:rsidR="006F1B82" w:rsidRPr="00A83210">
        <w:rPr>
          <w:rFonts w:ascii="Times New Roman" w:hAnsi="Times New Roman"/>
          <w:bCs/>
          <w:iCs/>
          <w:highlight w:val="yellow"/>
        </w:rPr>
        <w:t xml:space="preserve">, </w:t>
      </w:r>
      <w:r w:rsidRPr="00A83210">
        <w:rPr>
          <w:rFonts w:ascii="Times New Roman" w:hAnsi="Times New Roman"/>
          <w:bCs/>
          <w:iCs/>
          <w:highlight w:val="yellow"/>
        </w:rPr>
        <w:t>30</w:t>
      </w:r>
      <w:r w:rsidR="006F1B82" w:rsidRPr="00A83210">
        <w:rPr>
          <w:rFonts w:ascii="Times New Roman" w:hAnsi="Times New Roman"/>
          <w:bCs/>
          <w:iCs/>
          <w:highlight w:val="yellow"/>
        </w:rPr>
        <w:t>.11.21</w:t>
      </w:r>
    </w:p>
    <w:p w14:paraId="56375A53" w14:textId="77777777" w:rsidR="00470839" w:rsidRPr="006A4AE1" w:rsidRDefault="00470839" w:rsidP="00470839">
      <w:pPr>
        <w:pStyle w:val="NoSpacing"/>
        <w:rPr>
          <w:rFonts w:ascii="Times New Roman" w:hAnsi="Times New Roman"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70839" w:rsidRPr="006A4AE1" w14:paraId="4197B78B" w14:textId="77777777" w:rsidTr="00FF2E31">
        <w:tc>
          <w:tcPr>
            <w:tcW w:w="4606" w:type="dxa"/>
          </w:tcPr>
          <w:p w14:paraId="24911279" w14:textId="77777777" w:rsidR="00470839" w:rsidRPr="00A81893" w:rsidRDefault="009D7775" w:rsidP="00FF2E31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>1</w:t>
            </w:r>
            <w:r w:rsidR="00470839" w:rsidRPr="00A81893">
              <w:rPr>
                <w:rFonts w:ascii="Times New Roman" w:hAnsi="Times New Roman"/>
                <w:b/>
                <w:iCs/>
              </w:rPr>
              <w:t xml:space="preserve">.OŠ </w:t>
            </w:r>
            <w:r w:rsidR="00905CF3" w:rsidRPr="00A81893">
              <w:rPr>
                <w:rFonts w:ascii="Times New Roman" w:hAnsi="Times New Roman"/>
                <w:b/>
                <w:iCs/>
              </w:rPr>
              <w:t>LOVRENC</w:t>
            </w:r>
          </w:p>
          <w:p w14:paraId="6C7E6A25" w14:textId="77777777" w:rsidR="009216ED" w:rsidRPr="00A81893" w:rsidRDefault="009D7775" w:rsidP="009216ED">
            <w:pPr>
              <w:pStyle w:val="NoSpacing"/>
              <w:jc w:val="both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</w:rPr>
              <w:t>2</w:t>
            </w:r>
            <w:r w:rsidR="00470839" w:rsidRPr="00A81893">
              <w:rPr>
                <w:rFonts w:ascii="Times New Roman" w:hAnsi="Times New Roman"/>
                <w:b/>
                <w:iCs/>
              </w:rPr>
              <w:t>.</w:t>
            </w:r>
            <w:r w:rsidR="009216ED" w:rsidRPr="00A81893">
              <w:rPr>
                <w:rFonts w:ascii="Times New Roman" w:hAnsi="Times New Roman"/>
                <w:b/>
                <w:iCs/>
              </w:rPr>
              <w:t xml:space="preserve"> OŠ SLADKI VRH</w:t>
            </w:r>
          </w:p>
          <w:p w14:paraId="48BB0481" w14:textId="77777777" w:rsidR="009D7775" w:rsidRPr="00A81893" w:rsidRDefault="00416796" w:rsidP="009D7775">
            <w:pPr>
              <w:pStyle w:val="NoSpacing"/>
              <w:rPr>
                <w:rFonts w:ascii="Times New Roman" w:hAnsi="Times New Roman"/>
                <w:b/>
                <w:iCs/>
              </w:rPr>
            </w:pPr>
            <w:r w:rsidRPr="00A81893">
              <w:rPr>
                <w:rFonts w:ascii="Times New Roman" w:hAnsi="Times New Roman"/>
                <w:b/>
                <w:iCs/>
                <w:highlight w:val="lightGray"/>
              </w:rPr>
              <w:t xml:space="preserve">3. </w:t>
            </w:r>
            <w:r w:rsidR="009D7775" w:rsidRPr="00A81893">
              <w:rPr>
                <w:rFonts w:ascii="Times New Roman" w:hAnsi="Times New Roman"/>
                <w:b/>
                <w:iCs/>
                <w:highlight w:val="lightGray"/>
              </w:rPr>
              <w:t>OŠ MIKLAVŽ– odpoved tekmovanja</w:t>
            </w:r>
          </w:p>
          <w:p w14:paraId="49A89477" w14:textId="77777777" w:rsidR="00470839" w:rsidRPr="0057561E" w:rsidRDefault="00470839" w:rsidP="00FF2E31">
            <w:pPr>
              <w:pStyle w:val="NoSpacing"/>
              <w:jc w:val="both"/>
              <w:rPr>
                <w:rFonts w:ascii="Times New Roman" w:hAnsi="Times New Roman"/>
                <w:iCs/>
              </w:rPr>
            </w:pPr>
          </w:p>
        </w:tc>
        <w:tc>
          <w:tcPr>
            <w:tcW w:w="4606" w:type="dxa"/>
          </w:tcPr>
          <w:p w14:paraId="63547DA2" w14:textId="77777777" w:rsidR="00416796" w:rsidRPr="004720EB" w:rsidRDefault="00416796" w:rsidP="00416796">
            <w:pPr>
              <w:pStyle w:val="NoSpacing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C77FD">
              <w:rPr>
                <w:rFonts w:ascii="Times New Roman" w:hAnsi="Times New Roman"/>
                <w:b/>
                <w:iCs/>
                <w:sz w:val="20"/>
                <w:szCs w:val="20"/>
                <w:highlight w:val="magenta"/>
              </w:rPr>
              <w:t>TEKMA ZA 1.MESTO</w:t>
            </w:r>
          </w:p>
          <w:p w14:paraId="3B6498FA" w14:textId="77777777" w:rsidR="00905CF3" w:rsidRPr="0057561E" w:rsidRDefault="00B144E4" w:rsidP="001179AD">
            <w:pPr>
              <w:pStyle w:val="NoSpacing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16796">
              <w:rPr>
                <w:rFonts w:ascii="Times New Roman" w:hAnsi="Times New Roman"/>
                <w:bCs/>
                <w:iCs/>
                <w:sz w:val="20"/>
                <w:szCs w:val="20"/>
                <w:highlight w:val="green"/>
              </w:rPr>
              <w:t>OŠ LOVRENC</w:t>
            </w:r>
            <w:r w:rsidR="00905CF3" w:rsidRPr="0057561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: OŠ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SLADKI VRH</w:t>
            </w:r>
          </w:p>
          <w:p w14:paraId="1D4D8298" w14:textId="77777777" w:rsidR="00470839" w:rsidRPr="0057561E" w:rsidRDefault="00416796" w:rsidP="008D26DA">
            <w:pPr>
              <w:pStyle w:val="NoSpacing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18 – 14 (8:6, 4:2, 6:6)</w:t>
            </w:r>
          </w:p>
        </w:tc>
      </w:tr>
      <w:bookmarkEnd w:id="1"/>
    </w:tbl>
    <w:p w14:paraId="74691D6B" w14:textId="77777777" w:rsidR="00416796" w:rsidRDefault="00416796" w:rsidP="00F807E2">
      <w:pPr>
        <w:pStyle w:val="NoSpacing"/>
        <w:rPr>
          <w:rFonts w:ascii="Times New Roman" w:hAnsi="Times New Roman"/>
          <w:iCs/>
          <w:color w:val="FF0000"/>
        </w:rPr>
      </w:pPr>
    </w:p>
    <w:p w14:paraId="7F9A8E79" w14:textId="77777777" w:rsidR="00416796" w:rsidRDefault="00416796" w:rsidP="00416796">
      <w:pPr>
        <w:pStyle w:val="NoSpacing"/>
        <w:rPr>
          <w:rFonts w:ascii="Times New Roman" w:hAnsi="Times New Roman"/>
          <w:b/>
          <w:iCs/>
          <w:highlight w:val="yellow"/>
        </w:rPr>
      </w:pPr>
      <w:r>
        <w:rPr>
          <w:rFonts w:ascii="Times New Roman" w:hAnsi="Times New Roman"/>
          <w:b/>
          <w:iCs/>
          <w:highlight w:val="yellow"/>
        </w:rPr>
        <w:t xml:space="preserve">Vrstni red področje MB OKOLICA – st. deklice: </w:t>
      </w:r>
    </w:p>
    <w:p w14:paraId="6758BADB" w14:textId="77777777" w:rsidR="00416796" w:rsidRPr="00AB704E" w:rsidRDefault="00416796" w:rsidP="00416796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AB704E">
        <w:rPr>
          <w:rFonts w:ascii="Times New Roman" w:eastAsia="Times New Roman" w:hAnsi="Times New Roman"/>
          <w:color w:val="000000"/>
          <w:sz w:val="24"/>
          <w:szCs w:val="24"/>
          <w:highlight w:val="green"/>
        </w:rPr>
        <w:t xml:space="preserve">1. mesto: </w:t>
      </w:r>
      <w:r w:rsidRPr="00AB704E">
        <w:rPr>
          <w:rFonts w:ascii="Times New Roman" w:hAnsi="Times New Roman"/>
          <w:b/>
          <w:iCs/>
          <w:color w:val="000000"/>
          <w:highlight w:val="green"/>
        </w:rPr>
        <w:t>OŠ</w:t>
      </w:r>
      <w:r w:rsidRPr="00416796">
        <w:rPr>
          <w:rFonts w:ascii="Times New Roman" w:hAnsi="Times New Roman"/>
          <w:b/>
          <w:iCs/>
          <w:color w:val="000000"/>
          <w:highlight w:val="green"/>
        </w:rPr>
        <w:t xml:space="preserve"> LOVRENC</w:t>
      </w:r>
    </w:p>
    <w:p w14:paraId="520549FC" w14:textId="77777777" w:rsidR="00416796" w:rsidRPr="00673DF0" w:rsidRDefault="00416796" w:rsidP="00416796">
      <w:pPr>
        <w:spacing w:after="0"/>
        <w:rPr>
          <w:rFonts w:ascii="Times New Roman" w:eastAsia="Times New Roman" w:hAnsi="Times New Roman"/>
          <w:color w:val="000000"/>
          <w:sz w:val="24"/>
          <w:szCs w:val="24"/>
          <w:highlight w:val="cyan"/>
        </w:rPr>
      </w:pPr>
      <w:r w:rsidRPr="00673DF0">
        <w:rPr>
          <w:rFonts w:ascii="Times New Roman" w:eastAsia="Times New Roman" w:hAnsi="Times New Roman"/>
          <w:color w:val="000000"/>
          <w:sz w:val="24"/>
          <w:szCs w:val="24"/>
          <w:highlight w:val="cyan"/>
        </w:rPr>
        <w:t xml:space="preserve">2. mesto:  </w:t>
      </w:r>
      <w:r w:rsidRPr="00673DF0">
        <w:rPr>
          <w:rFonts w:ascii="Times New Roman" w:hAnsi="Times New Roman"/>
          <w:b/>
          <w:iCs/>
          <w:color w:val="000000"/>
          <w:highlight w:val="cyan"/>
        </w:rPr>
        <w:t>OŠ SLADKI VRH</w:t>
      </w:r>
    </w:p>
    <w:p w14:paraId="2FF42E00" w14:textId="77777777" w:rsidR="00416796" w:rsidRDefault="00416796" w:rsidP="00416796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45958D97" w14:textId="77777777" w:rsidR="00673DF0" w:rsidRDefault="00416796" w:rsidP="00416796">
      <w:pPr>
        <w:pStyle w:val="NoSpacing"/>
        <w:rPr>
          <w:rFonts w:ascii="Times New Roman" w:hAnsi="Times New Roman"/>
          <w:iCs/>
          <w:color w:val="FF0000"/>
        </w:rPr>
      </w:pPr>
      <w:r w:rsidRPr="006A4AE1">
        <w:rPr>
          <w:rFonts w:ascii="Times New Roman" w:hAnsi="Times New Roman"/>
          <w:iCs/>
          <w:color w:val="FF0000"/>
        </w:rPr>
        <w:t>*</w:t>
      </w:r>
      <w:r>
        <w:rPr>
          <w:rFonts w:ascii="Times New Roman" w:hAnsi="Times New Roman"/>
          <w:iCs/>
          <w:color w:val="FF0000"/>
        </w:rPr>
        <w:t>OŠ Lovrenc in OŠ Sladki vrh sta se uvrstili na področno tekmovanje.</w:t>
      </w:r>
    </w:p>
    <w:p w14:paraId="1565C0A9" w14:textId="77777777" w:rsidR="0029396A" w:rsidRPr="00673DF0" w:rsidRDefault="0029396A" w:rsidP="0029396A">
      <w:pPr>
        <w:pStyle w:val="NoSpacing"/>
        <w:rPr>
          <w:rFonts w:ascii="Times New Roman" w:hAnsi="Times New Roman"/>
          <w:iCs/>
          <w:color w:val="FF0000"/>
          <w:sz w:val="24"/>
          <w:szCs w:val="24"/>
        </w:rPr>
      </w:pPr>
    </w:p>
    <w:p w14:paraId="7B9CCEF6" w14:textId="77777777" w:rsidR="00386D42" w:rsidRPr="00673DF0" w:rsidRDefault="00386D42" w:rsidP="00386D42">
      <w:pPr>
        <w:rPr>
          <w:rFonts w:ascii="Times New Roman" w:hAnsi="Times New Roman"/>
          <w:b/>
          <w:iCs/>
          <w:sz w:val="24"/>
          <w:szCs w:val="24"/>
        </w:rPr>
      </w:pPr>
      <w:r w:rsidRPr="00673DF0">
        <w:rPr>
          <w:rFonts w:ascii="Times New Roman" w:hAnsi="Times New Roman"/>
          <w:b/>
          <w:iCs/>
          <w:sz w:val="24"/>
          <w:szCs w:val="24"/>
          <w:highlight w:val="magenta"/>
        </w:rPr>
        <w:t>KONČNA LESTVICA KOŠARKA – MARIBOR OKOLICA, STAREJŠE DEKLICE:</w:t>
      </w:r>
    </w:p>
    <w:p w14:paraId="49BC9CB7" w14:textId="77777777" w:rsidR="00386D42" w:rsidRPr="009E7874" w:rsidRDefault="00386D42" w:rsidP="00386D42">
      <w:pPr>
        <w:numPr>
          <w:ilvl w:val="0"/>
          <w:numId w:val="31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9E7874">
        <w:rPr>
          <w:rFonts w:ascii="Times New Roman" w:hAnsi="Times New Roman"/>
          <w:b/>
          <w:iCs/>
          <w:sz w:val="20"/>
          <w:szCs w:val="20"/>
          <w:highlight w:val="green"/>
        </w:rPr>
        <w:t>OŠ LOVRENC</w:t>
      </w:r>
    </w:p>
    <w:p w14:paraId="63D5014E" w14:textId="77777777" w:rsidR="00386D42" w:rsidRPr="009E7874" w:rsidRDefault="00386D42" w:rsidP="00386D42">
      <w:pPr>
        <w:numPr>
          <w:ilvl w:val="0"/>
          <w:numId w:val="31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9E7874">
        <w:rPr>
          <w:rFonts w:ascii="Times New Roman" w:hAnsi="Times New Roman"/>
          <w:b/>
          <w:iCs/>
          <w:sz w:val="20"/>
          <w:szCs w:val="20"/>
          <w:highlight w:val="green"/>
        </w:rPr>
        <w:t>OŠ SLADKI VRH</w:t>
      </w:r>
    </w:p>
    <w:p w14:paraId="7D9FEB98" w14:textId="77777777" w:rsidR="00673DF0" w:rsidRDefault="00386D42" w:rsidP="00673DF0">
      <w:pPr>
        <w:ind w:left="360"/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lightGray"/>
        </w:rPr>
        <w:t>MIKLAVŽ NA DRAVSKEM POLJU</w:t>
      </w:r>
      <w:r w:rsidRPr="000158EE">
        <w:rPr>
          <w:rFonts w:ascii="Times New Roman" w:hAnsi="Times New Roman"/>
          <w:b/>
          <w:iCs/>
          <w:sz w:val="20"/>
          <w:szCs w:val="20"/>
          <w:highlight w:val="lightGray"/>
        </w:rPr>
        <w:t xml:space="preserve"> – ODPOVED TEKMOVANJA</w:t>
      </w:r>
    </w:p>
    <w:p w14:paraId="7B1E1363" w14:textId="77777777" w:rsidR="00673DF0" w:rsidRPr="00673DF0" w:rsidRDefault="00673DF0" w:rsidP="00673DF0">
      <w:pPr>
        <w:ind w:left="360"/>
        <w:rPr>
          <w:rFonts w:ascii="Times New Roman" w:hAnsi="Times New Roman"/>
          <w:b/>
          <w:iCs/>
          <w:sz w:val="20"/>
          <w:szCs w:val="20"/>
        </w:rPr>
      </w:pPr>
    </w:p>
    <w:p w14:paraId="4BDAAFD4" w14:textId="1193AAC2" w:rsidR="00416796" w:rsidRDefault="00055464" w:rsidP="00416796">
      <w:pPr>
        <w:pStyle w:val="NoSpacing"/>
        <w:keepNext/>
      </w:pPr>
      <w:r>
        <w:rPr>
          <w:rFonts w:ascii="Times New Roman" w:hAnsi="Times New Roman"/>
          <w:iCs/>
          <w:noProof/>
        </w:rPr>
        <w:drawing>
          <wp:inline distT="0" distB="0" distL="0" distR="0" wp14:anchorId="37F67531" wp14:editId="228CE0AA">
            <wp:extent cx="2790825" cy="375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</w:rPr>
        <w:drawing>
          <wp:inline distT="0" distB="0" distL="0" distR="0" wp14:anchorId="04FAB198" wp14:editId="05749BCF">
            <wp:extent cx="2790825" cy="3762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4364" w14:textId="77777777" w:rsidR="008D1C01" w:rsidRDefault="00416796" w:rsidP="008D1C01">
      <w:pPr>
        <w:pStyle w:val="Caption"/>
        <w:ind w:left="708" w:firstLine="708"/>
      </w:pPr>
      <w:r>
        <w:t>1. mesto - OŠ Lovrenc</w:t>
      </w:r>
      <w:r w:rsidR="008D1C01">
        <w:tab/>
      </w:r>
      <w:r w:rsidR="008D1C01">
        <w:tab/>
      </w:r>
      <w:r w:rsidR="008D1C01">
        <w:tab/>
      </w:r>
      <w:r w:rsidR="008D1C01">
        <w:tab/>
        <w:t>2. mesto - OŠ Sladki vrh</w:t>
      </w:r>
    </w:p>
    <w:p w14:paraId="2F5E11F8" w14:textId="77777777" w:rsidR="00D90899" w:rsidRPr="006A4AE1" w:rsidRDefault="00D90899" w:rsidP="008B2E8D">
      <w:pPr>
        <w:pStyle w:val="NoSpacing"/>
        <w:rPr>
          <w:rFonts w:ascii="Times New Roman" w:hAnsi="Times New Roman"/>
          <w:iCs/>
        </w:rPr>
      </w:pPr>
    </w:p>
    <w:p w14:paraId="46E42B3D" w14:textId="77777777" w:rsidR="009E7874" w:rsidRPr="009E7874" w:rsidRDefault="009E7874" w:rsidP="009E7874">
      <w:pPr>
        <w:pStyle w:val="NoSpacing"/>
        <w:rPr>
          <w:rFonts w:ascii="Times New Roman" w:hAnsi="Times New Roman"/>
          <w:b/>
          <w:bCs/>
          <w:iCs/>
          <w:sz w:val="32"/>
          <w:szCs w:val="32"/>
          <w:highlight w:val="magenta"/>
        </w:rPr>
      </w:pPr>
      <w:r w:rsidRPr="009E7874">
        <w:rPr>
          <w:rFonts w:ascii="Times New Roman" w:hAnsi="Times New Roman"/>
          <w:b/>
          <w:bCs/>
          <w:iCs/>
          <w:sz w:val="32"/>
          <w:szCs w:val="32"/>
          <w:highlight w:val="magenta"/>
        </w:rPr>
        <w:t>PODROČNO TEKMOVANJE STAREJŠE DEKLICE</w:t>
      </w:r>
    </w:p>
    <w:p w14:paraId="3A5B9C53" w14:textId="77777777" w:rsidR="009E7874" w:rsidRPr="006A4AE1" w:rsidRDefault="009E7874" w:rsidP="009E7874">
      <w:pPr>
        <w:pStyle w:val="NoSpacing"/>
        <w:rPr>
          <w:rFonts w:ascii="Times New Roman" w:hAnsi="Times New Roman"/>
          <w:iCs/>
          <w:color w:val="FF0000"/>
        </w:rPr>
      </w:pPr>
    </w:p>
    <w:p w14:paraId="6788FBD5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  <w:highlight w:val="lightGray"/>
          <w:u w:val="single"/>
        </w:rPr>
        <w:t xml:space="preserve">Finalni turnir področnega prvenstvo Maribor st. deklice, je potekal v PETEK, 17.12.21 – organizator </w:t>
      </w:r>
      <w:r w:rsidRPr="00804A2E">
        <w:rPr>
          <w:rFonts w:ascii="Times New Roman" w:hAnsi="Times New Roman"/>
          <w:b/>
          <w:bCs/>
          <w:iCs/>
          <w:highlight w:val="lightGray"/>
        </w:rPr>
        <w:t>Športna dvorana Lukna</w:t>
      </w:r>
    </w:p>
    <w:p w14:paraId="0D3218DC" w14:textId="77777777" w:rsidR="009E7874" w:rsidRPr="006A4AE1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804A2E">
        <w:rPr>
          <w:rFonts w:ascii="Times New Roman" w:hAnsi="Times New Roman"/>
          <w:b/>
          <w:bCs/>
          <w:iCs/>
          <w:highlight w:val="yellow"/>
        </w:rPr>
        <w:t>POLFINALE</w:t>
      </w:r>
    </w:p>
    <w:p w14:paraId="55F07AC6" w14:textId="77777777" w:rsidR="009E7874" w:rsidRPr="00804A2E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</w:rPr>
        <w:t xml:space="preserve">OŠ TABOR 1 – </w:t>
      </w:r>
      <w:r w:rsidRPr="00842EAF">
        <w:rPr>
          <w:rFonts w:ascii="Times New Roman" w:hAnsi="Times New Roman"/>
          <w:b/>
          <w:bCs/>
          <w:iCs/>
          <w:highlight w:val="green"/>
        </w:rPr>
        <w:t>OŠ SLADKI VRH</w:t>
      </w:r>
      <w:r w:rsidRPr="00804A2E">
        <w:rPr>
          <w:rFonts w:ascii="Times New Roman" w:hAnsi="Times New Roman"/>
          <w:b/>
          <w:bCs/>
          <w:iCs/>
        </w:rPr>
        <w:tab/>
      </w:r>
    </w:p>
    <w:p w14:paraId="05A2E961" w14:textId="77777777" w:rsidR="009E7874" w:rsidRPr="00804A2E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</w:rPr>
        <w:t>8 - 26 (2:10, 6:8, 0:8)</w:t>
      </w:r>
    </w:p>
    <w:p w14:paraId="55DFF3D8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Strelke:</w:t>
      </w:r>
    </w:p>
    <w:p w14:paraId="0B9A9BDC" w14:textId="77777777" w:rsidR="009E7874" w:rsidRPr="00804A2E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>Tabor 1: Dragšič 4, Matuš  2, Hauptman 2</w:t>
      </w:r>
    </w:p>
    <w:p w14:paraId="4559FA19" w14:textId="77777777" w:rsidR="009E7874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>Sladki vrh: Serk 8, Šnajder 6, Gungl 4, Šikar 2, Zafošnik 2, Perko 2, Jančič 2</w:t>
      </w:r>
    </w:p>
    <w:p w14:paraId="27DC6D3F" w14:textId="77777777" w:rsidR="009E7874" w:rsidRPr="00804A2E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804A2E">
        <w:rPr>
          <w:rFonts w:ascii="Times New Roman" w:hAnsi="Times New Roman"/>
          <w:b/>
          <w:bCs/>
          <w:iCs/>
          <w:highlight w:val="yellow"/>
        </w:rPr>
        <w:t>POLFINALE</w:t>
      </w:r>
    </w:p>
    <w:p w14:paraId="4E57CD66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42EAF">
        <w:rPr>
          <w:rFonts w:ascii="Times New Roman" w:hAnsi="Times New Roman"/>
          <w:b/>
          <w:bCs/>
          <w:iCs/>
          <w:highlight w:val="green"/>
        </w:rPr>
        <w:t>OŠ LOVRENC</w:t>
      </w:r>
      <w:r w:rsidRPr="00025A8E">
        <w:rPr>
          <w:rFonts w:ascii="Times New Roman" w:hAnsi="Times New Roman"/>
          <w:b/>
          <w:bCs/>
          <w:iCs/>
        </w:rPr>
        <w:t xml:space="preserve"> – OŠ </w:t>
      </w:r>
      <w:r>
        <w:rPr>
          <w:rFonts w:ascii="Times New Roman" w:hAnsi="Times New Roman"/>
          <w:b/>
          <w:bCs/>
          <w:iCs/>
        </w:rPr>
        <w:t>ANGELA BESEDNJAKA</w:t>
      </w:r>
    </w:p>
    <w:p w14:paraId="196F8EC9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15 – 2 (3:0, 8:0, 4:2)</w:t>
      </w:r>
    </w:p>
    <w:p w14:paraId="67C5687E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Strelke:</w:t>
      </w:r>
    </w:p>
    <w:p w14:paraId="1B46A1D0" w14:textId="77777777" w:rsidR="009E7874" w:rsidRPr="00804A2E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Lovrenc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Vajs 6, Skuhala 4, Vidmar 2, Ravnjak 2, Arl 1</w:t>
      </w:r>
    </w:p>
    <w:p w14:paraId="7FBA5B96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Angela Besednjaka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Vindiš 2</w:t>
      </w:r>
    </w:p>
    <w:p w14:paraId="2B587E15" w14:textId="77777777" w:rsidR="009E7874" w:rsidRDefault="009E7874" w:rsidP="009E7874">
      <w:pPr>
        <w:rPr>
          <w:rFonts w:ascii="Times New Roman" w:hAnsi="Times New Roman"/>
          <w:iCs/>
        </w:rPr>
      </w:pPr>
    </w:p>
    <w:p w14:paraId="7CE9B761" w14:textId="77777777" w:rsidR="009E7874" w:rsidRPr="00804A2E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E00F26">
        <w:rPr>
          <w:rFonts w:ascii="Times New Roman" w:hAnsi="Times New Roman"/>
          <w:b/>
          <w:bCs/>
          <w:iCs/>
          <w:highlight w:val="yellow"/>
        </w:rPr>
        <w:t>TEKMA ZA 3. MESTO</w:t>
      </w:r>
    </w:p>
    <w:p w14:paraId="2D2CF695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42EAF">
        <w:rPr>
          <w:rFonts w:ascii="Times New Roman" w:hAnsi="Times New Roman"/>
          <w:b/>
          <w:bCs/>
          <w:iCs/>
          <w:highlight w:val="green"/>
        </w:rPr>
        <w:t>OŠ TABOR 1</w:t>
      </w:r>
      <w:r>
        <w:rPr>
          <w:rFonts w:ascii="Times New Roman" w:hAnsi="Times New Roman"/>
          <w:b/>
          <w:bCs/>
          <w:iCs/>
        </w:rPr>
        <w:t xml:space="preserve"> </w:t>
      </w:r>
      <w:r w:rsidRPr="00025A8E">
        <w:rPr>
          <w:rFonts w:ascii="Times New Roman" w:hAnsi="Times New Roman"/>
          <w:b/>
          <w:bCs/>
          <w:iCs/>
        </w:rPr>
        <w:t xml:space="preserve">– OŠ </w:t>
      </w:r>
      <w:r>
        <w:rPr>
          <w:rFonts w:ascii="Times New Roman" w:hAnsi="Times New Roman"/>
          <w:b/>
          <w:bCs/>
          <w:iCs/>
        </w:rPr>
        <w:t>ANGELA BESEDNJAKA</w:t>
      </w:r>
    </w:p>
    <w:p w14:paraId="30FC6CCD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27 – 3 (12:0, 8:1, 7:2)</w:t>
      </w:r>
    </w:p>
    <w:p w14:paraId="5EE6B090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Strelke:</w:t>
      </w:r>
    </w:p>
    <w:p w14:paraId="53107813" w14:textId="77777777" w:rsidR="009E7874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 xml:space="preserve">Tabor 1: Matuš  </w:t>
      </w:r>
      <w:r>
        <w:rPr>
          <w:rFonts w:ascii="Times New Roman" w:hAnsi="Times New Roman"/>
          <w:iCs/>
        </w:rPr>
        <w:t>7</w:t>
      </w:r>
      <w:r w:rsidRPr="00804A2E">
        <w:rPr>
          <w:rFonts w:ascii="Times New Roman" w:hAnsi="Times New Roman"/>
          <w:iCs/>
        </w:rPr>
        <w:t>,</w:t>
      </w:r>
      <w:r>
        <w:rPr>
          <w:rFonts w:ascii="Times New Roman" w:hAnsi="Times New Roman"/>
          <w:iCs/>
        </w:rPr>
        <w:t xml:space="preserve"> Draguljič 6, Berglez 6, Dovnik 4, </w:t>
      </w:r>
      <w:r w:rsidRPr="00804A2E">
        <w:rPr>
          <w:rFonts w:ascii="Times New Roman" w:hAnsi="Times New Roman"/>
          <w:iCs/>
        </w:rPr>
        <w:t xml:space="preserve">Dragšič </w:t>
      </w:r>
      <w:r>
        <w:rPr>
          <w:rFonts w:ascii="Times New Roman" w:hAnsi="Times New Roman"/>
          <w:iCs/>
        </w:rPr>
        <w:t>2</w:t>
      </w:r>
      <w:r w:rsidRPr="00804A2E">
        <w:rPr>
          <w:rFonts w:ascii="Times New Roman" w:hAnsi="Times New Roman"/>
          <w:iCs/>
        </w:rPr>
        <w:t>, Hauptman 2</w:t>
      </w:r>
    </w:p>
    <w:p w14:paraId="39DB6318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Angela Besednjaka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Jevđenić 2, Zalezina 1</w:t>
      </w:r>
    </w:p>
    <w:p w14:paraId="307562AA" w14:textId="77777777" w:rsidR="009E7874" w:rsidRPr="00804A2E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E00F26">
        <w:rPr>
          <w:rFonts w:ascii="Times New Roman" w:hAnsi="Times New Roman"/>
          <w:b/>
          <w:bCs/>
          <w:iCs/>
          <w:highlight w:val="yellow"/>
        </w:rPr>
        <w:t xml:space="preserve">TEKMA ZA </w:t>
      </w:r>
      <w:r>
        <w:rPr>
          <w:rFonts w:ascii="Times New Roman" w:hAnsi="Times New Roman"/>
          <w:b/>
          <w:bCs/>
          <w:iCs/>
          <w:highlight w:val="yellow"/>
        </w:rPr>
        <w:t>1</w:t>
      </w:r>
      <w:r w:rsidRPr="00E00F26">
        <w:rPr>
          <w:rFonts w:ascii="Times New Roman" w:hAnsi="Times New Roman"/>
          <w:b/>
          <w:bCs/>
          <w:iCs/>
          <w:highlight w:val="yellow"/>
        </w:rPr>
        <w:t>. MESTO</w:t>
      </w:r>
    </w:p>
    <w:p w14:paraId="2256F085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</w:rPr>
        <w:t>OŠ SLADKI VRH</w:t>
      </w:r>
      <w:r>
        <w:rPr>
          <w:rFonts w:ascii="Times New Roman" w:hAnsi="Times New Roman"/>
          <w:b/>
          <w:bCs/>
          <w:iCs/>
        </w:rPr>
        <w:t xml:space="preserve"> - </w:t>
      </w:r>
      <w:r w:rsidRPr="00842EAF">
        <w:rPr>
          <w:rFonts w:ascii="Times New Roman" w:hAnsi="Times New Roman"/>
          <w:b/>
          <w:bCs/>
          <w:iCs/>
          <w:highlight w:val="green"/>
        </w:rPr>
        <w:t>OŠ LOVRENC</w:t>
      </w:r>
    </w:p>
    <w:p w14:paraId="7C55F335" w14:textId="77777777" w:rsidR="009E7874" w:rsidRPr="00804A2E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b/>
          <w:bCs/>
          <w:iCs/>
        </w:rPr>
        <w:t>13 – 17 (6:0, 3:11, 4:6)</w:t>
      </w:r>
    </w:p>
    <w:p w14:paraId="086030BE" w14:textId="77777777" w:rsidR="009E7874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Strelke:</w:t>
      </w:r>
    </w:p>
    <w:p w14:paraId="6D3A9F7E" w14:textId="77777777" w:rsidR="009E7874" w:rsidRPr="00E00F26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 xml:space="preserve">Sladki vrh: Serk </w:t>
      </w:r>
      <w:r>
        <w:rPr>
          <w:rFonts w:ascii="Times New Roman" w:hAnsi="Times New Roman"/>
          <w:iCs/>
        </w:rPr>
        <w:t>5,</w:t>
      </w:r>
      <w:r w:rsidRPr="00804A2E">
        <w:rPr>
          <w:rFonts w:ascii="Times New Roman" w:hAnsi="Times New Roman"/>
          <w:iCs/>
        </w:rPr>
        <w:t xml:space="preserve"> Šikar </w:t>
      </w:r>
      <w:r>
        <w:rPr>
          <w:rFonts w:ascii="Times New Roman" w:hAnsi="Times New Roman"/>
          <w:iCs/>
        </w:rPr>
        <w:t xml:space="preserve">3, </w:t>
      </w:r>
      <w:r w:rsidRPr="00804A2E">
        <w:rPr>
          <w:rFonts w:ascii="Times New Roman" w:hAnsi="Times New Roman"/>
          <w:iCs/>
        </w:rPr>
        <w:t xml:space="preserve">Šnajder </w:t>
      </w:r>
      <w:r>
        <w:rPr>
          <w:rFonts w:ascii="Times New Roman" w:hAnsi="Times New Roman"/>
          <w:iCs/>
        </w:rPr>
        <w:t>2</w:t>
      </w:r>
      <w:r w:rsidRPr="00804A2E">
        <w:rPr>
          <w:rFonts w:ascii="Times New Roman" w:hAnsi="Times New Roman"/>
          <w:iCs/>
        </w:rPr>
        <w:t xml:space="preserve">, </w:t>
      </w:r>
      <w:r>
        <w:rPr>
          <w:rFonts w:ascii="Times New Roman" w:hAnsi="Times New Roman"/>
          <w:iCs/>
        </w:rPr>
        <w:t xml:space="preserve">Zafošnik 2, </w:t>
      </w:r>
      <w:r w:rsidRPr="00804A2E">
        <w:rPr>
          <w:rFonts w:ascii="Times New Roman" w:hAnsi="Times New Roman"/>
          <w:iCs/>
        </w:rPr>
        <w:t xml:space="preserve">Gungl </w:t>
      </w:r>
      <w:r>
        <w:rPr>
          <w:rFonts w:ascii="Times New Roman" w:hAnsi="Times New Roman"/>
          <w:iCs/>
        </w:rPr>
        <w:t>1</w:t>
      </w:r>
    </w:p>
    <w:p w14:paraId="7D05A6FF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Lovrenc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Vajs 7, Skuhala 4, Kraner 2, Pisnik 2, Gradišnik 2</w:t>
      </w:r>
    </w:p>
    <w:p w14:paraId="5CE47926" w14:textId="77777777" w:rsidR="009E7874" w:rsidRDefault="009E7874" w:rsidP="009E7874">
      <w:pPr>
        <w:rPr>
          <w:rFonts w:ascii="Times New Roman" w:hAnsi="Times New Roman"/>
          <w:iCs/>
        </w:rPr>
      </w:pPr>
    </w:p>
    <w:p w14:paraId="44089207" w14:textId="77777777" w:rsidR="009E7874" w:rsidRDefault="009E7874" w:rsidP="009E7874">
      <w:pPr>
        <w:rPr>
          <w:rFonts w:ascii="Times New Roman" w:hAnsi="Times New Roman"/>
          <w:b/>
          <w:iCs/>
          <w:sz w:val="24"/>
          <w:szCs w:val="24"/>
          <w:highlight w:val="magenta"/>
        </w:rPr>
      </w:pPr>
    </w:p>
    <w:p w14:paraId="17D6ED9D" w14:textId="77777777" w:rsidR="009E7874" w:rsidRPr="009E7874" w:rsidRDefault="009E7874" w:rsidP="009E7874">
      <w:pPr>
        <w:rPr>
          <w:rFonts w:ascii="Times New Roman" w:hAnsi="Times New Roman"/>
          <w:b/>
          <w:iCs/>
          <w:sz w:val="24"/>
          <w:szCs w:val="24"/>
        </w:rPr>
      </w:pPr>
      <w:r w:rsidRPr="009E7874">
        <w:rPr>
          <w:rFonts w:ascii="Times New Roman" w:hAnsi="Times New Roman"/>
          <w:b/>
          <w:iCs/>
          <w:sz w:val="24"/>
          <w:szCs w:val="24"/>
          <w:highlight w:val="magenta"/>
        </w:rPr>
        <w:lastRenderedPageBreak/>
        <w:t>KONČNA LESTVICA KOŠARKA, STAREJŠE DEKLICE:</w:t>
      </w:r>
    </w:p>
    <w:p w14:paraId="2B66560F" w14:textId="77777777" w:rsidR="009E7874" w:rsidRDefault="009E7874" w:rsidP="009E7874">
      <w:pPr>
        <w:numPr>
          <w:ilvl w:val="0"/>
          <w:numId w:val="32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955EFD">
        <w:rPr>
          <w:rFonts w:ascii="Times New Roman" w:hAnsi="Times New Roman"/>
          <w:b/>
          <w:iCs/>
          <w:sz w:val="20"/>
          <w:szCs w:val="20"/>
          <w:highlight w:val="green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  <w:highlight w:val="green"/>
        </w:rPr>
        <w:t>LOVRENC NA POHORJU</w:t>
      </w:r>
    </w:p>
    <w:p w14:paraId="100055DE" w14:textId="77777777" w:rsidR="009E7874" w:rsidRDefault="009E7874" w:rsidP="00CE7F8A">
      <w:pPr>
        <w:numPr>
          <w:ilvl w:val="0"/>
          <w:numId w:val="32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CE7F8A">
        <w:rPr>
          <w:rFonts w:ascii="Times New Roman" w:hAnsi="Times New Roman"/>
          <w:b/>
          <w:iCs/>
          <w:sz w:val="20"/>
          <w:szCs w:val="20"/>
          <w:highlight w:val="green"/>
        </w:rPr>
        <w:t>OŠ SLADKI VRH</w:t>
      </w:r>
    </w:p>
    <w:p w14:paraId="77EAE602" w14:textId="77777777" w:rsidR="009E7874" w:rsidRPr="00CE7F8A" w:rsidRDefault="009E7874" w:rsidP="00CE7F8A">
      <w:pPr>
        <w:numPr>
          <w:ilvl w:val="0"/>
          <w:numId w:val="32"/>
        </w:numPr>
        <w:rPr>
          <w:rFonts w:ascii="Times New Roman" w:hAnsi="Times New Roman"/>
          <w:b/>
          <w:iCs/>
          <w:sz w:val="20"/>
          <w:szCs w:val="20"/>
        </w:rPr>
      </w:pPr>
      <w:r w:rsidRPr="00CE7F8A">
        <w:rPr>
          <w:rFonts w:ascii="Times New Roman" w:hAnsi="Times New Roman"/>
          <w:b/>
          <w:iCs/>
          <w:sz w:val="20"/>
          <w:szCs w:val="20"/>
        </w:rPr>
        <w:t>OŠ TABOR 1</w:t>
      </w:r>
    </w:p>
    <w:p w14:paraId="0986DC0E" w14:textId="77777777" w:rsidR="009E7874" w:rsidRPr="00CE7F8A" w:rsidRDefault="009E7874" w:rsidP="00CE7F8A">
      <w:pPr>
        <w:numPr>
          <w:ilvl w:val="0"/>
          <w:numId w:val="32"/>
        </w:numPr>
        <w:rPr>
          <w:rFonts w:ascii="Times New Roman" w:hAnsi="Times New Roman"/>
          <w:b/>
          <w:iCs/>
          <w:sz w:val="20"/>
          <w:szCs w:val="20"/>
        </w:rPr>
      </w:pPr>
      <w:r w:rsidRPr="00CE7F8A">
        <w:rPr>
          <w:rFonts w:ascii="Times New Roman" w:hAnsi="Times New Roman"/>
          <w:b/>
          <w:iCs/>
          <w:sz w:val="20"/>
          <w:szCs w:val="20"/>
        </w:rPr>
        <w:t>OŠ ANGELA BESEDNJAKA</w:t>
      </w:r>
    </w:p>
    <w:p w14:paraId="15B4CC58" w14:textId="77777777" w:rsidR="009E7874" w:rsidRDefault="009E7874" w:rsidP="009E7874">
      <w:pPr>
        <w:ind w:left="360"/>
        <w:rPr>
          <w:rFonts w:ascii="Times New Roman" w:hAnsi="Times New Roman"/>
          <w:b/>
          <w:bCs/>
          <w:iCs/>
          <w:color w:val="FF0000"/>
        </w:rPr>
      </w:pPr>
      <w:r w:rsidRPr="00955EFD">
        <w:rPr>
          <w:rFonts w:ascii="Times New Roman" w:hAnsi="Times New Roman"/>
          <w:b/>
          <w:bCs/>
          <w:iCs/>
          <w:color w:val="FF0000"/>
        </w:rPr>
        <w:t>* Na državno tekmovanje sta se uvrstili OŠ LOVRENC NA POHORJU IN OŠ SLADKI VRH.</w:t>
      </w:r>
    </w:p>
    <w:p w14:paraId="54101BD7" w14:textId="77777777" w:rsidR="009E7874" w:rsidRPr="00955EFD" w:rsidRDefault="009E7874" w:rsidP="009E7874">
      <w:pPr>
        <w:ind w:left="360"/>
        <w:rPr>
          <w:rFonts w:ascii="Times New Roman" w:hAnsi="Times New Roman"/>
          <w:b/>
          <w:iCs/>
          <w:sz w:val="20"/>
          <w:szCs w:val="20"/>
          <w:highlight w:val="green"/>
        </w:rPr>
      </w:pPr>
    </w:p>
    <w:p w14:paraId="0908F913" w14:textId="4A3A63CF" w:rsidR="009E7874" w:rsidRDefault="00055464" w:rsidP="009E7874">
      <w:pPr>
        <w:keepNext/>
      </w:pPr>
      <w:r>
        <w:rPr>
          <w:rFonts w:ascii="Times New Roman" w:hAnsi="Times New Roman"/>
          <w:b/>
          <w:bCs/>
          <w:iCs/>
          <w:noProof/>
          <w:highlight w:val="cyan"/>
          <w:u w:val="single"/>
        </w:rPr>
        <w:drawing>
          <wp:inline distT="0" distB="0" distL="0" distR="0" wp14:anchorId="207BD110" wp14:editId="2035C7B0">
            <wp:extent cx="3248025" cy="2505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Cs/>
          <w:noProof/>
          <w:highlight w:val="cyan"/>
          <w:u w:val="single"/>
        </w:rPr>
        <w:drawing>
          <wp:inline distT="0" distB="0" distL="0" distR="0" wp14:anchorId="4910192C" wp14:editId="766BECBD">
            <wp:extent cx="3324225" cy="2495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0BF2" w14:textId="77777777" w:rsidR="009E7874" w:rsidRDefault="009E7874" w:rsidP="009E7874">
      <w:pPr>
        <w:pStyle w:val="Caption"/>
        <w:ind w:firstLine="708"/>
      </w:pPr>
      <w:r>
        <w:t>1. mesto - OŠ LOVRENC NA POHORJU</w:t>
      </w:r>
      <w:r>
        <w:tab/>
      </w:r>
      <w:r>
        <w:tab/>
      </w:r>
      <w:r>
        <w:tab/>
      </w:r>
      <w:r>
        <w:tab/>
        <w:t>2. mesto - OŠ SLADKI VRH</w:t>
      </w:r>
    </w:p>
    <w:p w14:paraId="3EFF05AD" w14:textId="77777777" w:rsidR="009E7874" w:rsidRPr="00583FDE" w:rsidRDefault="009E7874" w:rsidP="009E7874"/>
    <w:p w14:paraId="5889919E" w14:textId="7FD8F4B6" w:rsidR="009E7874" w:rsidRDefault="00055464" w:rsidP="009E7874">
      <w:pPr>
        <w:keepNext/>
      </w:pPr>
      <w:r>
        <w:rPr>
          <w:rFonts w:ascii="Times New Roman" w:hAnsi="Times New Roman"/>
          <w:b/>
          <w:bCs/>
          <w:iCs/>
          <w:noProof/>
          <w:highlight w:val="cyan"/>
          <w:u w:val="single"/>
        </w:rPr>
        <w:drawing>
          <wp:inline distT="0" distB="0" distL="0" distR="0" wp14:anchorId="09A275F8" wp14:editId="5B379EEE">
            <wp:extent cx="3095625" cy="2628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Cs/>
          <w:noProof/>
          <w:highlight w:val="cyan"/>
          <w:u w:val="single"/>
        </w:rPr>
        <w:drawing>
          <wp:inline distT="0" distB="0" distL="0" distR="0" wp14:anchorId="38945B6C" wp14:editId="55797995">
            <wp:extent cx="3486150" cy="260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3716" w14:textId="77777777" w:rsidR="009E7874" w:rsidRDefault="009E7874" w:rsidP="009E7874">
      <w:pPr>
        <w:pStyle w:val="Caption"/>
        <w:ind w:left="708" w:firstLine="708"/>
      </w:pPr>
      <w:r>
        <w:t xml:space="preserve">3. mesto - OŠ TABOR 1 </w:t>
      </w:r>
      <w:r>
        <w:tab/>
      </w:r>
      <w:r>
        <w:tab/>
      </w:r>
      <w:r>
        <w:tab/>
      </w:r>
      <w:r>
        <w:tab/>
      </w:r>
      <w:r>
        <w:tab/>
        <w:t>4. mesto - OŠ ANGELA BESEDNJAKA</w:t>
      </w:r>
    </w:p>
    <w:p w14:paraId="26E214EB" w14:textId="77777777" w:rsidR="009E7874" w:rsidRDefault="009E7874" w:rsidP="009E7874">
      <w:pPr>
        <w:pStyle w:val="NoSpacing"/>
        <w:rPr>
          <w:rFonts w:ascii="Times New Roman" w:hAnsi="Times New Roman"/>
          <w:b/>
          <w:bCs/>
          <w:iCs/>
          <w:sz w:val="28"/>
          <w:szCs w:val="28"/>
          <w:highlight w:val="cyan"/>
        </w:rPr>
      </w:pPr>
    </w:p>
    <w:p w14:paraId="4A49519D" w14:textId="77777777" w:rsidR="00CE7F8A" w:rsidRDefault="00CE7F8A" w:rsidP="009E7874">
      <w:pPr>
        <w:pStyle w:val="NoSpacing"/>
        <w:rPr>
          <w:rFonts w:ascii="Times New Roman" w:hAnsi="Times New Roman"/>
          <w:b/>
          <w:bCs/>
          <w:iCs/>
          <w:sz w:val="28"/>
          <w:szCs w:val="28"/>
          <w:highlight w:val="cyan"/>
        </w:rPr>
      </w:pPr>
    </w:p>
    <w:p w14:paraId="79CCD07E" w14:textId="77777777" w:rsidR="009E7874" w:rsidRPr="00CE7F8A" w:rsidRDefault="009E7874" w:rsidP="009E7874">
      <w:pPr>
        <w:pStyle w:val="NoSpacing"/>
        <w:rPr>
          <w:rFonts w:ascii="Times New Roman" w:hAnsi="Times New Roman"/>
          <w:b/>
          <w:bCs/>
          <w:iCs/>
          <w:sz w:val="32"/>
          <w:szCs w:val="32"/>
          <w:highlight w:val="cyan"/>
        </w:rPr>
      </w:pPr>
      <w:r w:rsidRPr="00CE7F8A">
        <w:rPr>
          <w:rFonts w:ascii="Times New Roman" w:hAnsi="Times New Roman"/>
          <w:b/>
          <w:bCs/>
          <w:iCs/>
          <w:sz w:val="32"/>
          <w:szCs w:val="32"/>
          <w:highlight w:val="cyan"/>
        </w:rPr>
        <w:lastRenderedPageBreak/>
        <w:t>PODROČNO TEKMOVANJE STAREJŠI DEČKI</w:t>
      </w:r>
    </w:p>
    <w:p w14:paraId="41677785" w14:textId="77777777" w:rsidR="009E7874" w:rsidRPr="006A4AE1" w:rsidRDefault="009E7874" w:rsidP="009E7874">
      <w:pPr>
        <w:pStyle w:val="NoSpacing"/>
        <w:rPr>
          <w:rFonts w:ascii="Times New Roman" w:hAnsi="Times New Roman"/>
          <w:iCs/>
          <w:color w:val="FF0000"/>
        </w:rPr>
      </w:pPr>
    </w:p>
    <w:p w14:paraId="39610BFF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  <w:highlight w:val="lightGray"/>
          <w:u w:val="single"/>
        </w:rPr>
        <w:t xml:space="preserve">Finalni turnir področnega prvenstvo Maribor st. deklice, je potekal v PETEK, 17.12.21 – organizator </w:t>
      </w:r>
      <w:r w:rsidRPr="00804A2E">
        <w:rPr>
          <w:rFonts w:ascii="Times New Roman" w:hAnsi="Times New Roman"/>
          <w:b/>
          <w:bCs/>
          <w:iCs/>
          <w:highlight w:val="lightGray"/>
        </w:rPr>
        <w:t>Športna dvorana Lukna</w:t>
      </w:r>
    </w:p>
    <w:p w14:paraId="5B1617F1" w14:textId="77777777" w:rsidR="009E7874" w:rsidRPr="006A4AE1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804A2E">
        <w:rPr>
          <w:rFonts w:ascii="Times New Roman" w:hAnsi="Times New Roman"/>
          <w:b/>
          <w:bCs/>
          <w:iCs/>
          <w:highlight w:val="yellow"/>
        </w:rPr>
        <w:t>POLFINALE</w:t>
      </w:r>
    </w:p>
    <w:p w14:paraId="79A15E60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067452">
        <w:rPr>
          <w:rFonts w:ascii="Times New Roman" w:hAnsi="Times New Roman"/>
          <w:b/>
          <w:bCs/>
          <w:iCs/>
          <w:highlight w:val="green"/>
        </w:rPr>
        <w:t>OŠ TABOR 1</w:t>
      </w:r>
      <w:r w:rsidRPr="00025A8E">
        <w:rPr>
          <w:rFonts w:ascii="Times New Roman" w:hAnsi="Times New Roman"/>
          <w:b/>
          <w:bCs/>
          <w:iCs/>
        </w:rPr>
        <w:t xml:space="preserve"> – OŠ </w:t>
      </w:r>
      <w:r>
        <w:rPr>
          <w:rFonts w:ascii="Times New Roman" w:hAnsi="Times New Roman"/>
          <w:b/>
          <w:bCs/>
          <w:iCs/>
        </w:rPr>
        <w:t>LOVRENC</w:t>
      </w:r>
      <w:r w:rsidRPr="00804A2E">
        <w:rPr>
          <w:rFonts w:ascii="Times New Roman" w:hAnsi="Times New Roman"/>
          <w:b/>
          <w:bCs/>
          <w:iCs/>
        </w:rPr>
        <w:t xml:space="preserve"> </w:t>
      </w:r>
    </w:p>
    <w:p w14:paraId="3EAE834F" w14:textId="77777777" w:rsidR="009E7874" w:rsidRPr="00804A2E" w:rsidRDefault="009E7874" w:rsidP="009E7874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26 – 19 (8:5, 10:2, 8:12)</w:t>
      </w:r>
    </w:p>
    <w:p w14:paraId="47F0400C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</w:t>
      </w:r>
      <w:r>
        <w:rPr>
          <w:rFonts w:ascii="Times New Roman" w:hAnsi="Times New Roman"/>
          <w:iCs/>
          <w:u w:val="single"/>
        </w:rPr>
        <w:t>ci</w:t>
      </w:r>
      <w:r w:rsidRPr="00804A2E">
        <w:rPr>
          <w:rFonts w:ascii="Times New Roman" w:hAnsi="Times New Roman"/>
          <w:iCs/>
          <w:u w:val="single"/>
        </w:rPr>
        <w:t>:</w:t>
      </w:r>
    </w:p>
    <w:p w14:paraId="66D5D7BC" w14:textId="77777777" w:rsidR="009E7874" w:rsidRPr="00804A2E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 xml:space="preserve">Tabor 1: </w:t>
      </w:r>
      <w:r>
        <w:rPr>
          <w:rFonts w:ascii="Times New Roman" w:hAnsi="Times New Roman"/>
          <w:iCs/>
        </w:rPr>
        <w:t>Vasquez 8, Škobalj 6, Uremovič 6, Zrnko 4, Horvat 2</w:t>
      </w:r>
    </w:p>
    <w:p w14:paraId="34C23D29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Lovrenc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Gunčer 11, Kraner 4, Hartman 2, Cink 1, Ovčar 1</w:t>
      </w:r>
    </w:p>
    <w:p w14:paraId="1AB11D05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804A2E">
        <w:rPr>
          <w:rFonts w:ascii="Times New Roman" w:hAnsi="Times New Roman"/>
          <w:b/>
          <w:bCs/>
          <w:iCs/>
          <w:highlight w:val="yellow"/>
        </w:rPr>
        <w:t>POLFINALE</w:t>
      </w:r>
    </w:p>
    <w:p w14:paraId="17B31B77" w14:textId="77777777" w:rsidR="009E7874" w:rsidRPr="006A4AE1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067452">
        <w:rPr>
          <w:rFonts w:ascii="Times New Roman" w:hAnsi="Times New Roman"/>
          <w:b/>
          <w:bCs/>
          <w:iCs/>
          <w:highlight w:val="green"/>
        </w:rPr>
        <w:t>OŠ ŠENTILJ</w:t>
      </w:r>
      <w:r w:rsidRPr="00025A8E">
        <w:rPr>
          <w:rFonts w:ascii="Times New Roman" w:hAnsi="Times New Roman"/>
          <w:b/>
          <w:bCs/>
          <w:iCs/>
        </w:rPr>
        <w:t xml:space="preserve"> – OŠ</w:t>
      </w:r>
      <w:r>
        <w:rPr>
          <w:rFonts w:ascii="Times New Roman" w:hAnsi="Times New Roman"/>
          <w:b/>
          <w:bCs/>
          <w:iCs/>
        </w:rPr>
        <w:t xml:space="preserve"> BOJAN ILICH</w:t>
      </w:r>
    </w:p>
    <w:p w14:paraId="4D31651E" w14:textId="77777777" w:rsidR="009E7874" w:rsidRPr="00804A2E" w:rsidRDefault="009E7874" w:rsidP="009E7874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35 – 20 (12:1, 7:12, 16:7)</w:t>
      </w:r>
    </w:p>
    <w:p w14:paraId="7B011546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</w:t>
      </w:r>
      <w:r>
        <w:rPr>
          <w:rFonts w:ascii="Times New Roman" w:hAnsi="Times New Roman"/>
          <w:iCs/>
          <w:u w:val="single"/>
        </w:rPr>
        <w:t>ci</w:t>
      </w:r>
      <w:r w:rsidRPr="00804A2E">
        <w:rPr>
          <w:rFonts w:ascii="Times New Roman" w:hAnsi="Times New Roman"/>
          <w:iCs/>
          <w:u w:val="single"/>
        </w:rPr>
        <w:t>:</w:t>
      </w:r>
    </w:p>
    <w:p w14:paraId="739A156A" w14:textId="77777777" w:rsidR="009E7874" w:rsidRPr="00804A2E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Šentilj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Serdinšek 9, Šauperl 6, Kos 5,</w:t>
      </w:r>
      <w:r w:rsidRPr="003F32FF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>Timotič 4, Brus 4, Pregl 3, Harc 2, Budimir 2</w:t>
      </w:r>
    </w:p>
    <w:p w14:paraId="79346E6D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Bojan Ilich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Verginela 6, Podjavoršek 5, Vogrin 4, Blažovski 2, Predan 2, Klinger 1</w:t>
      </w:r>
    </w:p>
    <w:p w14:paraId="6B7D5397" w14:textId="77777777" w:rsidR="009E7874" w:rsidRDefault="009E7874" w:rsidP="009E7874">
      <w:pPr>
        <w:rPr>
          <w:rFonts w:ascii="Times New Roman" w:hAnsi="Times New Roman"/>
          <w:iCs/>
        </w:rPr>
      </w:pPr>
    </w:p>
    <w:p w14:paraId="41FCBBC5" w14:textId="77777777" w:rsidR="009E7874" w:rsidRPr="00804A2E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E00F26">
        <w:rPr>
          <w:rFonts w:ascii="Times New Roman" w:hAnsi="Times New Roman"/>
          <w:b/>
          <w:bCs/>
          <w:iCs/>
          <w:highlight w:val="yellow"/>
        </w:rPr>
        <w:t>TEKMA ZA 3. MESTO</w:t>
      </w:r>
    </w:p>
    <w:p w14:paraId="17BC4E69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067452">
        <w:rPr>
          <w:rFonts w:ascii="Times New Roman" w:hAnsi="Times New Roman"/>
          <w:b/>
          <w:bCs/>
          <w:iCs/>
          <w:highlight w:val="green"/>
        </w:rPr>
        <w:t>OŠ LOVRENC</w:t>
      </w:r>
      <w:r>
        <w:rPr>
          <w:rFonts w:ascii="Times New Roman" w:hAnsi="Times New Roman"/>
          <w:b/>
          <w:bCs/>
          <w:iCs/>
        </w:rPr>
        <w:t xml:space="preserve"> </w:t>
      </w:r>
      <w:r w:rsidRPr="00025A8E">
        <w:rPr>
          <w:rFonts w:ascii="Times New Roman" w:hAnsi="Times New Roman"/>
          <w:b/>
          <w:bCs/>
          <w:iCs/>
        </w:rPr>
        <w:t>– OŠ</w:t>
      </w:r>
      <w:r>
        <w:rPr>
          <w:rFonts w:ascii="Times New Roman" w:hAnsi="Times New Roman"/>
          <w:b/>
          <w:bCs/>
          <w:iCs/>
        </w:rPr>
        <w:t xml:space="preserve"> BOJAN ILICH</w:t>
      </w:r>
    </w:p>
    <w:p w14:paraId="2E18BD74" w14:textId="77777777" w:rsidR="009E7874" w:rsidRDefault="009E7874" w:rsidP="009E7874">
      <w:pPr>
        <w:rPr>
          <w:rFonts w:ascii="Times New Roman" w:hAnsi="Times New Roman"/>
          <w:b/>
          <w:bCs/>
          <w:iCs/>
          <w:highlight w:val="cyan"/>
          <w:u w:val="single"/>
        </w:rPr>
      </w:pPr>
      <w:r>
        <w:rPr>
          <w:rFonts w:ascii="Times New Roman" w:hAnsi="Times New Roman"/>
          <w:b/>
          <w:bCs/>
          <w:iCs/>
        </w:rPr>
        <w:t>37 – 34 (15:10, 6:16, 16:8)</w:t>
      </w:r>
    </w:p>
    <w:p w14:paraId="0628E489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</w:t>
      </w:r>
      <w:r>
        <w:rPr>
          <w:rFonts w:ascii="Times New Roman" w:hAnsi="Times New Roman"/>
          <w:iCs/>
          <w:u w:val="single"/>
        </w:rPr>
        <w:t>ci</w:t>
      </w:r>
      <w:r w:rsidRPr="00804A2E">
        <w:rPr>
          <w:rFonts w:ascii="Times New Roman" w:hAnsi="Times New Roman"/>
          <w:iCs/>
          <w:u w:val="single"/>
        </w:rPr>
        <w:t>:</w:t>
      </w:r>
    </w:p>
    <w:p w14:paraId="69D403A1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Lovrenc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Gunčer 19, Kraner 9, Ovčar 4, Hartman 3, Monetti 2</w:t>
      </w:r>
    </w:p>
    <w:p w14:paraId="059C299C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Bojan Ilich</w:t>
      </w:r>
      <w:r w:rsidRPr="00804A2E">
        <w:rPr>
          <w:rFonts w:ascii="Times New Roman" w:hAnsi="Times New Roman"/>
          <w:iCs/>
        </w:rPr>
        <w:t>:</w:t>
      </w:r>
      <w:r w:rsidRPr="004A075E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 xml:space="preserve">Blažovski 9, Vogrin 8, </w:t>
      </w:r>
      <w:r w:rsidRPr="00804A2E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>Verginela 5, Podojsteršek 4, Predan 2, Klinger 2, Gradišnik 2, Podjavoršek 2</w:t>
      </w:r>
    </w:p>
    <w:p w14:paraId="52F4EB49" w14:textId="77777777" w:rsidR="009E7874" w:rsidRPr="00804A2E" w:rsidRDefault="009E7874" w:rsidP="009E7874">
      <w:pPr>
        <w:rPr>
          <w:rFonts w:ascii="Times New Roman" w:hAnsi="Times New Roman"/>
          <w:b/>
          <w:bCs/>
          <w:iCs/>
          <w:u w:val="single"/>
        </w:rPr>
      </w:pPr>
      <w:r w:rsidRPr="00E00F26">
        <w:rPr>
          <w:rFonts w:ascii="Times New Roman" w:hAnsi="Times New Roman"/>
          <w:b/>
          <w:bCs/>
          <w:iCs/>
          <w:highlight w:val="yellow"/>
        </w:rPr>
        <w:t xml:space="preserve">TEKMA ZA </w:t>
      </w:r>
      <w:r>
        <w:rPr>
          <w:rFonts w:ascii="Times New Roman" w:hAnsi="Times New Roman"/>
          <w:b/>
          <w:bCs/>
          <w:iCs/>
          <w:highlight w:val="yellow"/>
        </w:rPr>
        <w:t>1</w:t>
      </w:r>
      <w:r w:rsidRPr="00E00F26">
        <w:rPr>
          <w:rFonts w:ascii="Times New Roman" w:hAnsi="Times New Roman"/>
          <w:b/>
          <w:bCs/>
          <w:iCs/>
          <w:highlight w:val="yellow"/>
        </w:rPr>
        <w:t>. MESTO</w:t>
      </w:r>
    </w:p>
    <w:p w14:paraId="18F33068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 w:rsidRPr="00025A8E">
        <w:rPr>
          <w:rFonts w:ascii="Times New Roman" w:hAnsi="Times New Roman"/>
          <w:b/>
          <w:bCs/>
          <w:iCs/>
        </w:rPr>
        <w:t xml:space="preserve">OŠ </w:t>
      </w:r>
      <w:r>
        <w:rPr>
          <w:rFonts w:ascii="Times New Roman" w:hAnsi="Times New Roman"/>
          <w:b/>
          <w:bCs/>
          <w:iCs/>
        </w:rPr>
        <w:t>TABOR 1</w:t>
      </w:r>
      <w:r w:rsidRPr="00025A8E">
        <w:rPr>
          <w:rFonts w:ascii="Times New Roman" w:hAnsi="Times New Roman"/>
          <w:b/>
          <w:bCs/>
          <w:iCs/>
        </w:rPr>
        <w:t xml:space="preserve"> –</w:t>
      </w:r>
      <w:r>
        <w:rPr>
          <w:rFonts w:ascii="Times New Roman" w:hAnsi="Times New Roman"/>
          <w:b/>
          <w:bCs/>
          <w:iCs/>
        </w:rPr>
        <w:t xml:space="preserve"> </w:t>
      </w:r>
      <w:r w:rsidRPr="00067452">
        <w:rPr>
          <w:rFonts w:ascii="Times New Roman" w:hAnsi="Times New Roman"/>
          <w:b/>
          <w:bCs/>
          <w:iCs/>
          <w:highlight w:val="green"/>
        </w:rPr>
        <w:t>OŠ ŠENTILJ</w:t>
      </w:r>
    </w:p>
    <w:p w14:paraId="4494B3F0" w14:textId="77777777" w:rsidR="009E7874" w:rsidRDefault="009E7874" w:rsidP="009E7874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21 – 41 (7:15, 5:14, 9:12)</w:t>
      </w:r>
    </w:p>
    <w:p w14:paraId="17C7D3D5" w14:textId="77777777" w:rsidR="009E7874" w:rsidRPr="00804A2E" w:rsidRDefault="009E7874" w:rsidP="009E7874">
      <w:pPr>
        <w:rPr>
          <w:rFonts w:ascii="Times New Roman" w:hAnsi="Times New Roman"/>
          <w:iCs/>
          <w:u w:val="single"/>
        </w:rPr>
      </w:pPr>
      <w:r w:rsidRPr="00804A2E">
        <w:rPr>
          <w:rFonts w:ascii="Times New Roman" w:hAnsi="Times New Roman"/>
          <w:iCs/>
          <w:u w:val="single"/>
        </w:rPr>
        <w:t>Strel</w:t>
      </w:r>
      <w:r>
        <w:rPr>
          <w:rFonts w:ascii="Times New Roman" w:hAnsi="Times New Roman"/>
          <w:iCs/>
          <w:u w:val="single"/>
        </w:rPr>
        <w:t>ci</w:t>
      </w:r>
      <w:r w:rsidRPr="00804A2E">
        <w:rPr>
          <w:rFonts w:ascii="Times New Roman" w:hAnsi="Times New Roman"/>
          <w:iCs/>
          <w:u w:val="single"/>
        </w:rPr>
        <w:t>:</w:t>
      </w:r>
    </w:p>
    <w:p w14:paraId="68165D74" w14:textId="77777777" w:rsidR="009E7874" w:rsidRPr="00804A2E" w:rsidRDefault="009E7874" w:rsidP="009E7874">
      <w:pPr>
        <w:rPr>
          <w:rFonts w:ascii="Times New Roman" w:hAnsi="Times New Roman"/>
          <w:iCs/>
        </w:rPr>
      </w:pPr>
      <w:r w:rsidRPr="00804A2E">
        <w:rPr>
          <w:rFonts w:ascii="Times New Roman" w:hAnsi="Times New Roman"/>
          <w:iCs/>
        </w:rPr>
        <w:t xml:space="preserve">Tabor 1: </w:t>
      </w:r>
      <w:r>
        <w:rPr>
          <w:rFonts w:ascii="Times New Roman" w:hAnsi="Times New Roman"/>
          <w:iCs/>
        </w:rPr>
        <w:t>Vasquez 8, Škobalj 7, Zrnko 5, Karničnih 1</w:t>
      </w:r>
    </w:p>
    <w:p w14:paraId="3D0C2B7E" w14:textId="77777777" w:rsidR="009E7874" w:rsidRDefault="009E7874" w:rsidP="009E7874">
      <w:pPr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Šentilj</w:t>
      </w:r>
      <w:r w:rsidRPr="00804A2E">
        <w:rPr>
          <w:rFonts w:ascii="Times New Roman" w:hAnsi="Times New Roman"/>
          <w:iCs/>
        </w:rPr>
        <w:t xml:space="preserve">: </w:t>
      </w:r>
      <w:r>
        <w:rPr>
          <w:rFonts w:ascii="Times New Roman" w:hAnsi="Times New Roman"/>
          <w:iCs/>
        </w:rPr>
        <w:t>Serdinšek 16, Timotič 7, Brus 6, Budimir 4, Harc 2, Drozg 2, Zemjič 2, Šauperl 2</w:t>
      </w:r>
    </w:p>
    <w:p w14:paraId="16ED6063" w14:textId="77777777" w:rsidR="009E7874" w:rsidRDefault="009E7874" w:rsidP="009E7874">
      <w:pPr>
        <w:rPr>
          <w:rFonts w:ascii="Times New Roman" w:hAnsi="Times New Roman"/>
          <w:iCs/>
        </w:rPr>
      </w:pPr>
    </w:p>
    <w:p w14:paraId="2B9760C0" w14:textId="77777777" w:rsidR="009E7874" w:rsidRDefault="009E7874" w:rsidP="009E7874">
      <w:pPr>
        <w:rPr>
          <w:rFonts w:ascii="Times New Roman" w:hAnsi="Times New Roman"/>
          <w:iCs/>
        </w:rPr>
      </w:pPr>
    </w:p>
    <w:p w14:paraId="696774B9" w14:textId="77777777" w:rsidR="009E7874" w:rsidRDefault="009E7874" w:rsidP="009E7874">
      <w:pPr>
        <w:rPr>
          <w:rFonts w:ascii="Times New Roman" w:hAnsi="Times New Roman"/>
          <w:iCs/>
        </w:rPr>
      </w:pPr>
    </w:p>
    <w:p w14:paraId="40F5C848" w14:textId="77777777" w:rsidR="009E7874" w:rsidRPr="00A81893" w:rsidRDefault="009E7874" w:rsidP="009E7874">
      <w:pPr>
        <w:rPr>
          <w:rFonts w:ascii="Times New Roman" w:hAnsi="Times New Roman"/>
          <w:b/>
          <w:iCs/>
          <w:sz w:val="24"/>
          <w:szCs w:val="24"/>
        </w:rPr>
      </w:pPr>
      <w:r w:rsidRPr="00583FDE">
        <w:rPr>
          <w:rFonts w:ascii="Times New Roman" w:hAnsi="Times New Roman"/>
          <w:b/>
          <w:iCs/>
          <w:sz w:val="24"/>
          <w:szCs w:val="24"/>
          <w:highlight w:val="cyan"/>
        </w:rPr>
        <w:lastRenderedPageBreak/>
        <w:t>KONČNA LESTVICA KOŠARKA, STAREJŠ</w:t>
      </w:r>
      <w:r>
        <w:rPr>
          <w:rFonts w:ascii="Times New Roman" w:hAnsi="Times New Roman"/>
          <w:b/>
          <w:iCs/>
          <w:sz w:val="24"/>
          <w:szCs w:val="24"/>
          <w:highlight w:val="cyan"/>
        </w:rPr>
        <w:t>I</w:t>
      </w:r>
      <w:r w:rsidRPr="00583FDE">
        <w:rPr>
          <w:rFonts w:ascii="Times New Roman" w:hAnsi="Times New Roman"/>
          <w:b/>
          <w:iCs/>
          <w:sz w:val="24"/>
          <w:szCs w:val="24"/>
          <w:highlight w:val="cyan"/>
        </w:rPr>
        <w:t xml:space="preserve"> DE</w:t>
      </w:r>
      <w:r>
        <w:rPr>
          <w:rFonts w:ascii="Times New Roman" w:hAnsi="Times New Roman"/>
          <w:b/>
          <w:iCs/>
          <w:sz w:val="24"/>
          <w:szCs w:val="24"/>
          <w:highlight w:val="cyan"/>
        </w:rPr>
        <w:t>ČKI</w:t>
      </w:r>
      <w:r w:rsidRPr="00583FDE">
        <w:rPr>
          <w:rFonts w:ascii="Times New Roman" w:hAnsi="Times New Roman"/>
          <w:b/>
          <w:iCs/>
          <w:sz w:val="24"/>
          <w:szCs w:val="24"/>
          <w:highlight w:val="cyan"/>
        </w:rPr>
        <w:t>:</w:t>
      </w:r>
    </w:p>
    <w:p w14:paraId="30113B4A" w14:textId="77777777" w:rsidR="009E7874" w:rsidRDefault="009E7874" w:rsidP="00CE7F8A">
      <w:pPr>
        <w:numPr>
          <w:ilvl w:val="0"/>
          <w:numId w:val="33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061032">
        <w:rPr>
          <w:rFonts w:ascii="Times New Roman" w:hAnsi="Times New Roman"/>
          <w:b/>
          <w:iCs/>
          <w:sz w:val="20"/>
          <w:szCs w:val="20"/>
          <w:highlight w:val="green"/>
        </w:rPr>
        <w:t>OŠ RUDOLFA MAISTRA ŠENTILJ</w:t>
      </w:r>
    </w:p>
    <w:p w14:paraId="201C4427" w14:textId="77777777" w:rsidR="00CE7F8A" w:rsidRPr="00CE7F8A" w:rsidRDefault="009E7874" w:rsidP="00CE7F8A">
      <w:pPr>
        <w:numPr>
          <w:ilvl w:val="0"/>
          <w:numId w:val="33"/>
        </w:numPr>
        <w:rPr>
          <w:rFonts w:ascii="Times New Roman" w:hAnsi="Times New Roman"/>
          <w:b/>
          <w:iCs/>
          <w:sz w:val="20"/>
          <w:szCs w:val="20"/>
          <w:highlight w:val="green"/>
        </w:rPr>
      </w:pPr>
      <w:r w:rsidRPr="00CE7F8A">
        <w:rPr>
          <w:rFonts w:ascii="Times New Roman" w:hAnsi="Times New Roman"/>
          <w:b/>
          <w:iCs/>
          <w:sz w:val="20"/>
          <w:szCs w:val="20"/>
          <w:highlight w:val="green"/>
        </w:rPr>
        <w:t>OŠ TABOR 1</w:t>
      </w:r>
    </w:p>
    <w:p w14:paraId="776F3D78" w14:textId="77777777" w:rsidR="009E7874" w:rsidRPr="000158EE" w:rsidRDefault="009E7874" w:rsidP="009E7874">
      <w:pPr>
        <w:numPr>
          <w:ilvl w:val="0"/>
          <w:numId w:val="31"/>
        </w:numPr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OŠ LOVRENC NA POHORJU</w:t>
      </w:r>
    </w:p>
    <w:p w14:paraId="0196125E" w14:textId="77777777" w:rsidR="009E7874" w:rsidRPr="00E11B55" w:rsidRDefault="009E7874" w:rsidP="009E7874">
      <w:pPr>
        <w:numPr>
          <w:ilvl w:val="0"/>
          <w:numId w:val="31"/>
        </w:numPr>
        <w:rPr>
          <w:rFonts w:ascii="Times New Roman" w:hAnsi="Times New Roman"/>
          <w:b/>
          <w:iCs/>
          <w:sz w:val="20"/>
          <w:szCs w:val="20"/>
        </w:rPr>
      </w:pPr>
      <w:r w:rsidRPr="000158EE">
        <w:rPr>
          <w:rFonts w:ascii="Times New Roman" w:hAnsi="Times New Roman"/>
          <w:b/>
          <w:iCs/>
          <w:sz w:val="20"/>
          <w:szCs w:val="20"/>
        </w:rPr>
        <w:t xml:space="preserve">OŠ </w:t>
      </w:r>
      <w:r>
        <w:rPr>
          <w:rFonts w:ascii="Times New Roman" w:hAnsi="Times New Roman"/>
          <w:b/>
          <w:iCs/>
          <w:sz w:val="20"/>
          <w:szCs w:val="20"/>
        </w:rPr>
        <w:t>BOJAN ILICH</w:t>
      </w:r>
    </w:p>
    <w:p w14:paraId="754B57AB" w14:textId="77777777" w:rsidR="009E7874" w:rsidRPr="004E7FA7" w:rsidRDefault="009E7874" w:rsidP="009E7874">
      <w:pPr>
        <w:rPr>
          <w:rFonts w:ascii="Times New Roman" w:hAnsi="Times New Roman"/>
          <w:b/>
          <w:bCs/>
          <w:iCs/>
          <w:color w:val="FF0000"/>
        </w:rPr>
      </w:pPr>
      <w:r w:rsidRPr="004E7FA7">
        <w:rPr>
          <w:rFonts w:ascii="Times New Roman" w:hAnsi="Times New Roman"/>
          <w:b/>
          <w:bCs/>
          <w:iCs/>
          <w:color w:val="FF0000"/>
        </w:rPr>
        <w:t>* Na državno tekmovanje s</w:t>
      </w:r>
      <w:r>
        <w:rPr>
          <w:rFonts w:ascii="Times New Roman" w:hAnsi="Times New Roman"/>
          <w:b/>
          <w:bCs/>
          <w:iCs/>
          <w:color w:val="FF0000"/>
        </w:rPr>
        <w:t xml:space="preserve">ta se </w:t>
      </w:r>
      <w:r w:rsidRPr="004E7FA7">
        <w:rPr>
          <w:rFonts w:ascii="Times New Roman" w:hAnsi="Times New Roman"/>
          <w:b/>
          <w:bCs/>
          <w:iCs/>
          <w:color w:val="FF0000"/>
        </w:rPr>
        <w:t>uvrsti</w:t>
      </w:r>
      <w:r>
        <w:rPr>
          <w:rFonts w:ascii="Times New Roman" w:hAnsi="Times New Roman"/>
          <w:b/>
          <w:bCs/>
          <w:iCs/>
          <w:color w:val="FF0000"/>
        </w:rPr>
        <w:t>li OŠ RUDOLFA MAISTRA ŠENTILJ IN OŠ TABOR 1.</w:t>
      </w:r>
    </w:p>
    <w:p w14:paraId="666F2BD0" w14:textId="77777777" w:rsidR="009E7874" w:rsidRDefault="009E7874" w:rsidP="009E7874">
      <w:pPr>
        <w:spacing w:after="0"/>
        <w:rPr>
          <w:rFonts w:ascii="Times New Roman" w:hAnsi="Times New Roman"/>
          <w:b/>
          <w:iCs/>
        </w:rPr>
      </w:pPr>
    </w:p>
    <w:p w14:paraId="51F0B722" w14:textId="77777777" w:rsidR="009E7874" w:rsidRDefault="009E7874" w:rsidP="009E7874">
      <w:pPr>
        <w:spacing w:after="0"/>
        <w:rPr>
          <w:rFonts w:ascii="Times New Roman" w:hAnsi="Times New Roman"/>
          <w:b/>
          <w:iCs/>
        </w:rPr>
      </w:pPr>
    </w:p>
    <w:p w14:paraId="1AAE74C3" w14:textId="279B9F76" w:rsidR="009E7874" w:rsidRDefault="00055464" w:rsidP="009E7874">
      <w:pPr>
        <w:keepNext/>
        <w:spacing w:line="360" w:lineRule="auto"/>
        <w:jc w:val="center"/>
      </w:pPr>
      <w:r>
        <w:rPr>
          <w:rFonts w:ascii="Arial Narrow" w:hAnsi="Arial Narrow" w:cs="Arial"/>
          <w:noProof/>
        </w:rPr>
        <w:drawing>
          <wp:inline distT="0" distB="0" distL="0" distR="0" wp14:anchorId="2E841E25" wp14:editId="348684A6">
            <wp:extent cx="2933700" cy="5210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</w:rPr>
        <w:drawing>
          <wp:inline distT="0" distB="0" distL="0" distR="0" wp14:anchorId="1D85381A" wp14:editId="6E191327">
            <wp:extent cx="2924175" cy="5210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1569" w14:textId="77777777" w:rsidR="009E7874" w:rsidRDefault="009E7874" w:rsidP="009E7874">
      <w:pPr>
        <w:pStyle w:val="Caption"/>
        <w:ind w:left="708" w:firstLine="708"/>
      </w:pPr>
      <w:r>
        <w:t>1. mesto - OŠ RUDOLFA MAISTRA ŠENTILJ</w:t>
      </w:r>
      <w:r>
        <w:tab/>
      </w:r>
      <w:r>
        <w:tab/>
      </w:r>
      <w:r>
        <w:tab/>
        <w:t xml:space="preserve"> 2. mesto - OŠ TABOR 1</w:t>
      </w:r>
    </w:p>
    <w:p w14:paraId="7DBC3C4D" w14:textId="77777777" w:rsidR="009E7874" w:rsidRDefault="009E7874" w:rsidP="009E7874">
      <w:pPr>
        <w:pStyle w:val="Caption"/>
      </w:pPr>
    </w:p>
    <w:p w14:paraId="39624A0A" w14:textId="77777777" w:rsidR="009E7874" w:rsidRDefault="009E7874" w:rsidP="009E7874">
      <w:pPr>
        <w:spacing w:line="360" w:lineRule="auto"/>
        <w:jc w:val="center"/>
        <w:rPr>
          <w:rFonts w:ascii="Arial Narrow" w:hAnsi="Arial Narrow" w:cs="Arial"/>
        </w:rPr>
      </w:pPr>
    </w:p>
    <w:p w14:paraId="0ABF230C" w14:textId="77777777" w:rsidR="009E7874" w:rsidRDefault="009E7874" w:rsidP="009E7874">
      <w:pPr>
        <w:spacing w:line="360" w:lineRule="auto"/>
        <w:jc w:val="center"/>
        <w:rPr>
          <w:rFonts w:ascii="Arial Narrow" w:hAnsi="Arial Narrow" w:cs="Arial"/>
        </w:rPr>
      </w:pPr>
    </w:p>
    <w:p w14:paraId="61B04CCA" w14:textId="3C41B0D9" w:rsidR="009E7874" w:rsidRDefault="00055464" w:rsidP="009E7874">
      <w:pPr>
        <w:keepNext/>
        <w:spacing w:line="360" w:lineRule="auto"/>
        <w:jc w:val="center"/>
      </w:pPr>
      <w:r>
        <w:rPr>
          <w:rFonts w:ascii="Arial Narrow" w:hAnsi="Arial Narrow" w:cs="Arial"/>
          <w:noProof/>
        </w:rPr>
        <w:lastRenderedPageBreak/>
        <w:drawing>
          <wp:inline distT="0" distB="0" distL="0" distR="0" wp14:anchorId="1AC5FBF0" wp14:editId="1A43F604">
            <wp:extent cx="3886200" cy="3629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noProof/>
          <w:color w:val="FF0000"/>
        </w:rPr>
        <w:drawing>
          <wp:inline distT="0" distB="0" distL="0" distR="0" wp14:anchorId="385EEC65" wp14:editId="091A6944">
            <wp:extent cx="2343150" cy="3648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BB86" w14:textId="77777777" w:rsidR="009E7874" w:rsidRDefault="009E7874" w:rsidP="009E7874">
      <w:pPr>
        <w:pStyle w:val="Caption"/>
        <w:jc w:val="center"/>
      </w:pPr>
      <w:r>
        <w:t xml:space="preserve">3. mesto - OŠ LOVRENC NA POHORJU  </w:t>
      </w:r>
      <w:r>
        <w:tab/>
      </w:r>
      <w:r>
        <w:tab/>
      </w:r>
      <w:r>
        <w:tab/>
      </w:r>
      <w:r>
        <w:tab/>
        <w:t>4. mesto - OŠ BOJAN ILICH</w:t>
      </w:r>
    </w:p>
    <w:p w14:paraId="6FECCADC" w14:textId="77777777" w:rsidR="009E7874" w:rsidRDefault="009E7874" w:rsidP="009E7874">
      <w:pPr>
        <w:pStyle w:val="Caption"/>
      </w:pPr>
    </w:p>
    <w:p w14:paraId="6A2F4930" w14:textId="77777777" w:rsidR="009E7874" w:rsidRDefault="009E7874" w:rsidP="009E7874">
      <w:pPr>
        <w:spacing w:line="360" w:lineRule="auto"/>
        <w:jc w:val="center"/>
        <w:rPr>
          <w:rFonts w:ascii="Arial Narrow" w:hAnsi="Arial Narrow" w:cs="Arial"/>
        </w:rPr>
      </w:pPr>
    </w:p>
    <w:p w14:paraId="3317AC9A" w14:textId="77777777" w:rsidR="009E7874" w:rsidRDefault="009E7874" w:rsidP="009E7874">
      <w:pPr>
        <w:spacing w:line="360" w:lineRule="auto"/>
        <w:jc w:val="center"/>
        <w:rPr>
          <w:rFonts w:ascii="Arial Narrow" w:hAnsi="Arial Narrow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9E7874" w:rsidRPr="00422ABF" w14:paraId="5B8DF1A2" w14:textId="77777777" w:rsidTr="003324BA">
        <w:trPr>
          <w:trHeight w:val="365"/>
        </w:trPr>
        <w:tc>
          <w:tcPr>
            <w:tcW w:w="4380" w:type="dxa"/>
          </w:tcPr>
          <w:p w14:paraId="2E455495" w14:textId="77777777" w:rsidR="009E7874" w:rsidRPr="00422ABF" w:rsidRDefault="009E7874" w:rsidP="003324BA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Panoga:</w:t>
            </w:r>
          </w:p>
        </w:tc>
        <w:tc>
          <w:tcPr>
            <w:tcW w:w="4380" w:type="dxa"/>
          </w:tcPr>
          <w:p w14:paraId="34CA9A4B" w14:textId="77777777" w:rsidR="009E7874" w:rsidRPr="00422ABF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KOŠARKA OŠ</w:t>
            </w:r>
          </w:p>
        </w:tc>
      </w:tr>
      <w:tr w:rsidR="009E7874" w:rsidRPr="00422ABF" w14:paraId="13E08991" w14:textId="77777777" w:rsidTr="003324BA">
        <w:trPr>
          <w:trHeight w:val="365"/>
        </w:trPr>
        <w:tc>
          <w:tcPr>
            <w:tcW w:w="4380" w:type="dxa"/>
          </w:tcPr>
          <w:p w14:paraId="6F7BAB24" w14:textId="77777777" w:rsidR="009E7874" w:rsidRPr="00422ABF" w:rsidRDefault="009E7874" w:rsidP="003324BA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Stopnja tekmovanja:</w:t>
            </w:r>
          </w:p>
        </w:tc>
        <w:tc>
          <w:tcPr>
            <w:tcW w:w="4380" w:type="dxa"/>
          </w:tcPr>
          <w:p w14:paraId="7661755E" w14:textId="77777777" w:rsidR="009E7874" w:rsidRPr="00422ABF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PODROČNO tekmovanje – področje Maribora</w:t>
            </w:r>
            <w:r>
              <w:rPr>
                <w:rFonts w:ascii="Arial Narrow" w:hAnsi="Arial Narrow" w:cs="Arial"/>
                <w:b/>
              </w:rPr>
              <w:t xml:space="preserve"> in Maribor okolica</w:t>
            </w:r>
          </w:p>
        </w:tc>
      </w:tr>
      <w:tr w:rsidR="009E7874" w:rsidRPr="00422ABF" w14:paraId="366944F1" w14:textId="77777777" w:rsidTr="003324BA">
        <w:trPr>
          <w:trHeight w:val="379"/>
        </w:trPr>
        <w:tc>
          <w:tcPr>
            <w:tcW w:w="4380" w:type="dxa"/>
          </w:tcPr>
          <w:p w14:paraId="280A413D" w14:textId="77777777" w:rsidR="009E7874" w:rsidRPr="00422ABF" w:rsidRDefault="009E7874" w:rsidP="003324BA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Spol:</w:t>
            </w:r>
          </w:p>
        </w:tc>
        <w:tc>
          <w:tcPr>
            <w:tcW w:w="4380" w:type="dxa"/>
          </w:tcPr>
          <w:p w14:paraId="2C759887" w14:textId="77777777" w:rsidR="009E7874" w:rsidRPr="00422ABF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MOŠKI in ŽENSK</w:t>
            </w:r>
            <w:r>
              <w:rPr>
                <w:rFonts w:ascii="Arial Narrow" w:hAnsi="Arial Narrow" w:cs="Arial"/>
                <w:b/>
              </w:rPr>
              <w:t>I</w:t>
            </w:r>
          </w:p>
        </w:tc>
      </w:tr>
      <w:tr w:rsidR="009E7874" w:rsidRPr="00422ABF" w14:paraId="68E4B3F6" w14:textId="77777777" w:rsidTr="003324BA">
        <w:trPr>
          <w:trHeight w:val="365"/>
        </w:trPr>
        <w:tc>
          <w:tcPr>
            <w:tcW w:w="4380" w:type="dxa"/>
          </w:tcPr>
          <w:p w14:paraId="7F86997A" w14:textId="77777777" w:rsidR="009E7874" w:rsidRPr="00422ABF" w:rsidRDefault="009E7874" w:rsidP="003324BA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Vodja tekmovanja</w:t>
            </w:r>
            <w:r>
              <w:rPr>
                <w:rFonts w:ascii="Arial Narrow" w:hAnsi="Arial Narrow" w:cs="Arial"/>
              </w:rPr>
              <w:t xml:space="preserve"> </w:t>
            </w:r>
            <w:r w:rsidRPr="00422ABF">
              <w:rPr>
                <w:rFonts w:ascii="Arial Narrow" w:hAnsi="Arial Narrow" w:cs="Arial"/>
              </w:rPr>
              <w:t>:</w:t>
            </w:r>
          </w:p>
        </w:tc>
        <w:tc>
          <w:tcPr>
            <w:tcW w:w="4380" w:type="dxa"/>
          </w:tcPr>
          <w:p w14:paraId="69BAEBE8" w14:textId="77777777" w:rsidR="009E7874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ALEN PLOJ in ROBERT STOJKOVIĆ</w:t>
            </w:r>
          </w:p>
          <w:p w14:paraId="42F91699" w14:textId="77777777" w:rsidR="009E7874" w:rsidRPr="00422ABF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Vodja sodnikov: Alen Ploj </w:t>
            </w:r>
          </w:p>
        </w:tc>
      </w:tr>
      <w:tr w:rsidR="009E7874" w:rsidRPr="00422ABF" w14:paraId="64707777" w14:textId="77777777" w:rsidTr="003324BA">
        <w:trPr>
          <w:trHeight w:val="365"/>
        </w:trPr>
        <w:tc>
          <w:tcPr>
            <w:tcW w:w="4380" w:type="dxa"/>
          </w:tcPr>
          <w:p w14:paraId="28D8D00A" w14:textId="77777777" w:rsidR="009E7874" w:rsidRPr="00422ABF" w:rsidRDefault="009E7874" w:rsidP="003324BA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Pr="00422ABF">
              <w:rPr>
                <w:rFonts w:ascii="Arial Narrow" w:hAnsi="Arial Narrow" w:cs="Arial"/>
              </w:rPr>
              <w:t>atum:</w:t>
            </w:r>
          </w:p>
        </w:tc>
        <w:tc>
          <w:tcPr>
            <w:tcW w:w="4380" w:type="dxa"/>
          </w:tcPr>
          <w:p w14:paraId="20B1EA26" w14:textId="77777777" w:rsidR="009E7874" w:rsidRPr="00422ABF" w:rsidRDefault="009E7874" w:rsidP="003324BA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NOVEMBER - DECEMBER 2021</w:t>
            </w:r>
          </w:p>
        </w:tc>
      </w:tr>
    </w:tbl>
    <w:p w14:paraId="49A3EAE5" w14:textId="77777777" w:rsidR="008D1C01" w:rsidRPr="00025A8E" w:rsidRDefault="008D1C01" w:rsidP="008D1C01">
      <w:pPr>
        <w:rPr>
          <w:rFonts w:ascii="Times New Roman" w:hAnsi="Times New Roman"/>
          <w:b/>
          <w:bCs/>
          <w:iCs/>
        </w:rPr>
      </w:pPr>
    </w:p>
    <w:p w14:paraId="307724CA" w14:textId="77777777" w:rsidR="008B2E8D" w:rsidRDefault="008B2E8D" w:rsidP="00F807E2">
      <w:pPr>
        <w:spacing w:after="0"/>
        <w:rPr>
          <w:rFonts w:ascii="Times New Roman" w:hAnsi="Times New Roman"/>
          <w:b/>
          <w:iCs/>
        </w:rPr>
      </w:pPr>
    </w:p>
    <w:p w14:paraId="65CB2BCD" w14:textId="77777777" w:rsidR="007433C1" w:rsidRDefault="007433C1" w:rsidP="00F807E2">
      <w:pPr>
        <w:spacing w:after="0"/>
        <w:rPr>
          <w:rFonts w:ascii="Times New Roman" w:hAnsi="Times New Roman"/>
          <w:b/>
          <w:iCs/>
        </w:rPr>
      </w:pPr>
    </w:p>
    <w:p w14:paraId="3E5C502F" w14:textId="77777777" w:rsidR="007433C1" w:rsidRDefault="007433C1" w:rsidP="007433C1">
      <w:pPr>
        <w:spacing w:line="360" w:lineRule="auto"/>
        <w:jc w:val="center"/>
        <w:rPr>
          <w:rFonts w:ascii="Arial Narrow" w:hAnsi="Arial Narrow" w:cs="Arial"/>
        </w:rPr>
      </w:pPr>
    </w:p>
    <w:p w14:paraId="767CE673" w14:textId="77777777" w:rsidR="007433C1" w:rsidRPr="006A4AE1" w:rsidRDefault="007433C1" w:rsidP="00F807E2">
      <w:pPr>
        <w:spacing w:after="0"/>
        <w:rPr>
          <w:rFonts w:ascii="Times New Roman" w:hAnsi="Times New Roman"/>
          <w:b/>
          <w:iCs/>
        </w:rPr>
      </w:pPr>
    </w:p>
    <w:sectPr w:rsidR="007433C1" w:rsidRPr="006A4AE1" w:rsidSect="00CF0FAC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B3C7" w14:textId="77777777" w:rsidR="003761F4" w:rsidRDefault="003761F4">
      <w:pPr>
        <w:spacing w:after="0"/>
      </w:pPr>
      <w:r>
        <w:separator/>
      </w:r>
    </w:p>
  </w:endnote>
  <w:endnote w:type="continuationSeparator" w:id="0">
    <w:p w14:paraId="1157E8C0" w14:textId="77777777" w:rsidR="003761F4" w:rsidRDefault="003761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3F528" w14:textId="77777777" w:rsidR="000340F9" w:rsidRDefault="000340F9">
    <w:pPr>
      <w:pStyle w:val="Footer"/>
      <w:pBdr>
        <w:bottom w:val="single" w:sz="6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C9D1" w14:textId="77777777" w:rsidR="003761F4" w:rsidRDefault="003761F4">
      <w:pPr>
        <w:spacing w:after="0"/>
      </w:pPr>
      <w:r>
        <w:separator/>
      </w:r>
    </w:p>
  </w:footnote>
  <w:footnote w:type="continuationSeparator" w:id="0">
    <w:p w14:paraId="1D8D5B55" w14:textId="77777777" w:rsidR="003761F4" w:rsidRDefault="003761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601A" w14:textId="0C741916" w:rsidR="00650C27" w:rsidRDefault="00055464" w:rsidP="004301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CA90A0D" wp14:editId="1D98DD72">
              <wp:simplePos x="0" y="0"/>
              <wp:positionH relativeFrom="column">
                <wp:posOffset>2631440</wp:posOffset>
              </wp:positionH>
              <wp:positionV relativeFrom="paragraph">
                <wp:posOffset>-177165</wp:posOffset>
              </wp:positionV>
              <wp:extent cx="957580" cy="546100"/>
              <wp:effectExtent l="0" t="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57580" cy="546100"/>
                        <a:chOff x="28575" y="22860"/>
                        <a:chExt cx="2938780" cy="965200"/>
                      </a:xfrm>
                    </wpg:grpSpPr>
                    <wps:wsp>
                      <wps:cNvPr id="2" name="Freeform 4"/>
                      <wps:cNvSpPr>
                        <a:spLocks noEditPoints="1"/>
                      </wps:cNvSpPr>
                      <wps:spPr bwMode="auto">
                        <a:xfrm>
                          <a:off x="1157605" y="585470"/>
                          <a:ext cx="1809750" cy="95885"/>
                        </a:xfrm>
                        <a:custGeom>
                          <a:avLst/>
                          <a:gdLst>
                            <a:gd name="T0" fmla="*/ 10 w 5700"/>
                            <a:gd name="T1" fmla="*/ 106 h 302"/>
                            <a:gd name="T2" fmla="*/ 34 w 5700"/>
                            <a:gd name="T3" fmla="*/ 105 h 302"/>
                            <a:gd name="T4" fmla="*/ 12 w 5700"/>
                            <a:gd name="T5" fmla="*/ 225 h 302"/>
                            <a:gd name="T6" fmla="*/ 302 w 5700"/>
                            <a:gd name="T7" fmla="*/ 217 h 302"/>
                            <a:gd name="T8" fmla="*/ 283 w 5700"/>
                            <a:gd name="T9" fmla="*/ 194 h 302"/>
                            <a:gd name="T10" fmla="*/ 338 w 5700"/>
                            <a:gd name="T11" fmla="*/ 141 h 302"/>
                            <a:gd name="T12" fmla="*/ 420 w 5700"/>
                            <a:gd name="T13" fmla="*/ 250 h 302"/>
                            <a:gd name="T14" fmla="*/ 395 w 5700"/>
                            <a:gd name="T15" fmla="*/ 238 h 302"/>
                            <a:gd name="T16" fmla="*/ 603 w 5700"/>
                            <a:gd name="T17" fmla="*/ 222 h 302"/>
                            <a:gd name="T18" fmla="*/ 722 w 5700"/>
                            <a:gd name="T19" fmla="*/ 136 h 302"/>
                            <a:gd name="T20" fmla="*/ 862 w 5700"/>
                            <a:gd name="T21" fmla="*/ 244 h 302"/>
                            <a:gd name="T22" fmla="*/ 964 w 5700"/>
                            <a:gd name="T23" fmla="*/ 163 h 302"/>
                            <a:gd name="T24" fmla="*/ 878 w 5700"/>
                            <a:gd name="T25" fmla="*/ 129 h 302"/>
                            <a:gd name="T26" fmla="*/ 1096 w 5700"/>
                            <a:gd name="T27" fmla="*/ 164 h 302"/>
                            <a:gd name="T28" fmla="*/ 1181 w 5700"/>
                            <a:gd name="T29" fmla="*/ 120 h 302"/>
                            <a:gd name="T30" fmla="*/ 1252 w 5700"/>
                            <a:gd name="T31" fmla="*/ 226 h 302"/>
                            <a:gd name="T32" fmla="*/ 1488 w 5700"/>
                            <a:gd name="T33" fmla="*/ 251 h 302"/>
                            <a:gd name="T34" fmla="*/ 1602 w 5700"/>
                            <a:gd name="T35" fmla="*/ 255 h 302"/>
                            <a:gd name="T36" fmla="*/ 1658 w 5700"/>
                            <a:gd name="T37" fmla="*/ 118 h 302"/>
                            <a:gd name="T38" fmla="*/ 1618 w 5700"/>
                            <a:gd name="T39" fmla="*/ 121 h 302"/>
                            <a:gd name="T40" fmla="*/ 1731 w 5700"/>
                            <a:gd name="T41" fmla="*/ 170 h 302"/>
                            <a:gd name="T42" fmla="*/ 1803 w 5700"/>
                            <a:gd name="T43" fmla="*/ 111 h 302"/>
                            <a:gd name="T44" fmla="*/ 1801 w 5700"/>
                            <a:gd name="T45" fmla="*/ 199 h 302"/>
                            <a:gd name="T46" fmla="*/ 1904 w 5700"/>
                            <a:gd name="T47" fmla="*/ 105 h 302"/>
                            <a:gd name="T48" fmla="*/ 1931 w 5700"/>
                            <a:gd name="T49" fmla="*/ 235 h 302"/>
                            <a:gd name="T50" fmla="*/ 2054 w 5700"/>
                            <a:gd name="T51" fmla="*/ 282 h 302"/>
                            <a:gd name="T52" fmla="*/ 2155 w 5700"/>
                            <a:gd name="T53" fmla="*/ 183 h 302"/>
                            <a:gd name="T54" fmla="*/ 2152 w 5700"/>
                            <a:gd name="T55" fmla="*/ 130 h 302"/>
                            <a:gd name="T56" fmla="*/ 2392 w 5700"/>
                            <a:gd name="T57" fmla="*/ 251 h 302"/>
                            <a:gd name="T58" fmla="*/ 2431 w 5700"/>
                            <a:gd name="T59" fmla="*/ 115 h 302"/>
                            <a:gd name="T60" fmla="*/ 2467 w 5700"/>
                            <a:gd name="T61" fmla="*/ 238 h 302"/>
                            <a:gd name="T62" fmla="*/ 2727 w 5700"/>
                            <a:gd name="T63" fmla="*/ 234 h 302"/>
                            <a:gd name="T64" fmla="*/ 2698 w 5700"/>
                            <a:gd name="T65" fmla="*/ 105 h 302"/>
                            <a:gd name="T66" fmla="*/ 2716 w 5700"/>
                            <a:gd name="T67" fmla="*/ 225 h 302"/>
                            <a:gd name="T68" fmla="*/ 2971 w 5700"/>
                            <a:gd name="T69" fmla="*/ 244 h 302"/>
                            <a:gd name="T70" fmla="*/ 2982 w 5700"/>
                            <a:gd name="T71" fmla="*/ 107 h 302"/>
                            <a:gd name="T72" fmla="*/ 3036 w 5700"/>
                            <a:gd name="T73" fmla="*/ 146 h 302"/>
                            <a:gd name="T74" fmla="*/ 3064 w 5700"/>
                            <a:gd name="T75" fmla="*/ 156 h 302"/>
                            <a:gd name="T76" fmla="*/ 3250 w 5700"/>
                            <a:gd name="T77" fmla="*/ 237 h 302"/>
                            <a:gd name="T78" fmla="*/ 3280 w 5700"/>
                            <a:gd name="T79" fmla="*/ 107 h 302"/>
                            <a:gd name="T80" fmla="*/ 3475 w 5700"/>
                            <a:gd name="T81" fmla="*/ 106 h 302"/>
                            <a:gd name="T82" fmla="*/ 3495 w 5700"/>
                            <a:gd name="T83" fmla="*/ 165 h 302"/>
                            <a:gd name="T84" fmla="*/ 3810 w 5700"/>
                            <a:gd name="T85" fmla="*/ 251 h 302"/>
                            <a:gd name="T86" fmla="*/ 3904 w 5700"/>
                            <a:gd name="T87" fmla="*/ 136 h 302"/>
                            <a:gd name="T88" fmla="*/ 3974 w 5700"/>
                            <a:gd name="T89" fmla="*/ 235 h 302"/>
                            <a:gd name="T90" fmla="*/ 4149 w 5700"/>
                            <a:gd name="T91" fmla="*/ 234 h 302"/>
                            <a:gd name="T92" fmla="*/ 4210 w 5700"/>
                            <a:gd name="T93" fmla="*/ 106 h 302"/>
                            <a:gd name="T94" fmla="*/ 4223 w 5700"/>
                            <a:gd name="T95" fmla="*/ 237 h 302"/>
                            <a:gd name="T96" fmla="*/ 4413 w 5700"/>
                            <a:gd name="T97" fmla="*/ 239 h 302"/>
                            <a:gd name="T98" fmla="*/ 4447 w 5700"/>
                            <a:gd name="T99" fmla="*/ 123 h 302"/>
                            <a:gd name="T100" fmla="*/ 4556 w 5700"/>
                            <a:gd name="T101" fmla="*/ 252 h 302"/>
                            <a:gd name="T102" fmla="*/ 4554 w 5700"/>
                            <a:gd name="T103" fmla="*/ 141 h 302"/>
                            <a:gd name="T104" fmla="*/ 4552 w 5700"/>
                            <a:gd name="T105" fmla="*/ 218 h 302"/>
                            <a:gd name="T106" fmla="*/ 5082 w 5700"/>
                            <a:gd name="T107" fmla="*/ 239 h 302"/>
                            <a:gd name="T108" fmla="*/ 5062 w 5700"/>
                            <a:gd name="T109" fmla="*/ 121 h 302"/>
                            <a:gd name="T110" fmla="*/ 5058 w 5700"/>
                            <a:gd name="T111" fmla="*/ 180 h 302"/>
                            <a:gd name="T112" fmla="*/ 5215 w 5700"/>
                            <a:gd name="T113" fmla="*/ 104 h 302"/>
                            <a:gd name="T114" fmla="*/ 5386 w 5700"/>
                            <a:gd name="T115" fmla="*/ 104 h 302"/>
                            <a:gd name="T116" fmla="*/ 5332 w 5700"/>
                            <a:gd name="T117" fmla="*/ 251 h 302"/>
                            <a:gd name="T118" fmla="*/ 5516 w 5700"/>
                            <a:gd name="T119" fmla="*/ 255 h 302"/>
                            <a:gd name="T120" fmla="*/ 5583 w 5700"/>
                            <a:gd name="T121" fmla="*/ 130 h 302"/>
                            <a:gd name="T122" fmla="*/ 5539 w 5700"/>
                            <a:gd name="T123" fmla="*/ 123 h 302"/>
                            <a:gd name="T124" fmla="*/ 5671 w 5700"/>
                            <a:gd name="T125" fmla="*/ 133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700" h="302">
                              <a:moveTo>
                                <a:pt x="0" y="200"/>
                              </a:moveTo>
                              <a:lnTo>
                                <a:pt x="22" y="196"/>
                              </a:lnTo>
                              <a:lnTo>
                                <a:pt x="27" y="204"/>
                              </a:lnTo>
                              <a:lnTo>
                                <a:pt x="31" y="212"/>
                              </a:lnTo>
                              <a:lnTo>
                                <a:pt x="36" y="220"/>
                              </a:lnTo>
                              <a:lnTo>
                                <a:pt x="43" y="225"/>
                              </a:lnTo>
                              <a:lnTo>
                                <a:pt x="51" y="229"/>
                              </a:lnTo>
                              <a:lnTo>
                                <a:pt x="59" y="233"/>
                              </a:lnTo>
                              <a:lnTo>
                                <a:pt x="69" y="234"/>
                              </a:lnTo>
                              <a:lnTo>
                                <a:pt x="80" y="235"/>
                              </a:lnTo>
                              <a:lnTo>
                                <a:pt x="90" y="234"/>
                              </a:lnTo>
                              <a:lnTo>
                                <a:pt x="100" y="233"/>
                              </a:lnTo>
                              <a:lnTo>
                                <a:pt x="108" y="229"/>
                              </a:lnTo>
                              <a:lnTo>
                                <a:pt x="115" y="225"/>
                              </a:lnTo>
                              <a:lnTo>
                                <a:pt x="119" y="220"/>
                              </a:lnTo>
                              <a:lnTo>
                                <a:pt x="123" y="214"/>
                              </a:lnTo>
                              <a:lnTo>
                                <a:pt x="125" y="206"/>
                              </a:lnTo>
                              <a:lnTo>
                                <a:pt x="127" y="199"/>
                              </a:lnTo>
                              <a:lnTo>
                                <a:pt x="125" y="193"/>
                              </a:lnTo>
                              <a:lnTo>
                                <a:pt x="124" y="187"/>
                              </a:lnTo>
                              <a:lnTo>
                                <a:pt x="122" y="182"/>
                              </a:lnTo>
                              <a:lnTo>
                                <a:pt x="117" y="179"/>
                              </a:lnTo>
                              <a:lnTo>
                                <a:pt x="112" y="175"/>
                              </a:lnTo>
                              <a:lnTo>
                                <a:pt x="107" y="173"/>
                              </a:lnTo>
                              <a:lnTo>
                                <a:pt x="102" y="170"/>
                              </a:lnTo>
                              <a:lnTo>
                                <a:pt x="96" y="168"/>
                              </a:lnTo>
                              <a:lnTo>
                                <a:pt x="58" y="158"/>
                              </a:lnTo>
                              <a:lnTo>
                                <a:pt x="45" y="155"/>
                              </a:lnTo>
                              <a:lnTo>
                                <a:pt x="33" y="150"/>
                              </a:lnTo>
                              <a:lnTo>
                                <a:pt x="29" y="146"/>
                              </a:lnTo>
                              <a:lnTo>
                                <a:pt x="24" y="142"/>
                              </a:lnTo>
                              <a:lnTo>
                                <a:pt x="21" y="138"/>
                              </a:lnTo>
                              <a:lnTo>
                                <a:pt x="17" y="132"/>
                              </a:lnTo>
                              <a:lnTo>
                                <a:pt x="13" y="127"/>
                              </a:lnTo>
                              <a:lnTo>
                                <a:pt x="12" y="120"/>
                              </a:lnTo>
                              <a:lnTo>
                                <a:pt x="11" y="113"/>
                              </a:lnTo>
                              <a:lnTo>
                                <a:pt x="10" y="106"/>
                              </a:lnTo>
                              <a:lnTo>
                                <a:pt x="10" y="100"/>
                              </a:lnTo>
                              <a:lnTo>
                                <a:pt x="11" y="94"/>
                              </a:lnTo>
                              <a:lnTo>
                                <a:pt x="12" y="89"/>
                              </a:lnTo>
                              <a:lnTo>
                                <a:pt x="15" y="85"/>
                              </a:lnTo>
                              <a:lnTo>
                                <a:pt x="17" y="80"/>
                              </a:lnTo>
                              <a:lnTo>
                                <a:pt x="21" y="75"/>
                              </a:lnTo>
                              <a:lnTo>
                                <a:pt x="24" y="71"/>
                              </a:lnTo>
                              <a:lnTo>
                                <a:pt x="29" y="66"/>
                              </a:lnTo>
                              <a:lnTo>
                                <a:pt x="39" y="60"/>
                              </a:lnTo>
                              <a:lnTo>
                                <a:pt x="50" y="56"/>
                              </a:lnTo>
                              <a:lnTo>
                                <a:pt x="62" y="53"/>
                              </a:lnTo>
                              <a:lnTo>
                                <a:pt x="76" y="52"/>
                              </a:lnTo>
                              <a:lnTo>
                                <a:pt x="88" y="53"/>
                              </a:lnTo>
                              <a:lnTo>
                                <a:pt x="100" y="56"/>
                              </a:lnTo>
                              <a:lnTo>
                                <a:pt x="110" y="59"/>
                              </a:lnTo>
                              <a:lnTo>
                                <a:pt x="119" y="64"/>
                              </a:lnTo>
                              <a:lnTo>
                                <a:pt x="128" y="71"/>
                              </a:lnTo>
                              <a:lnTo>
                                <a:pt x="135" y="80"/>
                              </a:lnTo>
                              <a:lnTo>
                                <a:pt x="141" y="89"/>
                              </a:lnTo>
                              <a:lnTo>
                                <a:pt x="145" y="100"/>
                              </a:lnTo>
                              <a:lnTo>
                                <a:pt x="123" y="107"/>
                              </a:lnTo>
                              <a:lnTo>
                                <a:pt x="121" y="99"/>
                              </a:lnTo>
                              <a:lnTo>
                                <a:pt x="117" y="92"/>
                              </a:lnTo>
                              <a:lnTo>
                                <a:pt x="111" y="86"/>
                              </a:lnTo>
                              <a:lnTo>
                                <a:pt x="105" y="81"/>
                              </a:lnTo>
                              <a:lnTo>
                                <a:pt x="98" y="77"/>
                              </a:lnTo>
                              <a:lnTo>
                                <a:pt x="90" y="75"/>
                              </a:lnTo>
                              <a:lnTo>
                                <a:pt x="83" y="72"/>
                              </a:lnTo>
                              <a:lnTo>
                                <a:pt x="75" y="72"/>
                              </a:lnTo>
                              <a:lnTo>
                                <a:pt x="68" y="72"/>
                              </a:lnTo>
                              <a:lnTo>
                                <a:pt x="59" y="75"/>
                              </a:lnTo>
                              <a:lnTo>
                                <a:pt x="53" y="77"/>
                              </a:lnTo>
                              <a:lnTo>
                                <a:pt x="46" y="81"/>
                              </a:lnTo>
                              <a:lnTo>
                                <a:pt x="41" y="86"/>
                              </a:lnTo>
                              <a:lnTo>
                                <a:pt x="37" y="91"/>
                              </a:lnTo>
                              <a:lnTo>
                                <a:pt x="35" y="98"/>
                              </a:lnTo>
                              <a:lnTo>
                                <a:pt x="34" y="105"/>
                              </a:lnTo>
                              <a:lnTo>
                                <a:pt x="35" y="110"/>
                              </a:lnTo>
                              <a:lnTo>
                                <a:pt x="36" y="115"/>
                              </a:lnTo>
                              <a:lnTo>
                                <a:pt x="39" y="120"/>
                              </a:lnTo>
                              <a:lnTo>
                                <a:pt x="42" y="123"/>
                              </a:lnTo>
                              <a:lnTo>
                                <a:pt x="46" y="127"/>
                              </a:lnTo>
                              <a:lnTo>
                                <a:pt x="52" y="129"/>
                              </a:lnTo>
                              <a:lnTo>
                                <a:pt x="58" y="132"/>
                              </a:lnTo>
                              <a:lnTo>
                                <a:pt x="65" y="134"/>
                              </a:lnTo>
                              <a:lnTo>
                                <a:pt x="102" y="142"/>
                              </a:lnTo>
                              <a:lnTo>
                                <a:pt x="113" y="146"/>
                              </a:lnTo>
                              <a:lnTo>
                                <a:pt x="124" y="151"/>
                              </a:lnTo>
                              <a:lnTo>
                                <a:pt x="133" y="156"/>
                              </a:lnTo>
                              <a:lnTo>
                                <a:pt x="139" y="162"/>
                              </a:lnTo>
                              <a:lnTo>
                                <a:pt x="145" y="169"/>
                              </a:lnTo>
                              <a:lnTo>
                                <a:pt x="148" y="177"/>
                              </a:lnTo>
                              <a:lnTo>
                                <a:pt x="151" y="187"/>
                              </a:lnTo>
                              <a:lnTo>
                                <a:pt x="152" y="197"/>
                              </a:lnTo>
                              <a:lnTo>
                                <a:pt x="152" y="203"/>
                              </a:lnTo>
                              <a:lnTo>
                                <a:pt x="151" y="209"/>
                              </a:lnTo>
                              <a:lnTo>
                                <a:pt x="149" y="215"/>
                              </a:lnTo>
                              <a:lnTo>
                                <a:pt x="147" y="220"/>
                              </a:lnTo>
                              <a:lnTo>
                                <a:pt x="145" y="225"/>
                              </a:lnTo>
                              <a:lnTo>
                                <a:pt x="141" y="229"/>
                              </a:lnTo>
                              <a:lnTo>
                                <a:pt x="137" y="234"/>
                              </a:lnTo>
                              <a:lnTo>
                                <a:pt x="133" y="239"/>
                              </a:lnTo>
                              <a:lnTo>
                                <a:pt x="128" y="243"/>
                              </a:lnTo>
                              <a:lnTo>
                                <a:pt x="123" y="246"/>
                              </a:lnTo>
                              <a:lnTo>
                                <a:pt x="117" y="249"/>
                              </a:lnTo>
                              <a:lnTo>
                                <a:pt x="111" y="251"/>
                              </a:lnTo>
                              <a:lnTo>
                                <a:pt x="96" y="255"/>
                              </a:lnTo>
                              <a:lnTo>
                                <a:pt x="80" y="256"/>
                              </a:lnTo>
                              <a:lnTo>
                                <a:pt x="65" y="255"/>
                              </a:lnTo>
                              <a:lnTo>
                                <a:pt x="53" y="252"/>
                              </a:lnTo>
                              <a:lnTo>
                                <a:pt x="41" y="247"/>
                              </a:lnTo>
                              <a:lnTo>
                                <a:pt x="30" y="241"/>
                              </a:lnTo>
                              <a:lnTo>
                                <a:pt x="21" y="234"/>
                              </a:lnTo>
                              <a:lnTo>
                                <a:pt x="12" y="225"/>
                              </a:lnTo>
                              <a:lnTo>
                                <a:pt x="6" y="214"/>
                              </a:lnTo>
                              <a:lnTo>
                                <a:pt x="0" y="200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51" y="0"/>
                              </a:lnTo>
                              <a:lnTo>
                                <a:pt x="77" y="19"/>
                              </a:lnTo>
                              <a:lnTo>
                                <a:pt x="104" y="0"/>
                              </a:lnTo>
                              <a:lnTo>
                                <a:pt x="125" y="2"/>
                              </a:lnTo>
                              <a:lnTo>
                                <a:pt x="77" y="40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208" y="301"/>
                              </a:moveTo>
                              <a:lnTo>
                                <a:pt x="186" y="301"/>
                              </a:lnTo>
                              <a:lnTo>
                                <a:pt x="186" y="107"/>
                              </a:lnTo>
                              <a:lnTo>
                                <a:pt x="206" y="107"/>
                              </a:lnTo>
                              <a:lnTo>
                                <a:pt x="206" y="135"/>
                              </a:lnTo>
                              <a:lnTo>
                                <a:pt x="211" y="128"/>
                              </a:lnTo>
                              <a:lnTo>
                                <a:pt x="214" y="121"/>
                              </a:lnTo>
                              <a:lnTo>
                                <a:pt x="219" y="116"/>
                              </a:lnTo>
                              <a:lnTo>
                                <a:pt x="225" y="111"/>
                              </a:lnTo>
                              <a:lnTo>
                                <a:pt x="231" y="107"/>
                              </a:lnTo>
                              <a:lnTo>
                                <a:pt x="237" y="105"/>
                              </a:lnTo>
                              <a:lnTo>
                                <a:pt x="245" y="104"/>
                              </a:lnTo>
                              <a:lnTo>
                                <a:pt x="252" y="104"/>
                              </a:lnTo>
                              <a:lnTo>
                                <a:pt x="258" y="104"/>
                              </a:lnTo>
                              <a:lnTo>
                                <a:pt x="264" y="105"/>
                              </a:lnTo>
                              <a:lnTo>
                                <a:pt x="270" y="106"/>
                              </a:lnTo>
                              <a:lnTo>
                                <a:pt x="275" y="109"/>
                              </a:lnTo>
                              <a:lnTo>
                                <a:pt x="279" y="111"/>
                              </a:lnTo>
                              <a:lnTo>
                                <a:pt x="284" y="116"/>
                              </a:lnTo>
                              <a:lnTo>
                                <a:pt x="289" y="120"/>
                              </a:lnTo>
                              <a:lnTo>
                                <a:pt x="293" y="124"/>
                              </a:lnTo>
                              <a:lnTo>
                                <a:pt x="300" y="136"/>
                              </a:lnTo>
                              <a:lnTo>
                                <a:pt x="305" y="148"/>
                              </a:lnTo>
                              <a:lnTo>
                                <a:pt x="307" y="163"/>
                              </a:lnTo>
                              <a:lnTo>
                                <a:pt x="308" y="179"/>
                              </a:lnTo>
                              <a:lnTo>
                                <a:pt x="307" y="196"/>
                              </a:lnTo>
                              <a:lnTo>
                                <a:pt x="305" y="210"/>
                              </a:lnTo>
                              <a:lnTo>
                                <a:pt x="302" y="217"/>
                              </a:lnTo>
                              <a:lnTo>
                                <a:pt x="300" y="223"/>
                              </a:lnTo>
                              <a:lnTo>
                                <a:pt x="296" y="229"/>
                              </a:lnTo>
                              <a:lnTo>
                                <a:pt x="293" y="235"/>
                              </a:lnTo>
                              <a:lnTo>
                                <a:pt x="288" y="240"/>
                              </a:lnTo>
                              <a:lnTo>
                                <a:pt x="283" y="244"/>
                              </a:lnTo>
                              <a:lnTo>
                                <a:pt x="279" y="247"/>
                              </a:lnTo>
                              <a:lnTo>
                                <a:pt x="273" y="251"/>
                              </a:lnTo>
                              <a:lnTo>
                                <a:pt x="269" y="252"/>
                              </a:lnTo>
                              <a:lnTo>
                                <a:pt x="263" y="255"/>
                              </a:lnTo>
                              <a:lnTo>
                                <a:pt x="257" y="256"/>
                              </a:lnTo>
                              <a:lnTo>
                                <a:pt x="251" y="256"/>
                              </a:lnTo>
                              <a:lnTo>
                                <a:pt x="245" y="255"/>
                              </a:lnTo>
                              <a:lnTo>
                                <a:pt x="239" y="253"/>
                              </a:lnTo>
                              <a:lnTo>
                                <a:pt x="232" y="252"/>
                              </a:lnTo>
                              <a:lnTo>
                                <a:pt x="226" y="249"/>
                              </a:lnTo>
                              <a:lnTo>
                                <a:pt x="222" y="245"/>
                              </a:lnTo>
                              <a:lnTo>
                                <a:pt x="217" y="241"/>
                              </a:lnTo>
                              <a:lnTo>
                                <a:pt x="212" y="235"/>
                              </a:lnTo>
                              <a:lnTo>
                                <a:pt x="208" y="229"/>
                              </a:lnTo>
                              <a:lnTo>
                                <a:pt x="208" y="301"/>
                              </a:lnTo>
                              <a:close/>
                              <a:moveTo>
                                <a:pt x="208" y="158"/>
                              </a:moveTo>
                              <a:lnTo>
                                <a:pt x="208" y="199"/>
                              </a:lnTo>
                              <a:lnTo>
                                <a:pt x="210" y="208"/>
                              </a:lnTo>
                              <a:lnTo>
                                <a:pt x="213" y="215"/>
                              </a:lnTo>
                              <a:lnTo>
                                <a:pt x="217" y="221"/>
                              </a:lnTo>
                              <a:lnTo>
                                <a:pt x="222" y="227"/>
                              </a:lnTo>
                              <a:lnTo>
                                <a:pt x="228" y="232"/>
                              </a:lnTo>
                              <a:lnTo>
                                <a:pt x="234" y="234"/>
                              </a:lnTo>
                              <a:lnTo>
                                <a:pt x="240" y="237"/>
                              </a:lnTo>
                              <a:lnTo>
                                <a:pt x="247" y="238"/>
                              </a:lnTo>
                              <a:lnTo>
                                <a:pt x="254" y="237"/>
                              </a:lnTo>
                              <a:lnTo>
                                <a:pt x="260" y="234"/>
                              </a:lnTo>
                              <a:lnTo>
                                <a:pt x="266" y="231"/>
                              </a:lnTo>
                              <a:lnTo>
                                <a:pt x="272" y="225"/>
                              </a:lnTo>
                              <a:lnTo>
                                <a:pt x="277" y="217"/>
                              </a:lnTo>
                              <a:lnTo>
                                <a:pt x="281" y="206"/>
                              </a:lnTo>
                              <a:lnTo>
                                <a:pt x="283" y="194"/>
                              </a:lnTo>
                              <a:lnTo>
                                <a:pt x="284" y="180"/>
                              </a:lnTo>
                              <a:lnTo>
                                <a:pt x="283" y="167"/>
                              </a:lnTo>
                              <a:lnTo>
                                <a:pt x="282" y="156"/>
                              </a:lnTo>
                              <a:lnTo>
                                <a:pt x="278" y="146"/>
                              </a:lnTo>
                              <a:lnTo>
                                <a:pt x="273" y="138"/>
                              </a:lnTo>
                              <a:lnTo>
                                <a:pt x="269" y="132"/>
                              </a:lnTo>
                              <a:lnTo>
                                <a:pt x="261" y="127"/>
                              </a:lnTo>
                              <a:lnTo>
                                <a:pt x="254" y="124"/>
                              </a:lnTo>
                              <a:lnTo>
                                <a:pt x="247" y="123"/>
                              </a:lnTo>
                              <a:lnTo>
                                <a:pt x="240" y="123"/>
                              </a:lnTo>
                              <a:lnTo>
                                <a:pt x="234" y="126"/>
                              </a:lnTo>
                              <a:lnTo>
                                <a:pt x="228" y="129"/>
                              </a:lnTo>
                              <a:lnTo>
                                <a:pt x="223" y="133"/>
                              </a:lnTo>
                              <a:lnTo>
                                <a:pt x="218" y="139"/>
                              </a:lnTo>
                              <a:lnTo>
                                <a:pt x="213" y="145"/>
                              </a:lnTo>
                              <a:lnTo>
                                <a:pt x="211" y="151"/>
                              </a:lnTo>
                              <a:lnTo>
                                <a:pt x="208" y="158"/>
                              </a:lnTo>
                              <a:close/>
                              <a:moveTo>
                                <a:pt x="394" y="256"/>
                              </a:moveTo>
                              <a:lnTo>
                                <a:pt x="387" y="256"/>
                              </a:lnTo>
                              <a:lnTo>
                                <a:pt x="379" y="255"/>
                              </a:lnTo>
                              <a:lnTo>
                                <a:pt x="373" y="252"/>
                              </a:lnTo>
                              <a:lnTo>
                                <a:pt x="367" y="250"/>
                              </a:lnTo>
                              <a:lnTo>
                                <a:pt x="361" y="247"/>
                              </a:lnTo>
                              <a:lnTo>
                                <a:pt x="356" y="244"/>
                              </a:lnTo>
                              <a:lnTo>
                                <a:pt x="352" y="239"/>
                              </a:lnTo>
                              <a:lnTo>
                                <a:pt x="347" y="234"/>
                              </a:lnTo>
                              <a:lnTo>
                                <a:pt x="343" y="228"/>
                              </a:lnTo>
                              <a:lnTo>
                                <a:pt x="340" y="222"/>
                              </a:lnTo>
                              <a:lnTo>
                                <a:pt x="337" y="216"/>
                              </a:lnTo>
                              <a:lnTo>
                                <a:pt x="335" y="209"/>
                              </a:lnTo>
                              <a:lnTo>
                                <a:pt x="331" y="194"/>
                              </a:lnTo>
                              <a:lnTo>
                                <a:pt x="330" y="179"/>
                              </a:lnTo>
                              <a:lnTo>
                                <a:pt x="331" y="170"/>
                              </a:lnTo>
                              <a:lnTo>
                                <a:pt x="331" y="163"/>
                              </a:lnTo>
                              <a:lnTo>
                                <a:pt x="334" y="155"/>
                              </a:lnTo>
                              <a:lnTo>
                                <a:pt x="335" y="148"/>
                              </a:lnTo>
                              <a:lnTo>
                                <a:pt x="338" y="141"/>
                              </a:lnTo>
                              <a:lnTo>
                                <a:pt x="341" y="135"/>
                              </a:lnTo>
                              <a:lnTo>
                                <a:pt x="344" y="129"/>
                              </a:lnTo>
                              <a:lnTo>
                                <a:pt x="349" y="124"/>
                              </a:lnTo>
                              <a:lnTo>
                                <a:pt x="354" y="120"/>
                              </a:lnTo>
                              <a:lnTo>
                                <a:pt x="359" y="115"/>
                              </a:lnTo>
                              <a:lnTo>
                                <a:pt x="365" y="111"/>
                              </a:lnTo>
                              <a:lnTo>
                                <a:pt x="370" y="109"/>
                              </a:lnTo>
                              <a:lnTo>
                                <a:pt x="376" y="106"/>
                              </a:lnTo>
                              <a:lnTo>
                                <a:pt x="383" y="105"/>
                              </a:lnTo>
                              <a:lnTo>
                                <a:pt x="389" y="104"/>
                              </a:lnTo>
                              <a:lnTo>
                                <a:pt x="396" y="104"/>
                              </a:lnTo>
                              <a:lnTo>
                                <a:pt x="403" y="104"/>
                              </a:lnTo>
                              <a:lnTo>
                                <a:pt x="409" y="105"/>
                              </a:lnTo>
                              <a:lnTo>
                                <a:pt x="417" y="106"/>
                              </a:lnTo>
                              <a:lnTo>
                                <a:pt x="423" y="109"/>
                              </a:lnTo>
                              <a:lnTo>
                                <a:pt x="427" y="112"/>
                              </a:lnTo>
                              <a:lnTo>
                                <a:pt x="434" y="116"/>
                              </a:lnTo>
                              <a:lnTo>
                                <a:pt x="438" y="120"/>
                              </a:lnTo>
                              <a:lnTo>
                                <a:pt x="443" y="126"/>
                              </a:lnTo>
                              <a:lnTo>
                                <a:pt x="447" y="130"/>
                              </a:lnTo>
                              <a:lnTo>
                                <a:pt x="450" y="136"/>
                              </a:lnTo>
                              <a:lnTo>
                                <a:pt x="453" y="142"/>
                              </a:lnTo>
                              <a:lnTo>
                                <a:pt x="455" y="150"/>
                              </a:lnTo>
                              <a:lnTo>
                                <a:pt x="459" y="163"/>
                              </a:lnTo>
                              <a:lnTo>
                                <a:pt x="460" y="179"/>
                              </a:lnTo>
                              <a:lnTo>
                                <a:pt x="460" y="187"/>
                              </a:lnTo>
                              <a:lnTo>
                                <a:pt x="459" y="196"/>
                              </a:lnTo>
                              <a:lnTo>
                                <a:pt x="458" y="203"/>
                              </a:lnTo>
                              <a:lnTo>
                                <a:pt x="455" y="210"/>
                              </a:lnTo>
                              <a:lnTo>
                                <a:pt x="453" y="216"/>
                              </a:lnTo>
                              <a:lnTo>
                                <a:pt x="449" y="223"/>
                              </a:lnTo>
                              <a:lnTo>
                                <a:pt x="446" y="228"/>
                              </a:lnTo>
                              <a:lnTo>
                                <a:pt x="441" y="234"/>
                              </a:lnTo>
                              <a:lnTo>
                                <a:pt x="436" y="239"/>
                              </a:lnTo>
                              <a:lnTo>
                                <a:pt x="431" y="244"/>
                              </a:lnTo>
                              <a:lnTo>
                                <a:pt x="426" y="247"/>
                              </a:lnTo>
                              <a:lnTo>
                                <a:pt x="420" y="250"/>
                              </a:lnTo>
                              <a:lnTo>
                                <a:pt x="414" y="252"/>
                              </a:lnTo>
                              <a:lnTo>
                                <a:pt x="407" y="255"/>
                              </a:lnTo>
                              <a:lnTo>
                                <a:pt x="401" y="256"/>
                              </a:lnTo>
                              <a:lnTo>
                                <a:pt x="394" y="256"/>
                              </a:lnTo>
                              <a:close/>
                              <a:moveTo>
                                <a:pt x="395" y="238"/>
                              </a:moveTo>
                              <a:lnTo>
                                <a:pt x="403" y="237"/>
                              </a:lnTo>
                              <a:lnTo>
                                <a:pt x="411" y="234"/>
                              </a:lnTo>
                              <a:lnTo>
                                <a:pt x="418" y="229"/>
                              </a:lnTo>
                              <a:lnTo>
                                <a:pt x="424" y="223"/>
                              </a:lnTo>
                              <a:lnTo>
                                <a:pt x="429" y="215"/>
                              </a:lnTo>
                              <a:lnTo>
                                <a:pt x="432" y="205"/>
                              </a:lnTo>
                              <a:lnTo>
                                <a:pt x="435" y="193"/>
                              </a:lnTo>
                              <a:lnTo>
                                <a:pt x="436" y="179"/>
                              </a:lnTo>
                              <a:lnTo>
                                <a:pt x="435" y="165"/>
                              </a:lnTo>
                              <a:lnTo>
                                <a:pt x="432" y="153"/>
                              </a:lnTo>
                              <a:lnTo>
                                <a:pt x="429" y="144"/>
                              </a:lnTo>
                              <a:lnTo>
                                <a:pt x="423" y="135"/>
                              </a:lnTo>
                              <a:lnTo>
                                <a:pt x="417" y="129"/>
                              </a:lnTo>
                              <a:lnTo>
                                <a:pt x="411" y="126"/>
                              </a:lnTo>
                              <a:lnTo>
                                <a:pt x="402" y="123"/>
                              </a:lnTo>
                              <a:lnTo>
                                <a:pt x="395" y="122"/>
                              </a:lnTo>
                              <a:lnTo>
                                <a:pt x="387" y="123"/>
                              </a:lnTo>
                              <a:lnTo>
                                <a:pt x="379" y="126"/>
                              </a:lnTo>
                              <a:lnTo>
                                <a:pt x="373" y="129"/>
                              </a:lnTo>
                              <a:lnTo>
                                <a:pt x="366" y="135"/>
                              </a:lnTo>
                              <a:lnTo>
                                <a:pt x="361" y="144"/>
                              </a:lnTo>
                              <a:lnTo>
                                <a:pt x="358" y="153"/>
                              </a:lnTo>
                              <a:lnTo>
                                <a:pt x="355" y="165"/>
                              </a:lnTo>
                              <a:lnTo>
                                <a:pt x="355" y="179"/>
                              </a:lnTo>
                              <a:lnTo>
                                <a:pt x="355" y="193"/>
                              </a:lnTo>
                              <a:lnTo>
                                <a:pt x="358" y="205"/>
                              </a:lnTo>
                              <a:lnTo>
                                <a:pt x="361" y="216"/>
                              </a:lnTo>
                              <a:lnTo>
                                <a:pt x="366" y="223"/>
                              </a:lnTo>
                              <a:lnTo>
                                <a:pt x="373" y="229"/>
                              </a:lnTo>
                              <a:lnTo>
                                <a:pt x="379" y="234"/>
                              </a:lnTo>
                              <a:lnTo>
                                <a:pt x="387" y="237"/>
                              </a:lnTo>
                              <a:lnTo>
                                <a:pt x="395" y="238"/>
                              </a:lnTo>
                              <a:close/>
                              <a:moveTo>
                                <a:pt x="515" y="251"/>
                              </a:moveTo>
                              <a:lnTo>
                                <a:pt x="494" y="251"/>
                              </a:lnTo>
                              <a:lnTo>
                                <a:pt x="494" y="107"/>
                              </a:lnTo>
                              <a:lnTo>
                                <a:pt x="513" y="107"/>
                              </a:lnTo>
                              <a:lnTo>
                                <a:pt x="513" y="141"/>
                              </a:lnTo>
                              <a:lnTo>
                                <a:pt x="518" y="130"/>
                              </a:lnTo>
                              <a:lnTo>
                                <a:pt x="524" y="122"/>
                              </a:lnTo>
                              <a:lnTo>
                                <a:pt x="529" y="115"/>
                              </a:lnTo>
                              <a:lnTo>
                                <a:pt x="535" y="110"/>
                              </a:lnTo>
                              <a:lnTo>
                                <a:pt x="539" y="107"/>
                              </a:lnTo>
                              <a:lnTo>
                                <a:pt x="544" y="105"/>
                              </a:lnTo>
                              <a:lnTo>
                                <a:pt x="550" y="104"/>
                              </a:lnTo>
                              <a:lnTo>
                                <a:pt x="555" y="104"/>
                              </a:lnTo>
                              <a:lnTo>
                                <a:pt x="560" y="104"/>
                              </a:lnTo>
                              <a:lnTo>
                                <a:pt x="565" y="104"/>
                              </a:lnTo>
                              <a:lnTo>
                                <a:pt x="565" y="126"/>
                              </a:lnTo>
                              <a:lnTo>
                                <a:pt x="560" y="126"/>
                              </a:lnTo>
                              <a:lnTo>
                                <a:pt x="551" y="126"/>
                              </a:lnTo>
                              <a:lnTo>
                                <a:pt x="543" y="129"/>
                              </a:lnTo>
                              <a:lnTo>
                                <a:pt x="536" y="133"/>
                              </a:lnTo>
                              <a:lnTo>
                                <a:pt x="529" y="139"/>
                              </a:lnTo>
                              <a:lnTo>
                                <a:pt x="524" y="146"/>
                              </a:lnTo>
                              <a:lnTo>
                                <a:pt x="519" y="155"/>
                              </a:lnTo>
                              <a:lnTo>
                                <a:pt x="517" y="164"/>
                              </a:lnTo>
                              <a:lnTo>
                                <a:pt x="515" y="175"/>
                              </a:lnTo>
                              <a:lnTo>
                                <a:pt x="515" y="251"/>
                              </a:lnTo>
                              <a:close/>
                              <a:moveTo>
                                <a:pt x="665" y="237"/>
                              </a:moveTo>
                              <a:lnTo>
                                <a:pt x="665" y="255"/>
                              </a:lnTo>
                              <a:lnTo>
                                <a:pt x="654" y="256"/>
                              </a:lnTo>
                              <a:lnTo>
                                <a:pt x="644" y="256"/>
                              </a:lnTo>
                              <a:lnTo>
                                <a:pt x="635" y="255"/>
                              </a:lnTo>
                              <a:lnTo>
                                <a:pt x="626" y="253"/>
                              </a:lnTo>
                              <a:lnTo>
                                <a:pt x="619" y="250"/>
                              </a:lnTo>
                              <a:lnTo>
                                <a:pt x="613" y="245"/>
                              </a:lnTo>
                              <a:lnTo>
                                <a:pt x="608" y="239"/>
                              </a:lnTo>
                              <a:lnTo>
                                <a:pt x="604" y="231"/>
                              </a:lnTo>
                              <a:lnTo>
                                <a:pt x="603" y="222"/>
                              </a:lnTo>
                              <a:lnTo>
                                <a:pt x="602" y="212"/>
                              </a:lnTo>
                              <a:lnTo>
                                <a:pt x="602" y="124"/>
                              </a:lnTo>
                              <a:lnTo>
                                <a:pt x="577" y="124"/>
                              </a:lnTo>
                              <a:lnTo>
                                <a:pt x="577" y="107"/>
                              </a:lnTo>
                              <a:lnTo>
                                <a:pt x="602" y="107"/>
                              </a:lnTo>
                              <a:lnTo>
                                <a:pt x="603" y="71"/>
                              </a:lnTo>
                              <a:lnTo>
                                <a:pt x="625" y="69"/>
                              </a:lnTo>
                              <a:lnTo>
                                <a:pt x="625" y="107"/>
                              </a:lnTo>
                              <a:lnTo>
                                <a:pt x="656" y="107"/>
                              </a:lnTo>
                              <a:lnTo>
                                <a:pt x="656" y="124"/>
                              </a:lnTo>
                              <a:lnTo>
                                <a:pt x="625" y="124"/>
                              </a:lnTo>
                              <a:lnTo>
                                <a:pt x="625" y="216"/>
                              </a:lnTo>
                              <a:lnTo>
                                <a:pt x="625" y="221"/>
                              </a:lnTo>
                              <a:lnTo>
                                <a:pt x="626" y="226"/>
                              </a:lnTo>
                              <a:lnTo>
                                <a:pt x="627" y="229"/>
                              </a:lnTo>
                              <a:lnTo>
                                <a:pt x="630" y="232"/>
                              </a:lnTo>
                              <a:lnTo>
                                <a:pt x="633" y="234"/>
                              </a:lnTo>
                              <a:lnTo>
                                <a:pt x="637" y="237"/>
                              </a:lnTo>
                              <a:lnTo>
                                <a:pt x="642" y="238"/>
                              </a:lnTo>
                              <a:lnTo>
                                <a:pt x="648" y="238"/>
                              </a:lnTo>
                              <a:lnTo>
                                <a:pt x="655" y="238"/>
                              </a:lnTo>
                              <a:lnTo>
                                <a:pt x="665" y="237"/>
                              </a:lnTo>
                              <a:close/>
                              <a:moveTo>
                                <a:pt x="802" y="251"/>
                              </a:moveTo>
                              <a:lnTo>
                                <a:pt x="781" y="251"/>
                              </a:lnTo>
                              <a:lnTo>
                                <a:pt x="781" y="159"/>
                              </a:lnTo>
                              <a:lnTo>
                                <a:pt x="781" y="150"/>
                              </a:lnTo>
                              <a:lnTo>
                                <a:pt x="779" y="141"/>
                              </a:lnTo>
                              <a:lnTo>
                                <a:pt x="777" y="135"/>
                              </a:lnTo>
                              <a:lnTo>
                                <a:pt x="773" y="130"/>
                              </a:lnTo>
                              <a:lnTo>
                                <a:pt x="768" y="127"/>
                              </a:lnTo>
                              <a:lnTo>
                                <a:pt x="763" y="124"/>
                              </a:lnTo>
                              <a:lnTo>
                                <a:pt x="757" y="123"/>
                              </a:lnTo>
                              <a:lnTo>
                                <a:pt x="751" y="123"/>
                              </a:lnTo>
                              <a:lnTo>
                                <a:pt x="743" y="123"/>
                              </a:lnTo>
                              <a:lnTo>
                                <a:pt x="736" y="126"/>
                              </a:lnTo>
                              <a:lnTo>
                                <a:pt x="730" y="130"/>
                              </a:lnTo>
                              <a:lnTo>
                                <a:pt x="722" y="136"/>
                              </a:lnTo>
                              <a:lnTo>
                                <a:pt x="718" y="144"/>
                              </a:lnTo>
                              <a:lnTo>
                                <a:pt x="714" y="152"/>
                              </a:lnTo>
                              <a:lnTo>
                                <a:pt x="712" y="162"/>
                              </a:lnTo>
                              <a:lnTo>
                                <a:pt x="712" y="173"/>
                              </a:lnTo>
                              <a:lnTo>
                                <a:pt x="712" y="251"/>
                              </a:lnTo>
                              <a:lnTo>
                                <a:pt x="689" y="251"/>
                              </a:lnTo>
                              <a:lnTo>
                                <a:pt x="689" y="107"/>
                              </a:lnTo>
                              <a:lnTo>
                                <a:pt x="710" y="107"/>
                              </a:lnTo>
                              <a:lnTo>
                                <a:pt x="710" y="134"/>
                              </a:lnTo>
                              <a:lnTo>
                                <a:pt x="714" y="127"/>
                              </a:lnTo>
                              <a:lnTo>
                                <a:pt x="719" y="121"/>
                              </a:lnTo>
                              <a:lnTo>
                                <a:pt x="725" y="115"/>
                              </a:lnTo>
                              <a:lnTo>
                                <a:pt x="730" y="111"/>
                              </a:lnTo>
                              <a:lnTo>
                                <a:pt x="736" y="107"/>
                              </a:lnTo>
                              <a:lnTo>
                                <a:pt x="742" y="105"/>
                              </a:lnTo>
                              <a:lnTo>
                                <a:pt x="749" y="104"/>
                              </a:lnTo>
                              <a:lnTo>
                                <a:pt x="755" y="104"/>
                              </a:lnTo>
                              <a:lnTo>
                                <a:pt x="763" y="104"/>
                              </a:lnTo>
                              <a:lnTo>
                                <a:pt x="771" y="105"/>
                              </a:lnTo>
                              <a:lnTo>
                                <a:pt x="777" y="107"/>
                              </a:lnTo>
                              <a:lnTo>
                                <a:pt x="783" y="111"/>
                              </a:lnTo>
                              <a:lnTo>
                                <a:pt x="787" y="116"/>
                              </a:lnTo>
                              <a:lnTo>
                                <a:pt x="792" y="121"/>
                              </a:lnTo>
                              <a:lnTo>
                                <a:pt x="796" y="126"/>
                              </a:lnTo>
                              <a:lnTo>
                                <a:pt x="798" y="130"/>
                              </a:lnTo>
                              <a:lnTo>
                                <a:pt x="799" y="136"/>
                              </a:lnTo>
                              <a:lnTo>
                                <a:pt x="802" y="145"/>
                              </a:lnTo>
                              <a:lnTo>
                                <a:pt x="802" y="156"/>
                              </a:lnTo>
                              <a:lnTo>
                                <a:pt x="802" y="168"/>
                              </a:lnTo>
                              <a:lnTo>
                                <a:pt x="802" y="251"/>
                              </a:lnTo>
                              <a:close/>
                              <a:moveTo>
                                <a:pt x="898" y="256"/>
                              </a:moveTo>
                              <a:lnTo>
                                <a:pt x="891" y="256"/>
                              </a:lnTo>
                              <a:lnTo>
                                <a:pt x="885" y="255"/>
                              </a:lnTo>
                              <a:lnTo>
                                <a:pt x="879" y="252"/>
                              </a:lnTo>
                              <a:lnTo>
                                <a:pt x="873" y="250"/>
                              </a:lnTo>
                              <a:lnTo>
                                <a:pt x="867" y="247"/>
                              </a:lnTo>
                              <a:lnTo>
                                <a:pt x="862" y="244"/>
                              </a:lnTo>
                              <a:lnTo>
                                <a:pt x="857" y="239"/>
                              </a:lnTo>
                              <a:lnTo>
                                <a:pt x="852" y="234"/>
                              </a:lnTo>
                              <a:lnTo>
                                <a:pt x="849" y="228"/>
                              </a:lnTo>
                              <a:lnTo>
                                <a:pt x="845" y="222"/>
                              </a:lnTo>
                              <a:lnTo>
                                <a:pt x="843" y="216"/>
                              </a:lnTo>
                              <a:lnTo>
                                <a:pt x="840" y="209"/>
                              </a:lnTo>
                              <a:lnTo>
                                <a:pt x="837" y="194"/>
                              </a:lnTo>
                              <a:lnTo>
                                <a:pt x="836" y="179"/>
                              </a:lnTo>
                              <a:lnTo>
                                <a:pt x="837" y="170"/>
                              </a:lnTo>
                              <a:lnTo>
                                <a:pt x="837" y="163"/>
                              </a:lnTo>
                              <a:lnTo>
                                <a:pt x="838" y="155"/>
                              </a:lnTo>
                              <a:lnTo>
                                <a:pt x="840" y="148"/>
                              </a:lnTo>
                              <a:lnTo>
                                <a:pt x="843" y="141"/>
                              </a:lnTo>
                              <a:lnTo>
                                <a:pt x="846" y="135"/>
                              </a:lnTo>
                              <a:lnTo>
                                <a:pt x="850" y="129"/>
                              </a:lnTo>
                              <a:lnTo>
                                <a:pt x="855" y="124"/>
                              </a:lnTo>
                              <a:lnTo>
                                <a:pt x="860" y="120"/>
                              </a:lnTo>
                              <a:lnTo>
                                <a:pt x="864" y="115"/>
                              </a:lnTo>
                              <a:lnTo>
                                <a:pt x="870" y="111"/>
                              </a:lnTo>
                              <a:lnTo>
                                <a:pt x="875" y="109"/>
                              </a:lnTo>
                              <a:lnTo>
                                <a:pt x="881" y="106"/>
                              </a:lnTo>
                              <a:lnTo>
                                <a:pt x="887" y="105"/>
                              </a:lnTo>
                              <a:lnTo>
                                <a:pt x="895" y="104"/>
                              </a:lnTo>
                              <a:lnTo>
                                <a:pt x="901" y="104"/>
                              </a:lnTo>
                              <a:lnTo>
                                <a:pt x="908" y="104"/>
                              </a:lnTo>
                              <a:lnTo>
                                <a:pt x="915" y="105"/>
                              </a:lnTo>
                              <a:lnTo>
                                <a:pt x="921" y="106"/>
                              </a:lnTo>
                              <a:lnTo>
                                <a:pt x="928" y="109"/>
                              </a:lnTo>
                              <a:lnTo>
                                <a:pt x="933" y="112"/>
                              </a:lnTo>
                              <a:lnTo>
                                <a:pt x="939" y="116"/>
                              </a:lnTo>
                              <a:lnTo>
                                <a:pt x="944" y="120"/>
                              </a:lnTo>
                              <a:lnTo>
                                <a:pt x="948" y="126"/>
                              </a:lnTo>
                              <a:lnTo>
                                <a:pt x="952" y="130"/>
                              </a:lnTo>
                              <a:lnTo>
                                <a:pt x="956" y="136"/>
                              </a:lnTo>
                              <a:lnTo>
                                <a:pt x="958" y="142"/>
                              </a:lnTo>
                              <a:lnTo>
                                <a:pt x="961" y="150"/>
                              </a:lnTo>
                              <a:lnTo>
                                <a:pt x="964" y="163"/>
                              </a:lnTo>
                              <a:lnTo>
                                <a:pt x="966" y="179"/>
                              </a:lnTo>
                              <a:lnTo>
                                <a:pt x="964" y="187"/>
                              </a:lnTo>
                              <a:lnTo>
                                <a:pt x="964" y="196"/>
                              </a:lnTo>
                              <a:lnTo>
                                <a:pt x="962" y="203"/>
                              </a:lnTo>
                              <a:lnTo>
                                <a:pt x="961" y="210"/>
                              </a:lnTo>
                              <a:lnTo>
                                <a:pt x="958" y="216"/>
                              </a:lnTo>
                              <a:lnTo>
                                <a:pt x="955" y="223"/>
                              </a:lnTo>
                              <a:lnTo>
                                <a:pt x="951" y="228"/>
                              </a:lnTo>
                              <a:lnTo>
                                <a:pt x="946" y="234"/>
                              </a:lnTo>
                              <a:lnTo>
                                <a:pt x="941" y="239"/>
                              </a:lnTo>
                              <a:lnTo>
                                <a:pt x="937" y="244"/>
                              </a:lnTo>
                              <a:lnTo>
                                <a:pt x="931" y="247"/>
                              </a:lnTo>
                              <a:lnTo>
                                <a:pt x="926" y="250"/>
                              </a:lnTo>
                              <a:lnTo>
                                <a:pt x="920" y="252"/>
                              </a:lnTo>
                              <a:lnTo>
                                <a:pt x="913" y="255"/>
                              </a:lnTo>
                              <a:lnTo>
                                <a:pt x="905" y="256"/>
                              </a:lnTo>
                              <a:lnTo>
                                <a:pt x="898" y="256"/>
                              </a:lnTo>
                              <a:close/>
                              <a:moveTo>
                                <a:pt x="901" y="238"/>
                              </a:moveTo>
                              <a:lnTo>
                                <a:pt x="909" y="237"/>
                              </a:lnTo>
                              <a:lnTo>
                                <a:pt x="916" y="234"/>
                              </a:lnTo>
                              <a:lnTo>
                                <a:pt x="923" y="229"/>
                              </a:lnTo>
                              <a:lnTo>
                                <a:pt x="929" y="223"/>
                              </a:lnTo>
                              <a:lnTo>
                                <a:pt x="934" y="215"/>
                              </a:lnTo>
                              <a:lnTo>
                                <a:pt x="938" y="205"/>
                              </a:lnTo>
                              <a:lnTo>
                                <a:pt x="940" y="193"/>
                              </a:lnTo>
                              <a:lnTo>
                                <a:pt x="940" y="179"/>
                              </a:lnTo>
                              <a:lnTo>
                                <a:pt x="940" y="165"/>
                              </a:lnTo>
                              <a:lnTo>
                                <a:pt x="938" y="153"/>
                              </a:lnTo>
                              <a:lnTo>
                                <a:pt x="934" y="144"/>
                              </a:lnTo>
                              <a:lnTo>
                                <a:pt x="928" y="135"/>
                              </a:lnTo>
                              <a:lnTo>
                                <a:pt x="922" y="129"/>
                              </a:lnTo>
                              <a:lnTo>
                                <a:pt x="915" y="126"/>
                              </a:lnTo>
                              <a:lnTo>
                                <a:pt x="908" y="123"/>
                              </a:lnTo>
                              <a:lnTo>
                                <a:pt x="901" y="122"/>
                              </a:lnTo>
                              <a:lnTo>
                                <a:pt x="892" y="123"/>
                              </a:lnTo>
                              <a:lnTo>
                                <a:pt x="885" y="126"/>
                              </a:lnTo>
                              <a:lnTo>
                                <a:pt x="878" y="129"/>
                              </a:lnTo>
                              <a:lnTo>
                                <a:pt x="872" y="135"/>
                              </a:lnTo>
                              <a:lnTo>
                                <a:pt x="867" y="144"/>
                              </a:lnTo>
                              <a:lnTo>
                                <a:pt x="863" y="153"/>
                              </a:lnTo>
                              <a:lnTo>
                                <a:pt x="861" y="165"/>
                              </a:lnTo>
                              <a:lnTo>
                                <a:pt x="861" y="179"/>
                              </a:lnTo>
                              <a:lnTo>
                                <a:pt x="861" y="193"/>
                              </a:lnTo>
                              <a:lnTo>
                                <a:pt x="863" y="205"/>
                              </a:lnTo>
                              <a:lnTo>
                                <a:pt x="867" y="216"/>
                              </a:lnTo>
                              <a:lnTo>
                                <a:pt x="872" y="223"/>
                              </a:lnTo>
                              <a:lnTo>
                                <a:pt x="878" y="229"/>
                              </a:lnTo>
                              <a:lnTo>
                                <a:pt x="885" y="234"/>
                              </a:lnTo>
                              <a:lnTo>
                                <a:pt x="892" y="237"/>
                              </a:lnTo>
                              <a:lnTo>
                                <a:pt x="901" y="238"/>
                              </a:lnTo>
                              <a:close/>
                              <a:moveTo>
                                <a:pt x="1094" y="251"/>
                              </a:moveTo>
                              <a:lnTo>
                                <a:pt x="1071" y="251"/>
                              </a:lnTo>
                              <a:lnTo>
                                <a:pt x="1071" y="107"/>
                              </a:lnTo>
                              <a:lnTo>
                                <a:pt x="1091" y="107"/>
                              </a:lnTo>
                              <a:lnTo>
                                <a:pt x="1091" y="141"/>
                              </a:lnTo>
                              <a:lnTo>
                                <a:pt x="1097" y="130"/>
                              </a:lnTo>
                              <a:lnTo>
                                <a:pt x="1102" y="122"/>
                              </a:lnTo>
                              <a:lnTo>
                                <a:pt x="1108" y="115"/>
                              </a:lnTo>
                              <a:lnTo>
                                <a:pt x="1112" y="110"/>
                              </a:lnTo>
                              <a:lnTo>
                                <a:pt x="1117" y="107"/>
                              </a:lnTo>
                              <a:lnTo>
                                <a:pt x="1123" y="105"/>
                              </a:lnTo>
                              <a:lnTo>
                                <a:pt x="1128" y="104"/>
                              </a:lnTo>
                              <a:lnTo>
                                <a:pt x="1134" y="104"/>
                              </a:lnTo>
                              <a:lnTo>
                                <a:pt x="1138" y="104"/>
                              </a:lnTo>
                              <a:lnTo>
                                <a:pt x="1143" y="104"/>
                              </a:lnTo>
                              <a:lnTo>
                                <a:pt x="1143" y="126"/>
                              </a:lnTo>
                              <a:lnTo>
                                <a:pt x="1138" y="126"/>
                              </a:lnTo>
                              <a:lnTo>
                                <a:pt x="1129" y="126"/>
                              </a:lnTo>
                              <a:lnTo>
                                <a:pt x="1121" y="129"/>
                              </a:lnTo>
                              <a:lnTo>
                                <a:pt x="1114" y="133"/>
                              </a:lnTo>
                              <a:lnTo>
                                <a:pt x="1108" y="139"/>
                              </a:lnTo>
                              <a:lnTo>
                                <a:pt x="1102" y="146"/>
                              </a:lnTo>
                              <a:lnTo>
                                <a:pt x="1098" y="155"/>
                              </a:lnTo>
                              <a:lnTo>
                                <a:pt x="1096" y="164"/>
                              </a:lnTo>
                              <a:lnTo>
                                <a:pt x="1094" y="175"/>
                              </a:lnTo>
                              <a:lnTo>
                                <a:pt x="1094" y="251"/>
                              </a:lnTo>
                              <a:close/>
                              <a:moveTo>
                                <a:pt x="1263" y="209"/>
                              </a:moveTo>
                              <a:lnTo>
                                <a:pt x="1283" y="214"/>
                              </a:lnTo>
                              <a:lnTo>
                                <a:pt x="1280" y="222"/>
                              </a:lnTo>
                              <a:lnTo>
                                <a:pt x="1275" y="231"/>
                              </a:lnTo>
                              <a:lnTo>
                                <a:pt x="1269" y="238"/>
                              </a:lnTo>
                              <a:lnTo>
                                <a:pt x="1262" y="244"/>
                              </a:lnTo>
                              <a:lnTo>
                                <a:pt x="1253" y="249"/>
                              </a:lnTo>
                              <a:lnTo>
                                <a:pt x="1244" y="252"/>
                              </a:lnTo>
                              <a:lnTo>
                                <a:pt x="1234" y="255"/>
                              </a:lnTo>
                              <a:lnTo>
                                <a:pt x="1223" y="256"/>
                              </a:lnTo>
                              <a:lnTo>
                                <a:pt x="1216" y="256"/>
                              </a:lnTo>
                              <a:lnTo>
                                <a:pt x="1209" y="255"/>
                              </a:lnTo>
                              <a:lnTo>
                                <a:pt x="1202" y="252"/>
                              </a:lnTo>
                              <a:lnTo>
                                <a:pt x="1195" y="251"/>
                              </a:lnTo>
                              <a:lnTo>
                                <a:pt x="1191" y="247"/>
                              </a:lnTo>
                              <a:lnTo>
                                <a:pt x="1185" y="244"/>
                              </a:lnTo>
                              <a:lnTo>
                                <a:pt x="1180" y="240"/>
                              </a:lnTo>
                              <a:lnTo>
                                <a:pt x="1175" y="235"/>
                              </a:lnTo>
                              <a:lnTo>
                                <a:pt x="1170" y="229"/>
                              </a:lnTo>
                              <a:lnTo>
                                <a:pt x="1167" y="223"/>
                              </a:lnTo>
                              <a:lnTo>
                                <a:pt x="1164" y="217"/>
                              </a:lnTo>
                              <a:lnTo>
                                <a:pt x="1161" y="211"/>
                              </a:lnTo>
                              <a:lnTo>
                                <a:pt x="1159" y="204"/>
                              </a:lnTo>
                              <a:lnTo>
                                <a:pt x="1158" y="197"/>
                              </a:lnTo>
                              <a:lnTo>
                                <a:pt x="1157" y="188"/>
                              </a:lnTo>
                              <a:lnTo>
                                <a:pt x="1157" y="180"/>
                              </a:lnTo>
                              <a:lnTo>
                                <a:pt x="1157" y="171"/>
                              </a:lnTo>
                              <a:lnTo>
                                <a:pt x="1158" y="164"/>
                              </a:lnTo>
                              <a:lnTo>
                                <a:pt x="1159" y="156"/>
                              </a:lnTo>
                              <a:lnTo>
                                <a:pt x="1162" y="148"/>
                              </a:lnTo>
                              <a:lnTo>
                                <a:pt x="1164" y="142"/>
                              </a:lnTo>
                              <a:lnTo>
                                <a:pt x="1168" y="136"/>
                              </a:lnTo>
                              <a:lnTo>
                                <a:pt x="1171" y="130"/>
                              </a:lnTo>
                              <a:lnTo>
                                <a:pt x="1175" y="124"/>
                              </a:lnTo>
                              <a:lnTo>
                                <a:pt x="1181" y="120"/>
                              </a:lnTo>
                              <a:lnTo>
                                <a:pt x="1186" y="115"/>
                              </a:lnTo>
                              <a:lnTo>
                                <a:pt x="1191" y="111"/>
                              </a:lnTo>
                              <a:lnTo>
                                <a:pt x="1197" y="109"/>
                              </a:lnTo>
                              <a:lnTo>
                                <a:pt x="1203" y="106"/>
                              </a:lnTo>
                              <a:lnTo>
                                <a:pt x="1210" y="105"/>
                              </a:lnTo>
                              <a:lnTo>
                                <a:pt x="1216" y="104"/>
                              </a:lnTo>
                              <a:lnTo>
                                <a:pt x="1223" y="104"/>
                              </a:lnTo>
                              <a:lnTo>
                                <a:pt x="1230" y="104"/>
                              </a:lnTo>
                              <a:lnTo>
                                <a:pt x="1236" y="105"/>
                              </a:lnTo>
                              <a:lnTo>
                                <a:pt x="1242" y="106"/>
                              </a:lnTo>
                              <a:lnTo>
                                <a:pt x="1248" y="109"/>
                              </a:lnTo>
                              <a:lnTo>
                                <a:pt x="1254" y="111"/>
                              </a:lnTo>
                              <a:lnTo>
                                <a:pt x="1259" y="115"/>
                              </a:lnTo>
                              <a:lnTo>
                                <a:pt x="1264" y="118"/>
                              </a:lnTo>
                              <a:lnTo>
                                <a:pt x="1269" y="123"/>
                              </a:lnTo>
                              <a:lnTo>
                                <a:pt x="1273" y="128"/>
                              </a:lnTo>
                              <a:lnTo>
                                <a:pt x="1276" y="134"/>
                              </a:lnTo>
                              <a:lnTo>
                                <a:pt x="1279" y="140"/>
                              </a:lnTo>
                              <a:lnTo>
                                <a:pt x="1281" y="147"/>
                              </a:lnTo>
                              <a:lnTo>
                                <a:pt x="1285" y="163"/>
                              </a:lnTo>
                              <a:lnTo>
                                <a:pt x="1286" y="181"/>
                              </a:lnTo>
                              <a:lnTo>
                                <a:pt x="1181" y="181"/>
                              </a:lnTo>
                              <a:lnTo>
                                <a:pt x="1182" y="197"/>
                              </a:lnTo>
                              <a:lnTo>
                                <a:pt x="1185" y="209"/>
                              </a:lnTo>
                              <a:lnTo>
                                <a:pt x="1187" y="214"/>
                              </a:lnTo>
                              <a:lnTo>
                                <a:pt x="1189" y="218"/>
                              </a:lnTo>
                              <a:lnTo>
                                <a:pt x="1192" y="222"/>
                              </a:lnTo>
                              <a:lnTo>
                                <a:pt x="1195" y="226"/>
                              </a:lnTo>
                              <a:lnTo>
                                <a:pt x="1203" y="231"/>
                              </a:lnTo>
                              <a:lnTo>
                                <a:pt x="1209" y="234"/>
                              </a:lnTo>
                              <a:lnTo>
                                <a:pt x="1217" y="237"/>
                              </a:lnTo>
                              <a:lnTo>
                                <a:pt x="1224" y="238"/>
                              </a:lnTo>
                              <a:lnTo>
                                <a:pt x="1230" y="237"/>
                              </a:lnTo>
                              <a:lnTo>
                                <a:pt x="1236" y="235"/>
                              </a:lnTo>
                              <a:lnTo>
                                <a:pt x="1242" y="233"/>
                              </a:lnTo>
                              <a:lnTo>
                                <a:pt x="1247" y="231"/>
                              </a:lnTo>
                              <a:lnTo>
                                <a:pt x="1252" y="226"/>
                              </a:lnTo>
                              <a:lnTo>
                                <a:pt x="1257" y="221"/>
                              </a:lnTo>
                              <a:lnTo>
                                <a:pt x="1260" y="216"/>
                              </a:lnTo>
                              <a:lnTo>
                                <a:pt x="1263" y="209"/>
                              </a:lnTo>
                              <a:close/>
                              <a:moveTo>
                                <a:pt x="1262" y="165"/>
                              </a:moveTo>
                              <a:lnTo>
                                <a:pt x="1260" y="153"/>
                              </a:lnTo>
                              <a:lnTo>
                                <a:pt x="1258" y="144"/>
                              </a:lnTo>
                              <a:lnTo>
                                <a:pt x="1256" y="139"/>
                              </a:lnTo>
                              <a:lnTo>
                                <a:pt x="1252" y="134"/>
                              </a:lnTo>
                              <a:lnTo>
                                <a:pt x="1250" y="130"/>
                              </a:lnTo>
                              <a:lnTo>
                                <a:pt x="1245" y="127"/>
                              </a:lnTo>
                              <a:lnTo>
                                <a:pt x="1240" y="124"/>
                              </a:lnTo>
                              <a:lnTo>
                                <a:pt x="1235" y="122"/>
                              </a:lnTo>
                              <a:lnTo>
                                <a:pt x="1229" y="121"/>
                              </a:lnTo>
                              <a:lnTo>
                                <a:pt x="1223" y="121"/>
                              </a:lnTo>
                              <a:lnTo>
                                <a:pt x="1216" y="121"/>
                              </a:lnTo>
                              <a:lnTo>
                                <a:pt x="1209" y="123"/>
                              </a:lnTo>
                              <a:lnTo>
                                <a:pt x="1202" y="127"/>
                              </a:lnTo>
                              <a:lnTo>
                                <a:pt x="1195" y="133"/>
                              </a:lnTo>
                              <a:lnTo>
                                <a:pt x="1191" y="139"/>
                              </a:lnTo>
                              <a:lnTo>
                                <a:pt x="1186" y="147"/>
                              </a:lnTo>
                              <a:lnTo>
                                <a:pt x="1183" y="156"/>
                              </a:lnTo>
                              <a:lnTo>
                                <a:pt x="1182" y="165"/>
                              </a:lnTo>
                              <a:lnTo>
                                <a:pt x="1262" y="165"/>
                              </a:lnTo>
                              <a:close/>
                              <a:moveTo>
                                <a:pt x="1439" y="251"/>
                              </a:moveTo>
                              <a:lnTo>
                                <a:pt x="1416" y="251"/>
                              </a:lnTo>
                              <a:lnTo>
                                <a:pt x="1374" y="171"/>
                              </a:lnTo>
                              <a:lnTo>
                                <a:pt x="1342" y="208"/>
                              </a:lnTo>
                              <a:lnTo>
                                <a:pt x="1342" y="251"/>
                              </a:lnTo>
                              <a:lnTo>
                                <a:pt x="1319" y="251"/>
                              </a:lnTo>
                              <a:lnTo>
                                <a:pt x="1319" y="57"/>
                              </a:lnTo>
                              <a:lnTo>
                                <a:pt x="1342" y="57"/>
                              </a:lnTo>
                              <a:lnTo>
                                <a:pt x="1342" y="181"/>
                              </a:lnTo>
                              <a:lnTo>
                                <a:pt x="1409" y="107"/>
                              </a:lnTo>
                              <a:lnTo>
                                <a:pt x="1433" y="107"/>
                              </a:lnTo>
                              <a:lnTo>
                                <a:pt x="1388" y="158"/>
                              </a:lnTo>
                              <a:lnTo>
                                <a:pt x="1439" y="251"/>
                              </a:lnTo>
                              <a:close/>
                              <a:moveTo>
                                <a:pt x="1488" y="251"/>
                              </a:moveTo>
                              <a:lnTo>
                                <a:pt x="1466" y="251"/>
                              </a:lnTo>
                              <a:lnTo>
                                <a:pt x="1466" y="107"/>
                              </a:lnTo>
                              <a:lnTo>
                                <a:pt x="1486" y="107"/>
                              </a:lnTo>
                              <a:lnTo>
                                <a:pt x="1486" y="141"/>
                              </a:lnTo>
                              <a:lnTo>
                                <a:pt x="1490" y="130"/>
                              </a:lnTo>
                              <a:lnTo>
                                <a:pt x="1496" y="122"/>
                              </a:lnTo>
                              <a:lnTo>
                                <a:pt x="1501" y="115"/>
                              </a:lnTo>
                              <a:lnTo>
                                <a:pt x="1506" y="110"/>
                              </a:lnTo>
                              <a:lnTo>
                                <a:pt x="1512" y="107"/>
                              </a:lnTo>
                              <a:lnTo>
                                <a:pt x="1517" y="105"/>
                              </a:lnTo>
                              <a:lnTo>
                                <a:pt x="1523" y="104"/>
                              </a:lnTo>
                              <a:lnTo>
                                <a:pt x="1528" y="104"/>
                              </a:lnTo>
                              <a:lnTo>
                                <a:pt x="1533" y="104"/>
                              </a:lnTo>
                              <a:lnTo>
                                <a:pt x="1537" y="104"/>
                              </a:lnTo>
                              <a:lnTo>
                                <a:pt x="1537" y="126"/>
                              </a:lnTo>
                              <a:lnTo>
                                <a:pt x="1533" y="126"/>
                              </a:lnTo>
                              <a:lnTo>
                                <a:pt x="1523" y="126"/>
                              </a:lnTo>
                              <a:lnTo>
                                <a:pt x="1516" y="129"/>
                              </a:lnTo>
                              <a:lnTo>
                                <a:pt x="1508" y="133"/>
                              </a:lnTo>
                              <a:lnTo>
                                <a:pt x="1501" y="139"/>
                              </a:lnTo>
                              <a:lnTo>
                                <a:pt x="1496" y="146"/>
                              </a:lnTo>
                              <a:lnTo>
                                <a:pt x="1492" y="155"/>
                              </a:lnTo>
                              <a:lnTo>
                                <a:pt x="1489" y="164"/>
                              </a:lnTo>
                              <a:lnTo>
                                <a:pt x="1488" y="175"/>
                              </a:lnTo>
                              <a:lnTo>
                                <a:pt x="1488" y="251"/>
                              </a:lnTo>
                              <a:close/>
                              <a:moveTo>
                                <a:pt x="1658" y="209"/>
                              </a:moveTo>
                              <a:lnTo>
                                <a:pt x="1678" y="214"/>
                              </a:lnTo>
                              <a:lnTo>
                                <a:pt x="1675" y="222"/>
                              </a:lnTo>
                              <a:lnTo>
                                <a:pt x="1670" y="231"/>
                              </a:lnTo>
                              <a:lnTo>
                                <a:pt x="1664" y="238"/>
                              </a:lnTo>
                              <a:lnTo>
                                <a:pt x="1655" y="244"/>
                              </a:lnTo>
                              <a:lnTo>
                                <a:pt x="1647" y="249"/>
                              </a:lnTo>
                              <a:lnTo>
                                <a:pt x="1637" y="252"/>
                              </a:lnTo>
                              <a:lnTo>
                                <a:pt x="1628" y="255"/>
                              </a:lnTo>
                              <a:lnTo>
                                <a:pt x="1617" y="256"/>
                              </a:lnTo>
                              <a:lnTo>
                                <a:pt x="1610" y="256"/>
                              </a:lnTo>
                              <a:lnTo>
                                <a:pt x="1602" y="255"/>
                              </a:lnTo>
                              <a:lnTo>
                                <a:pt x="1596" y="252"/>
                              </a:lnTo>
                              <a:lnTo>
                                <a:pt x="1590" y="251"/>
                              </a:lnTo>
                              <a:lnTo>
                                <a:pt x="1584" y="247"/>
                              </a:lnTo>
                              <a:lnTo>
                                <a:pt x="1579" y="244"/>
                              </a:lnTo>
                              <a:lnTo>
                                <a:pt x="1573" y="240"/>
                              </a:lnTo>
                              <a:lnTo>
                                <a:pt x="1569" y="235"/>
                              </a:lnTo>
                              <a:lnTo>
                                <a:pt x="1565" y="229"/>
                              </a:lnTo>
                              <a:lnTo>
                                <a:pt x="1561" y="223"/>
                              </a:lnTo>
                              <a:lnTo>
                                <a:pt x="1558" y="217"/>
                              </a:lnTo>
                              <a:lnTo>
                                <a:pt x="1555" y="211"/>
                              </a:lnTo>
                              <a:lnTo>
                                <a:pt x="1553" y="204"/>
                              </a:lnTo>
                              <a:lnTo>
                                <a:pt x="1552" y="197"/>
                              </a:lnTo>
                              <a:lnTo>
                                <a:pt x="1551" y="188"/>
                              </a:lnTo>
                              <a:lnTo>
                                <a:pt x="1551" y="180"/>
                              </a:lnTo>
                              <a:lnTo>
                                <a:pt x="1551" y="171"/>
                              </a:lnTo>
                              <a:lnTo>
                                <a:pt x="1552" y="164"/>
                              </a:lnTo>
                              <a:lnTo>
                                <a:pt x="1553" y="156"/>
                              </a:lnTo>
                              <a:lnTo>
                                <a:pt x="1555" y="148"/>
                              </a:lnTo>
                              <a:lnTo>
                                <a:pt x="1558" y="142"/>
                              </a:lnTo>
                              <a:lnTo>
                                <a:pt x="1561" y="136"/>
                              </a:lnTo>
                              <a:lnTo>
                                <a:pt x="1565" y="130"/>
                              </a:lnTo>
                              <a:lnTo>
                                <a:pt x="1570" y="124"/>
                              </a:lnTo>
                              <a:lnTo>
                                <a:pt x="1575" y="120"/>
                              </a:lnTo>
                              <a:lnTo>
                                <a:pt x="1579" y="115"/>
                              </a:lnTo>
                              <a:lnTo>
                                <a:pt x="1585" y="111"/>
                              </a:lnTo>
                              <a:lnTo>
                                <a:pt x="1592" y="109"/>
                              </a:lnTo>
                              <a:lnTo>
                                <a:pt x="1598" y="106"/>
                              </a:lnTo>
                              <a:lnTo>
                                <a:pt x="1604" y="105"/>
                              </a:lnTo>
                              <a:lnTo>
                                <a:pt x="1611" y="104"/>
                              </a:lnTo>
                              <a:lnTo>
                                <a:pt x="1618" y="104"/>
                              </a:lnTo>
                              <a:lnTo>
                                <a:pt x="1624" y="104"/>
                              </a:lnTo>
                              <a:lnTo>
                                <a:pt x="1631" y="105"/>
                              </a:lnTo>
                              <a:lnTo>
                                <a:pt x="1637" y="106"/>
                              </a:lnTo>
                              <a:lnTo>
                                <a:pt x="1643" y="109"/>
                              </a:lnTo>
                              <a:lnTo>
                                <a:pt x="1648" y="111"/>
                              </a:lnTo>
                              <a:lnTo>
                                <a:pt x="1653" y="115"/>
                              </a:lnTo>
                              <a:lnTo>
                                <a:pt x="1658" y="118"/>
                              </a:lnTo>
                              <a:lnTo>
                                <a:pt x="1663" y="123"/>
                              </a:lnTo>
                              <a:lnTo>
                                <a:pt x="1667" y="128"/>
                              </a:lnTo>
                              <a:lnTo>
                                <a:pt x="1670" y="134"/>
                              </a:lnTo>
                              <a:lnTo>
                                <a:pt x="1673" y="140"/>
                              </a:lnTo>
                              <a:lnTo>
                                <a:pt x="1676" y="147"/>
                              </a:lnTo>
                              <a:lnTo>
                                <a:pt x="1679" y="163"/>
                              </a:lnTo>
                              <a:lnTo>
                                <a:pt x="1681" y="181"/>
                              </a:lnTo>
                              <a:lnTo>
                                <a:pt x="1576" y="181"/>
                              </a:lnTo>
                              <a:lnTo>
                                <a:pt x="1577" y="197"/>
                              </a:lnTo>
                              <a:lnTo>
                                <a:pt x="1579" y="209"/>
                              </a:lnTo>
                              <a:lnTo>
                                <a:pt x="1581" y="214"/>
                              </a:lnTo>
                              <a:lnTo>
                                <a:pt x="1583" y="218"/>
                              </a:lnTo>
                              <a:lnTo>
                                <a:pt x="1587" y="222"/>
                              </a:lnTo>
                              <a:lnTo>
                                <a:pt x="1589" y="226"/>
                              </a:lnTo>
                              <a:lnTo>
                                <a:pt x="1596" y="231"/>
                              </a:lnTo>
                              <a:lnTo>
                                <a:pt x="1604" y="234"/>
                              </a:lnTo>
                              <a:lnTo>
                                <a:pt x="1611" y="237"/>
                              </a:lnTo>
                              <a:lnTo>
                                <a:pt x="1618" y="238"/>
                              </a:lnTo>
                              <a:lnTo>
                                <a:pt x="1625" y="237"/>
                              </a:lnTo>
                              <a:lnTo>
                                <a:pt x="1631" y="235"/>
                              </a:lnTo>
                              <a:lnTo>
                                <a:pt x="1637" y="233"/>
                              </a:lnTo>
                              <a:lnTo>
                                <a:pt x="1642" y="231"/>
                              </a:lnTo>
                              <a:lnTo>
                                <a:pt x="1647" y="226"/>
                              </a:lnTo>
                              <a:lnTo>
                                <a:pt x="1651" y="221"/>
                              </a:lnTo>
                              <a:lnTo>
                                <a:pt x="1654" y="216"/>
                              </a:lnTo>
                              <a:lnTo>
                                <a:pt x="1658" y="209"/>
                              </a:lnTo>
                              <a:close/>
                              <a:moveTo>
                                <a:pt x="1655" y="165"/>
                              </a:moveTo>
                              <a:lnTo>
                                <a:pt x="1655" y="153"/>
                              </a:lnTo>
                              <a:lnTo>
                                <a:pt x="1652" y="144"/>
                              </a:lnTo>
                              <a:lnTo>
                                <a:pt x="1649" y="139"/>
                              </a:lnTo>
                              <a:lnTo>
                                <a:pt x="1647" y="134"/>
                              </a:lnTo>
                              <a:lnTo>
                                <a:pt x="1643" y="130"/>
                              </a:lnTo>
                              <a:lnTo>
                                <a:pt x="1640" y="127"/>
                              </a:lnTo>
                              <a:lnTo>
                                <a:pt x="1635" y="124"/>
                              </a:lnTo>
                              <a:lnTo>
                                <a:pt x="1630" y="122"/>
                              </a:lnTo>
                              <a:lnTo>
                                <a:pt x="1624" y="121"/>
                              </a:lnTo>
                              <a:lnTo>
                                <a:pt x="1618" y="121"/>
                              </a:lnTo>
                              <a:lnTo>
                                <a:pt x="1610" y="121"/>
                              </a:lnTo>
                              <a:lnTo>
                                <a:pt x="1602" y="123"/>
                              </a:lnTo>
                              <a:lnTo>
                                <a:pt x="1596" y="127"/>
                              </a:lnTo>
                              <a:lnTo>
                                <a:pt x="1589" y="133"/>
                              </a:lnTo>
                              <a:lnTo>
                                <a:pt x="1584" y="139"/>
                              </a:lnTo>
                              <a:lnTo>
                                <a:pt x="1581" y="147"/>
                              </a:lnTo>
                              <a:lnTo>
                                <a:pt x="1578" y="156"/>
                              </a:lnTo>
                              <a:lnTo>
                                <a:pt x="1577" y="165"/>
                              </a:lnTo>
                              <a:lnTo>
                                <a:pt x="1655" y="165"/>
                              </a:lnTo>
                              <a:close/>
                              <a:moveTo>
                                <a:pt x="1826" y="251"/>
                              </a:moveTo>
                              <a:lnTo>
                                <a:pt x="1805" y="251"/>
                              </a:lnTo>
                              <a:lnTo>
                                <a:pt x="1803" y="241"/>
                              </a:lnTo>
                              <a:lnTo>
                                <a:pt x="1802" y="226"/>
                              </a:lnTo>
                              <a:lnTo>
                                <a:pt x="1797" y="233"/>
                              </a:lnTo>
                              <a:lnTo>
                                <a:pt x="1794" y="239"/>
                              </a:lnTo>
                              <a:lnTo>
                                <a:pt x="1788" y="244"/>
                              </a:lnTo>
                              <a:lnTo>
                                <a:pt x="1782" y="249"/>
                              </a:lnTo>
                              <a:lnTo>
                                <a:pt x="1776" y="251"/>
                              </a:lnTo>
                              <a:lnTo>
                                <a:pt x="1768" y="253"/>
                              </a:lnTo>
                              <a:lnTo>
                                <a:pt x="1760" y="255"/>
                              </a:lnTo>
                              <a:lnTo>
                                <a:pt x="1752" y="256"/>
                              </a:lnTo>
                              <a:lnTo>
                                <a:pt x="1740" y="255"/>
                              </a:lnTo>
                              <a:lnTo>
                                <a:pt x="1730" y="252"/>
                              </a:lnTo>
                              <a:lnTo>
                                <a:pt x="1722" y="249"/>
                              </a:lnTo>
                              <a:lnTo>
                                <a:pt x="1714" y="243"/>
                              </a:lnTo>
                              <a:lnTo>
                                <a:pt x="1708" y="237"/>
                              </a:lnTo>
                              <a:lnTo>
                                <a:pt x="1705" y="228"/>
                              </a:lnTo>
                              <a:lnTo>
                                <a:pt x="1702" y="221"/>
                              </a:lnTo>
                              <a:lnTo>
                                <a:pt x="1701" y="212"/>
                              </a:lnTo>
                              <a:lnTo>
                                <a:pt x="1701" y="206"/>
                              </a:lnTo>
                              <a:lnTo>
                                <a:pt x="1702" y="202"/>
                              </a:lnTo>
                              <a:lnTo>
                                <a:pt x="1703" y="197"/>
                              </a:lnTo>
                              <a:lnTo>
                                <a:pt x="1706" y="192"/>
                              </a:lnTo>
                              <a:lnTo>
                                <a:pt x="1712" y="183"/>
                              </a:lnTo>
                              <a:lnTo>
                                <a:pt x="1720" y="176"/>
                              </a:lnTo>
                              <a:lnTo>
                                <a:pt x="1725" y="173"/>
                              </a:lnTo>
                              <a:lnTo>
                                <a:pt x="1731" y="170"/>
                              </a:lnTo>
                              <a:lnTo>
                                <a:pt x="1737" y="168"/>
                              </a:lnTo>
                              <a:lnTo>
                                <a:pt x="1744" y="165"/>
                              </a:lnTo>
                              <a:lnTo>
                                <a:pt x="1762" y="163"/>
                              </a:lnTo>
                              <a:lnTo>
                                <a:pt x="1783" y="162"/>
                              </a:lnTo>
                              <a:lnTo>
                                <a:pt x="1790" y="162"/>
                              </a:lnTo>
                              <a:lnTo>
                                <a:pt x="1802" y="162"/>
                              </a:lnTo>
                              <a:lnTo>
                                <a:pt x="1801" y="147"/>
                              </a:lnTo>
                              <a:lnTo>
                                <a:pt x="1800" y="138"/>
                              </a:lnTo>
                              <a:lnTo>
                                <a:pt x="1797" y="134"/>
                              </a:lnTo>
                              <a:lnTo>
                                <a:pt x="1795" y="130"/>
                              </a:lnTo>
                              <a:lnTo>
                                <a:pt x="1793" y="128"/>
                              </a:lnTo>
                              <a:lnTo>
                                <a:pt x="1788" y="126"/>
                              </a:lnTo>
                              <a:lnTo>
                                <a:pt x="1783" y="123"/>
                              </a:lnTo>
                              <a:lnTo>
                                <a:pt x="1778" y="122"/>
                              </a:lnTo>
                              <a:lnTo>
                                <a:pt x="1772" y="121"/>
                              </a:lnTo>
                              <a:lnTo>
                                <a:pt x="1766" y="121"/>
                              </a:lnTo>
                              <a:lnTo>
                                <a:pt x="1758" y="121"/>
                              </a:lnTo>
                              <a:lnTo>
                                <a:pt x="1750" y="122"/>
                              </a:lnTo>
                              <a:lnTo>
                                <a:pt x="1744" y="124"/>
                              </a:lnTo>
                              <a:lnTo>
                                <a:pt x="1738" y="127"/>
                              </a:lnTo>
                              <a:lnTo>
                                <a:pt x="1735" y="132"/>
                              </a:lnTo>
                              <a:lnTo>
                                <a:pt x="1731" y="135"/>
                              </a:lnTo>
                              <a:lnTo>
                                <a:pt x="1728" y="141"/>
                              </a:lnTo>
                              <a:lnTo>
                                <a:pt x="1726" y="147"/>
                              </a:lnTo>
                              <a:lnTo>
                                <a:pt x="1706" y="144"/>
                              </a:lnTo>
                              <a:lnTo>
                                <a:pt x="1708" y="134"/>
                              </a:lnTo>
                              <a:lnTo>
                                <a:pt x="1712" y="126"/>
                              </a:lnTo>
                              <a:lnTo>
                                <a:pt x="1718" y="120"/>
                              </a:lnTo>
                              <a:lnTo>
                                <a:pt x="1725" y="113"/>
                              </a:lnTo>
                              <a:lnTo>
                                <a:pt x="1734" y="109"/>
                              </a:lnTo>
                              <a:lnTo>
                                <a:pt x="1744" y="106"/>
                              </a:lnTo>
                              <a:lnTo>
                                <a:pt x="1755" y="104"/>
                              </a:lnTo>
                              <a:lnTo>
                                <a:pt x="1768" y="104"/>
                              </a:lnTo>
                              <a:lnTo>
                                <a:pt x="1783" y="104"/>
                              </a:lnTo>
                              <a:lnTo>
                                <a:pt x="1794" y="106"/>
                              </a:lnTo>
                              <a:lnTo>
                                <a:pt x="1800" y="109"/>
                              </a:lnTo>
                              <a:lnTo>
                                <a:pt x="1803" y="111"/>
                              </a:lnTo>
                              <a:lnTo>
                                <a:pt x="1808" y="113"/>
                              </a:lnTo>
                              <a:lnTo>
                                <a:pt x="1811" y="116"/>
                              </a:lnTo>
                              <a:lnTo>
                                <a:pt x="1814" y="120"/>
                              </a:lnTo>
                              <a:lnTo>
                                <a:pt x="1817" y="124"/>
                              </a:lnTo>
                              <a:lnTo>
                                <a:pt x="1819" y="129"/>
                              </a:lnTo>
                              <a:lnTo>
                                <a:pt x="1820" y="134"/>
                              </a:lnTo>
                              <a:lnTo>
                                <a:pt x="1823" y="147"/>
                              </a:lnTo>
                              <a:lnTo>
                                <a:pt x="1824" y="162"/>
                              </a:lnTo>
                              <a:lnTo>
                                <a:pt x="1824" y="223"/>
                              </a:lnTo>
                              <a:lnTo>
                                <a:pt x="1824" y="238"/>
                              </a:lnTo>
                              <a:lnTo>
                                <a:pt x="1826" y="251"/>
                              </a:lnTo>
                              <a:close/>
                              <a:moveTo>
                                <a:pt x="1802" y="180"/>
                              </a:moveTo>
                              <a:lnTo>
                                <a:pt x="1790" y="179"/>
                              </a:lnTo>
                              <a:lnTo>
                                <a:pt x="1781" y="179"/>
                              </a:lnTo>
                              <a:lnTo>
                                <a:pt x="1768" y="180"/>
                              </a:lnTo>
                              <a:lnTo>
                                <a:pt x="1758" y="181"/>
                              </a:lnTo>
                              <a:lnTo>
                                <a:pt x="1748" y="183"/>
                              </a:lnTo>
                              <a:lnTo>
                                <a:pt x="1740" y="187"/>
                              </a:lnTo>
                              <a:lnTo>
                                <a:pt x="1734" y="192"/>
                              </a:lnTo>
                              <a:lnTo>
                                <a:pt x="1729" y="198"/>
                              </a:lnTo>
                              <a:lnTo>
                                <a:pt x="1726" y="205"/>
                              </a:lnTo>
                              <a:lnTo>
                                <a:pt x="1725" y="212"/>
                              </a:lnTo>
                              <a:lnTo>
                                <a:pt x="1725" y="218"/>
                              </a:lnTo>
                              <a:lnTo>
                                <a:pt x="1728" y="223"/>
                              </a:lnTo>
                              <a:lnTo>
                                <a:pt x="1730" y="227"/>
                              </a:lnTo>
                              <a:lnTo>
                                <a:pt x="1734" y="231"/>
                              </a:lnTo>
                              <a:lnTo>
                                <a:pt x="1737" y="234"/>
                              </a:lnTo>
                              <a:lnTo>
                                <a:pt x="1743" y="237"/>
                              </a:lnTo>
                              <a:lnTo>
                                <a:pt x="1749" y="238"/>
                              </a:lnTo>
                              <a:lnTo>
                                <a:pt x="1756" y="239"/>
                              </a:lnTo>
                              <a:lnTo>
                                <a:pt x="1766" y="238"/>
                              </a:lnTo>
                              <a:lnTo>
                                <a:pt x="1774" y="234"/>
                              </a:lnTo>
                              <a:lnTo>
                                <a:pt x="1782" y="231"/>
                              </a:lnTo>
                              <a:lnTo>
                                <a:pt x="1789" y="223"/>
                              </a:lnTo>
                              <a:lnTo>
                                <a:pt x="1795" y="216"/>
                              </a:lnTo>
                              <a:lnTo>
                                <a:pt x="1799" y="208"/>
                              </a:lnTo>
                              <a:lnTo>
                                <a:pt x="1801" y="199"/>
                              </a:lnTo>
                              <a:lnTo>
                                <a:pt x="1802" y="190"/>
                              </a:lnTo>
                              <a:lnTo>
                                <a:pt x="1802" y="185"/>
                              </a:lnTo>
                              <a:lnTo>
                                <a:pt x="1802" y="180"/>
                              </a:lnTo>
                              <a:close/>
                              <a:moveTo>
                                <a:pt x="1954" y="200"/>
                              </a:moveTo>
                              <a:lnTo>
                                <a:pt x="1973" y="204"/>
                              </a:lnTo>
                              <a:lnTo>
                                <a:pt x="1971" y="216"/>
                              </a:lnTo>
                              <a:lnTo>
                                <a:pt x="1967" y="226"/>
                              </a:lnTo>
                              <a:lnTo>
                                <a:pt x="1961" y="234"/>
                              </a:lnTo>
                              <a:lnTo>
                                <a:pt x="1955" y="243"/>
                              </a:lnTo>
                              <a:lnTo>
                                <a:pt x="1947" y="247"/>
                              </a:lnTo>
                              <a:lnTo>
                                <a:pt x="1938" y="252"/>
                              </a:lnTo>
                              <a:lnTo>
                                <a:pt x="1929" y="255"/>
                              </a:lnTo>
                              <a:lnTo>
                                <a:pt x="1918" y="256"/>
                              </a:lnTo>
                              <a:lnTo>
                                <a:pt x="1911" y="256"/>
                              </a:lnTo>
                              <a:lnTo>
                                <a:pt x="1904" y="255"/>
                              </a:lnTo>
                              <a:lnTo>
                                <a:pt x="1897" y="252"/>
                              </a:lnTo>
                              <a:lnTo>
                                <a:pt x="1891" y="250"/>
                              </a:lnTo>
                              <a:lnTo>
                                <a:pt x="1886" y="247"/>
                              </a:lnTo>
                              <a:lnTo>
                                <a:pt x="1882" y="244"/>
                              </a:lnTo>
                              <a:lnTo>
                                <a:pt x="1877" y="239"/>
                              </a:lnTo>
                              <a:lnTo>
                                <a:pt x="1872" y="234"/>
                              </a:lnTo>
                              <a:lnTo>
                                <a:pt x="1866" y="222"/>
                              </a:lnTo>
                              <a:lnTo>
                                <a:pt x="1861" y="209"/>
                              </a:lnTo>
                              <a:lnTo>
                                <a:pt x="1858" y="196"/>
                              </a:lnTo>
                              <a:lnTo>
                                <a:pt x="1858" y="180"/>
                              </a:lnTo>
                              <a:lnTo>
                                <a:pt x="1858" y="164"/>
                              </a:lnTo>
                              <a:lnTo>
                                <a:pt x="1861" y="150"/>
                              </a:lnTo>
                              <a:lnTo>
                                <a:pt x="1864" y="142"/>
                              </a:lnTo>
                              <a:lnTo>
                                <a:pt x="1866" y="136"/>
                              </a:lnTo>
                              <a:lnTo>
                                <a:pt x="1870" y="130"/>
                              </a:lnTo>
                              <a:lnTo>
                                <a:pt x="1873" y="126"/>
                              </a:lnTo>
                              <a:lnTo>
                                <a:pt x="1878" y="120"/>
                              </a:lnTo>
                              <a:lnTo>
                                <a:pt x="1883" y="116"/>
                              </a:lnTo>
                              <a:lnTo>
                                <a:pt x="1888" y="112"/>
                              </a:lnTo>
                              <a:lnTo>
                                <a:pt x="1892" y="109"/>
                              </a:lnTo>
                              <a:lnTo>
                                <a:pt x="1898" y="106"/>
                              </a:lnTo>
                              <a:lnTo>
                                <a:pt x="1904" y="105"/>
                              </a:lnTo>
                              <a:lnTo>
                                <a:pt x="1912" y="104"/>
                              </a:lnTo>
                              <a:lnTo>
                                <a:pt x="1919" y="104"/>
                              </a:lnTo>
                              <a:lnTo>
                                <a:pt x="1930" y="104"/>
                              </a:lnTo>
                              <a:lnTo>
                                <a:pt x="1939" y="106"/>
                              </a:lnTo>
                              <a:lnTo>
                                <a:pt x="1948" y="111"/>
                              </a:lnTo>
                              <a:lnTo>
                                <a:pt x="1956" y="117"/>
                              </a:lnTo>
                              <a:lnTo>
                                <a:pt x="1962" y="124"/>
                              </a:lnTo>
                              <a:lnTo>
                                <a:pt x="1967" y="134"/>
                              </a:lnTo>
                              <a:lnTo>
                                <a:pt x="1972" y="144"/>
                              </a:lnTo>
                              <a:lnTo>
                                <a:pt x="1973" y="153"/>
                              </a:lnTo>
                              <a:lnTo>
                                <a:pt x="1954" y="158"/>
                              </a:lnTo>
                              <a:lnTo>
                                <a:pt x="1951" y="150"/>
                              </a:lnTo>
                              <a:lnTo>
                                <a:pt x="1949" y="142"/>
                              </a:lnTo>
                              <a:lnTo>
                                <a:pt x="1947" y="135"/>
                              </a:lnTo>
                              <a:lnTo>
                                <a:pt x="1942" y="130"/>
                              </a:lnTo>
                              <a:lnTo>
                                <a:pt x="1937" y="127"/>
                              </a:lnTo>
                              <a:lnTo>
                                <a:pt x="1932" y="124"/>
                              </a:lnTo>
                              <a:lnTo>
                                <a:pt x="1926" y="122"/>
                              </a:lnTo>
                              <a:lnTo>
                                <a:pt x="1919" y="122"/>
                              </a:lnTo>
                              <a:lnTo>
                                <a:pt x="1911" y="123"/>
                              </a:lnTo>
                              <a:lnTo>
                                <a:pt x="1903" y="126"/>
                              </a:lnTo>
                              <a:lnTo>
                                <a:pt x="1896" y="130"/>
                              </a:lnTo>
                              <a:lnTo>
                                <a:pt x="1890" y="138"/>
                              </a:lnTo>
                              <a:lnTo>
                                <a:pt x="1886" y="146"/>
                              </a:lnTo>
                              <a:lnTo>
                                <a:pt x="1883" y="156"/>
                              </a:lnTo>
                              <a:lnTo>
                                <a:pt x="1882" y="167"/>
                              </a:lnTo>
                              <a:lnTo>
                                <a:pt x="1880" y="179"/>
                              </a:lnTo>
                              <a:lnTo>
                                <a:pt x="1882" y="192"/>
                              </a:lnTo>
                              <a:lnTo>
                                <a:pt x="1883" y="203"/>
                              </a:lnTo>
                              <a:lnTo>
                                <a:pt x="1886" y="214"/>
                              </a:lnTo>
                              <a:lnTo>
                                <a:pt x="1890" y="222"/>
                              </a:lnTo>
                              <a:lnTo>
                                <a:pt x="1896" y="228"/>
                              </a:lnTo>
                              <a:lnTo>
                                <a:pt x="1902" y="233"/>
                              </a:lnTo>
                              <a:lnTo>
                                <a:pt x="1909" y="237"/>
                              </a:lnTo>
                              <a:lnTo>
                                <a:pt x="1919" y="238"/>
                              </a:lnTo>
                              <a:lnTo>
                                <a:pt x="1925" y="237"/>
                              </a:lnTo>
                              <a:lnTo>
                                <a:pt x="1931" y="235"/>
                              </a:lnTo>
                              <a:lnTo>
                                <a:pt x="1936" y="232"/>
                              </a:lnTo>
                              <a:lnTo>
                                <a:pt x="1941" y="228"/>
                              </a:lnTo>
                              <a:lnTo>
                                <a:pt x="1945" y="223"/>
                              </a:lnTo>
                              <a:lnTo>
                                <a:pt x="1949" y="217"/>
                              </a:lnTo>
                              <a:lnTo>
                                <a:pt x="1951" y="210"/>
                              </a:lnTo>
                              <a:lnTo>
                                <a:pt x="1954" y="200"/>
                              </a:lnTo>
                              <a:close/>
                              <a:moveTo>
                                <a:pt x="2027" y="57"/>
                              </a:moveTo>
                              <a:lnTo>
                                <a:pt x="2027" y="81"/>
                              </a:lnTo>
                              <a:lnTo>
                                <a:pt x="2003" y="81"/>
                              </a:lnTo>
                              <a:lnTo>
                                <a:pt x="2003" y="57"/>
                              </a:lnTo>
                              <a:lnTo>
                                <a:pt x="2027" y="57"/>
                              </a:lnTo>
                              <a:close/>
                              <a:moveTo>
                                <a:pt x="2026" y="107"/>
                              </a:moveTo>
                              <a:lnTo>
                                <a:pt x="2026" y="251"/>
                              </a:lnTo>
                              <a:lnTo>
                                <a:pt x="2004" y="251"/>
                              </a:lnTo>
                              <a:lnTo>
                                <a:pt x="2004" y="107"/>
                              </a:lnTo>
                              <a:lnTo>
                                <a:pt x="2026" y="107"/>
                              </a:lnTo>
                              <a:close/>
                              <a:moveTo>
                                <a:pt x="2095" y="57"/>
                              </a:moveTo>
                              <a:lnTo>
                                <a:pt x="2095" y="81"/>
                              </a:lnTo>
                              <a:lnTo>
                                <a:pt x="2069" y="81"/>
                              </a:lnTo>
                              <a:lnTo>
                                <a:pt x="2069" y="57"/>
                              </a:lnTo>
                              <a:lnTo>
                                <a:pt x="2095" y="57"/>
                              </a:lnTo>
                              <a:close/>
                              <a:moveTo>
                                <a:pt x="2093" y="105"/>
                              </a:moveTo>
                              <a:lnTo>
                                <a:pt x="2093" y="256"/>
                              </a:lnTo>
                              <a:lnTo>
                                <a:pt x="2092" y="268"/>
                              </a:lnTo>
                              <a:lnTo>
                                <a:pt x="2090" y="278"/>
                              </a:lnTo>
                              <a:lnTo>
                                <a:pt x="2086" y="285"/>
                              </a:lnTo>
                              <a:lnTo>
                                <a:pt x="2081" y="291"/>
                              </a:lnTo>
                              <a:lnTo>
                                <a:pt x="2075" y="296"/>
                              </a:lnTo>
                              <a:lnTo>
                                <a:pt x="2068" y="299"/>
                              </a:lnTo>
                              <a:lnTo>
                                <a:pt x="2060" y="301"/>
                              </a:lnTo>
                              <a:lnTo>
                                <a:pt x="2051" y="302"/>
                              </a:lnTo>
                              <a:lnTo>
                                <a:pt x="2043" y="301"/>
                              </a:lnTo>
                              <a:lnTo>
                                <a:pt x="2031" y="298"/>
                              </a:lnTo>
                              <a:lnTo>
                                <a:pt x="2031" y="280"/>
                              </a:lnTo>
                              <a:lnTo>
                                <a:pt x="2039" y="282"/>
                              </a:lnTo>
                              <a:lnTo>
                                <a:pt x="2048" y="282"/>
                              </a:lnTo>
                              <a:lnTo>
                                <a:pt x="2054" y="282"/>
                              </a:lnTo>
                              <a:lnTo>
                                <a:pt x="2059" y="281"/>
                              </a:lnTo>
                              <a:lnTo>
                                <a:pt x="2062" y="280"/>
                              </a:lnTo>
                              <a:lnTo>
                                <a:pt x="2066" y="276"/>
                              </a:lnTo>
                              <a:lnTo>
                                <a:pt x="2068" y="273"/>
                              </a:lnTo>
                              <a:lnTo>
                                <a:pt x="2069" y="268"/>
                              </a:lnTo>
                              <a:lnTo>
                                <a:pt x="2071" y="263"/>
                              </a:lnTo>
                              <a:lnTo>
                                <a:pt x="2072" y="256"/>
                              </a:lnTo>
                              <a:lnTo>
                                <a:pt x="2072" y="105"/>
                              </a:lnTo>
                              <a:lnTo>
                                <a:pt x="2093" y="105"/>
                              </a:lnTo>
                              <a:close/>
                              <a:moveTo>
                                <a:pt x="2119" y="215"/>
                              </a:moveTo>
                              <a:lnTo>
                                <a:pt x="2139" y="210"/>
                              </a:lnTo>
                              <a:lnTo>
                                <a:pt x="2142" y="216"/>
                              </a:lnTo>
                              <a:lnTo>
                                <a:pt x="2145" y="222"/>
                              </a:lnTo>
                              <a:lnTo>
                                <a:pt x="2150" y="227"/>
                              </a:lnTo>
                              <a:lnTo>
                                <a:pt x="2155" y="231"/>
                              </a:lnTo>
                              <a:lnTo>
                                <a:pt x="2161" y="233"/>
                              </a:lnTo>
                              <a:lnTo>
                                <a:pt x="2168" y="235"/>
                              </a:lnTo>
                              <a:lnTo>
                                <a:pt x="2175" y="237"/>
                              </a:lnTo>
                              <a:lnTo>
                                <a:pt x="2185" y="238"/>
                              </a:lnTo>
                              <a:lnTo>
                                <a:pt x="2192" y="237"/>
                              </a:lnTo>
                              <a:lnTo>
                                <a:pt x="2198" y="235"/>
                              </a:lnTo>
                              <a:lnTo>
                                <a:pt x="2203" y="234"/>
                              </a:lnTo>
                              <a:lnTo>
                                <a:pt x="2209" y="231"/>
                              </a:lnTo>
                              <a:lnTo>
                                <a:pt x="2213" y="227"/>
                              </a:lnTo>
                              <a:lnTo>
                                <a:pt x="2216" y="223"/>
                              </a:lnTo>
                              <a:lnTo>
                                <a:pt x="2217" y="218"/>
                              </a:lnTo>
                              <a:lnTo>
                                <a:pt x="2219" y="214"/>
                              </a:lnTo>
                              <a:lnTo>
                                <a:pt x="2217" y="209"/>
                              </a:lnTo>
                              <a:lnTo>
                                <a:pt x="2216" y="205"/>
                              </a:lnTo>
                              <a:lnTo>
                                <a:pt x="2215" y="202"/>
                              </a:lnTo>
                              <a:lnTo>
                                <a:pt x="2213" y="199"/>
                              </a:lnTo>
                              <a:lnTo>
                                <a:pt x="2209" y="197"/>
                              </a:lnTo>
                              <a:lnTo>
                                <a:pt x="2204" y="194"/>
                              </a:lnTo>
                              <a:lnTo>
                                <a:pt x="2199" y="193"/>
                              </a:lnTo>
                              <a:lnTo>
                                <a:pt x="2193" y="192"/>
                              </a:lnTo>
                              <a:lnTo>
                                <a:pt x="2163" y="186"/>
                              </a:lnTo>
                              <a:lnTo>
                                <a:pt x="2155" y="183"/>
                              </a:lnTo>
                              <a:lnTo>
                                <a:pt x="2148" y="181"/>
                              </a:lnTo>
                              <a:lnTo>
                                <a:pt x="2140" y="177"/>
                              </a:lnTo>
                              <a:lnTo>
                                <a:pt x="2134" y="173"/>
                              </a:lnTo>
                              <a:lnTo>
                                <a:pt x="2131" y="167"/>
                              </a:lnTo>
                              <a:lnTo>
                                <a:pt x="2127" y="161"/>
                              </a:lnTo>
                              <a:lnTo>
                                <a:pt x="2125" y="153"/>
                              </a:lnTo>
                              <a:lnTo>
                                <a:pt x="2125" y="146"/>
                              </a:lnTo>
                              <a:lnTo>
                                <a:pt x="2125" y="138"/>
                              </a:lnTo>
                              <a:lnTo>
                                <a:pt x="2128" y="129"/>
                              </a:lnTo>
                              <a:lnTo>
                                <a:pt x="2132" y="122"/>
                              </a:lnTo>
                              <a:lnTo>
                                <a:pt x="2139" y="116"/>
                              </a:lnTo>
                              <a:lnTo>
                                <a:pt x="2146" y="110"/>
                              </a:lnTo>
                              <a:lnTo>
                                <a:pt x="2156" y="106"/>
                              </a:lnTo>
                              <a:lnTo>
                                <a:pt x="2166" y="104"/>
                              </a:lnTo>
                              <a:lnTo>
                                <a:pt x="2178" y="104"/>
                              </a:lnTo>
                              <a:lnTo>
                                <a:pt x="2189" y="104"/>
                              </a:lnTo>
                              <a:lnTo>
                                <a:pt x="2198" y="105"/>
                              </a:lnTo>
                              <a:lnTo>
                                <a:pt x="2208" y="109"/>
                              </a:lnTo>
                              <a:lnTo>
                                <a:pt x="2215" y="112"/>
                              </a:lnTo>
                              <a:lnTo>
                                <a:pt x="2222" y="117"/>
                              </a:lnTo>
                              <a:lnTo>
                                <a:pt x="2228" y="124"/>
                              </a:lnTo>
                              <a:lnTo>
                                <a:pt x="2232" y="132"/>
                              </a:lnTo>
                              <a:lnTo>
                                <a:pt x="2236" y="140"/>
                              </a:lnTo>
                              <a:lnTo>
                                <a:pt x="2215" y="144"/>
                              </a:lnTo>
                              <a:lnTo>
                                <a:pt x="2213" y="139"/>
                              </a:lnTo>
                              <a:lnTo>
                                <a:pt x="2210" y="134"/>
                              </a:lnTo>
                              <a:lnTo>
                                <a:pt x="2207" y="130"/>
                              </a:lnTo>
                              <a:lnTo>
                                <a:pt x="2202" y="127"/>
                              </a:lnTo>
                              <a:lnTo>
                                <a:pt x="2197" y="124"/>
                              </a:lnTo>
                              <a:lnTo>
                                <a:pt x="2191" y="123"/>
                              </a:lnTo>
                              <a:lnTo>
                                <a:pt x="2185" y="122"/>
                              </a:lnTo>
                              <a:lnTo>
                                <a:pt x="2179" y="122"/>
                              </a:lnTo>
                              <a:lnTo>
                                <a:pt x="2172" y="122"/>
                              </a:lnTo>
                              <a:lnTo>
                                <a:pt x="2166" y="123"/>
                              </a:lnTo>
                              <a:lnTo>
                                <a:pt x="2161" y="124"/>
                              </a:lnTo>
                              <a:lnTo>
                                <a:pt x="2156" y="127"/>
                              </a:lnTo>
                              <a:lnTo>
                                <a:pt x="2152" y="130"/>
                              </a:lnTo>
                              <a:lnTo>
                                <a:pt x="2150" y="134"/>
                              </a:lnTo>
                              <a:lnTo>
                                <a:pt x="2148" y="139"/>
                              </a:lnTo>
                              <a:lnTo>
                                <a:pt x="2148" y="144"/>
                              </a:lnTo>
                              <a:lnTo>
                                <a:pt x="2148" y="147"/>
                              </a:lnTo>
                              <a:lnTo>
                                <a:pt x="2149" y="151"/>
                              </a:lnTo>
                              <a:lnTo>
                                <a:pt x="2150" y="153"/>
                              </a:lnTo>
                              <a:lnTo>
                                <a:pt x="2152" y="156"/>
                              </a:lnTo>
                              <a:lnTo>
                                <a:pt x="2156" y="158"/>
                              </a:lnTo>
                              <a:lnTo>
                                <a:pt x="2160" y="161"/>
                              </a:lnTo>
                              <a:lnTo>
                                <a:pt x="2165" y="162"/>
                              </a:lnTo>
                              <a:lnTo>
                                <a:pt x="2169" y="163"/>
                              </a:lnTo>
                              <a:lnTo>
                                <a:pt x="2198" y="169"/>
                              </a:lnTo>
                              <a:lnTo>
                                <a:pt x="2208" y="171"/>
                              </a:lnTo>
                              <a:lnTo>
                                <a:pt x="2217" y="174"/>
                              </a:lnTo>
                              <a:lnTo>
                                <a:pt x="2225" y="179"/>
                              </a:lnTo>
                              <a:lnTo>
                                <a:pt x="2231" y="183"/>
                              </a:lnTo>
                              <a:lnTo>
                                <a:pt x="2236" y="188"/>
                              </a:lnTo>
                              <a:lnTo>
                                <a:pt x="2239" y="196"/>
                              </a:lnTo>
                              <a:lnTo>
                                <a:pt x="2242" y="203"/>
                              </a:lnTo>
                              <a:lnTo>
                                <a:pt x="2242" y="211"/>
                              </a:lnTo>
                              <a:lnTo>
                                <a:pt x="2240" y="221"/>
                              </a:lnTo>
                              <a:lnTo>
                                <a:pt x="2238" y="229"/>
                              </a:lnTo>
                              <a:lnTo>
                                <a:pt x="2233" y="237"/>
                              </a:lnTo>
                              <a:lnTo>
                                <a:pt x="2226" y="244"/>
                              </a:lnTo>
                              <a:lnTo>
                                <a:pt x="2216" y="249"/>
                              </a:lnTo>
                              <a:lnTo>
                                <a:pt x="2207" y="252"/>
                              </a:lnTo>
                              <a:lnTo>
                                <a:pt x="2195" y="255"/>
                              </a:lnTo>
                              <a:lnTo>
                                <a:pt x="2181" y="256"/>
                              </a:lnTo>
                              <a:lnTo>
                                <a:pt x="2169" y="255"/>
                              </a:lnTo>
                              <a:lnTo>
                                <a:pt x="2158" y="253"/>
                              </a:lnTo>
                              <a:lnTo>
                                <a:pt x="2149" y="250"/>
                              </a:lnTo>
                              <a:lnTo>
                                <a:pt x="2140" y="245"/>
                              </a:lnTo>
                              <a:lnTo>
                                <a:pt x="2133" y="239"/>
                              </a:lnTo>
                              <a:lnTo>
                                <a:pt x="2127" y="233"/>
                              </a:lnTo>
                              <a:lnTo>
                                <a:pt x="2122" y="225"/>
                              </a:lnTo>
                              <a:lnTo>
                                <a:pt x="2119" y="215"/>
                              </a:lnTo>
                              <a:close/>
                              <a:moveTo>
                                <a:pt x="2392" y="251"/>
                              </a:moveTo>
                              <a:lnTo>
                                <a:pt x="2369" y="251"/>
                              </a:lnTo>
                              <a:lnTo>
                                <a:pt x="2327" y="171"/>
                              </a:lnTo>
                              <a:lnTo>
                                <a:pt x="2296" y="208"/>
                              </a:lnTo>
                              <a:lnTo>
                                <a:pt x="2296" y="251"/>
                              </a:lnTo>
                              <a:lnTo>
                                <a:pt x="2273" y="251"/>
                              </a:lnTo>
                              <a:lnTo>
                                <a:pt x="2273" y="57"/>
                              </a:lnTo>
                              <a:lnTo>
                                <a:pt x="2296" y="57"/>
                              </a:lnTo>
                              <a:lnTo>
                                <a:pt x="2296" y="181"/>
                              </a:lnTo>
                              <a:lnTo>
                                <a:pt x="2362" y="107"/>
                              </a:lnTo>
                              <a:lnTo>
                                <a:pt x="2386" y="107"/>
                              </a:lnTo>
                              <a:lnTo>
                                <a:pt x="2341" y="158"/>
                              </a:lnTo>
                              <a:lnTo>
                                <a:pt x="2392" y="251"/>
                              </a:lnTo>
                              <a:close/>
                              <a:moveTo>
                                <a:pt x="2465" y="256"/>
                              </a:moveTo>
                              <a:lnTo>
                                <a:pt x="2458" y="256"/>
                              </a:lnTo>
                              <a:lnTo>
                                <a:pt x="2451" y="255"/>
                              </a:lnTo>
                              <a:lnTo>
                                <a:pt x="2445" y="252"/>
                              </a:lnTo>
                              <a:lnTo>
                                <a:pt x="2439" y="250"/>
                              </a:lnTo>
                              <a:lnTo>
                                <a:pt x="2433" y="247"/>
                              </a:lnTo>
                              <a:lnTo>
                                <a:pt x="2428" y="244"/>
                              </a:lnTo>
                              <a:lnTo>
                                <a:pt x="2423" y="239"/>
                              </a:lnTo>
                              <a:lnTo>
                                <a:pt x="2418" y="234"/>
                              </a:lnTo>
                              <a:lnTo>
                                <a:pt x="2415" y="228"/>
                              </a:lnTo>
                              <a:lnTo>
                                <a:pt x="2411" y="222"/>
                              </a:lnTo>
                              <a:lnTo>
                                <a:pt x="2409" y="216"/>
                              </a:lnTo>
                              <a:lnTo>
                                <a:pt x="2406" y="209"/>
                              </a:lnTo>
                              <a:lnTo>
                                <a:pt x="2403" y="194"/>
                              </a:lnTo>
                              <a:lnTo>
                                <a:pt x="2402" y="179"/>
                              </a:lnTo>
                              <a:lnTo>
                                <a:pt x="2403" y="170"/>
                              </a:lnTo>
                              <a:lnTo>
                                <a:pt x="2403" y="163"/>
                              </a:lnTo>
                              <a:lnTo>
                                <a:pt x="2405" y="155"/>
                              </a:lnTo>
                              <a:lnTo>
                                <a:pt x="2406" y="148"/>
                              </a:lnTo>
                              <a:lnTo>
                                <a:pt x="2409" y="141"/>
                              </a:lnTo>
                              <a:lnTo>
                                <a:pt x="2412" y="135"/>
                              </a:lnTo>
                              <a:lnTo>
                                <a:pt x="2416" y="129"/>
                              </a:lnTo>
                              <a:lnTo>
                                <a:pt x="2421" y="124"/>
                              </a:lnTo>
                              <a:lnTo>
                                <a:pt x="2426" y="120"/>
                              </a:lnTo>
                              <a:lnTo>
                                <a:pt x="2431" y="115"/>
                              </a:lnTo>
                              <a:lnTo>
                                <a:pt x="2437" y="111"/>
                              </a:lnTo>
                              <a:lnTo>
                                <a:pt x="2441" y="109"/>
                              </a:lnTo>
                              <a:lnTo>
                                <a:pt x="2447" y="106"/>
                              </a:lnTo>
                              <a:lnTo>
                                <a:pt x="2453" y="105"/>
                              </a:lnTo>
                              <a:lnTo>
                                <a:pt x="2461" y="104"/>
                              </a:lnTo>
                              <a:lnTo>
                                <a:pt x="2467" y="104"/>
                              </a:lnTo>
                              <a:lnTo>
                                <a:pt x="2474" y="104"/>
                              </a:lnTo>
                              <a:lnTo>
                                <a:pt x="2481" y="105"/>
                              </a:lnTo>
                              <a:lnTo>
                                <a:pt x="2488" y="106"/>
                              </a:lnTo>
                              <a:lnTo>
                                <a:pt x="2494" y="109"/>
                              </a:lnTo>
                              <a:lnTo>
                                <a:pt x="2499" y="112"/>
                              </a:lnTo>
                              <a:lnTo>
                                <a:pt x="2505" y="116"/>
                              </a:lnTo>
                              <a:lnTo>
                                <a:pt x="2510" y="120"/>
                              </a:lnTo>
                              <a:lnTo>
                                <a:pt x="2514" y="126"/>
                              </a:lnTo>
                              <a:lnTo>
                                <a:pt x="2518" y="130"/>
                              </a:lnTo>
                              <a:lnTo>
                                <a:pt x="2522" y="136"/>
                              </a:lnTo>
                              <a:lnTo>
                                <a:pt x="2524" y="142"/>
                              </a:lnTo>
                              <a:lnTo>
                                <a:pt x="2527" y="150"/>
                              </a:lnTo>
                              <a:lnTo>
                                <a:pt x="2530" y="163"/>
                              </a:lnTo>
                              <a:lnTo>
                                <a:pt x="2532" y="179"/>
                              </a:lnTo>
                              <a:lnTo>
                                <a:pt x="2530" y="187"/>
                              </a:lnTo>
                              <a:lnTo>
                                <a:pt x="2530" y="196"/>
                              </a:lnTo>
                              <a:lnTo>
                                <a:pt x="2529" y="203"/>
                              </a:lnTo>
                              <a:lnTo>
                                <a:pt x="2527" y="210"/>
                              </a:lnTo>
                              <a:lnTo>
                                <a:pt x="2524" y="216"/>
                              </a:lnTo>
                              <a:lnTo>
                                <a:pt x="2521" y="223"/>
                              </a:lnTo>
                              <a:lnTo>
                                <a:pt x="2517" y="228"/>
                              </a:lnTo>
                              <a:lnTo>
                                <a:pt x="2512" y="234"/>
                              </a:lnTo>
                              <a:lnTo>
                                <a:pt x="2508" y="239"/>
                              </a:lnTo>
                              <a:lnTo>
                                <a:pt x="2503" y="244"/>
                              </a:lnTo>
                              <a:lnTo>
                                <a:pt x="2498" y="247"/>
                              </a:lnTo>
                              <a:lnTo>
                                <a:pt x="2492" y="250"/>
                              </a:lnTo>
                              <a:lnTo>
                                <a:pt x="2486" y="252"/>
                              </a:lnTo>
                              <a:lnTo>
                                <a:pt x="2479" y="255"/>
                              </a:lnTo>
                              <a:lnTo>
                                <a:pt x="2471" y="256"/>
                              </a:lnTo>
                              <a:lnTo>
                                <a:pt x="2465" y="256"/>
                              </a:lnTo>
                              <a:close/>
                              <a:moveTo>
                                <a:pt x="2467" y="238"/>
                              </a:moveTo>
                              <a:lnTo>
                                <a:pt x="2475" y="237"/>
                              </a:lnTo>
                              <a:lnTo>
                                <a:pt x="2482" y="234"/>
                              </a:lnTo>
                              <a:lnTo>
                                <a:pt x="2490" y="229"/>
                              </a:lnTo>
                              <a:lnTo>
                                <a:pt x="2496" y="223"/>
                              </a:lnTo>
                              <a:lnTo>
                                <a:pt x="2500" y="215"/>
                              </a:lnTo>
                              <a:lnTo>
                                <a:pt x="2504" y="205"/>
                              </a:lnTo>
                              <a:lnTo>
                                <a:pt x="2506" y="193"/>
                              </a:lnTo>
                              <a:lnTo>
                                <a:pt x="2506" y="179"/>
                              </a:lnTo>
                              <a:lnTo>
                                <a:pt x="2506" y="165"/>
                              </a:lnTo>
                              <a:lnTo>
                                <a:pt x="2504" y="153"/>
                              </a:lnTo>
                              <a:lnTo>
                                <a:pt x="2500" y="144"/>
                              </a:lnTo>
                              <a:lnTo>
                                <a:pt x="2494" y="135"/>
                              </a:lnTo>
                              <a:lnTo>
                                <a:pt x="2488" y="129"/>
                              </a:lnTo>
                              <a:lnTo>
                                <a:pt x="2481" y="126"/>
                              </a:lnTo>
                              <a:lnTo>
                                <a:pt x="2474" y="123"/>
                              </a:lnTo>
                              <a:lnTo>
                                <a:pt x="2467" y="122"/>
                              </a:lnTo>
                              <a:lnTo>
                                <a:pt x="2458" y="123"/>
                              </a:lnTo>
                              <a:lnTo>
                                <a:pt x="2451" y="126"/>
                              </a:lnTo>
                              <a:lnTo>
                                <a:pt x="2444" y="129"/>
                              </a:lnTo>
                              <a:lnTo>
                                <a:pt x="2438" y="135"/>
                              </a:lnTo>
                              <a:lnTo>
                                <a:pt x="2433" y="144"/>
                              </a:lnTo>
                              <a:lnTo>
                                <a:pt x="2429" y="153"/>
                              </a:lnTo>
                              <a:lnTo>
                                <a:pt x="2427" y="165"/>
                              </a:lnTo>
                              <a:lnTo>
                                <a:pt x="2427" y="179"/>
                              </a:lnTo>
                              <a:lnTo>
                                <a:pt x="2427" y="193"/>
                              </a:lnTo>
                              <a:lnTo>
                                <a:pt x="2429" y="205"/>
                              </a:lnTo>
                              <a:lnTo>
                                <a:pt x="2433" y="216"/>
                              </a:lnTo>
                              <a:lnTo>
                                <a:pt x="2438" y="223"/>
                              </a:lnTo>
                              <a:lnTo>
                                <a:pt x="2444" y="229"/>
                              </a:lnTo>
                              <a:lnTo>
                                <a:pt x="2451" y="234"/>
                              </a:lnTo>
                              <a:lnTo>
                                <a:pt x="2458" y="237"/>
                              </a:lnTo>
                              <a:lnTo>
                                <a:pt x="2467" y="238"/>
                              </a:lnTo>
                              <a:close/>
                              <a:moveTo>
                                <a:pt x="2751" y="57"/>
                              </a:moveTo>
                              <a:lnTo>
                                <a:pt x="2751" y="251"/>
                              </a:lnTo>
                              <a:lnTo>
                                <a:pt x="2730" y="251"/>
                              </a:lnTo>
                              <a:lnTo>
                                <a:pt x="2730" y="227"/>
                              </a:lnTo>
                              <a:lnTo>
                                <a:pt x="2727" y="234"/>
                              </a:lnTo>
                              <a:lnTo>
                                <a:pt x="2722" y="239"/>
                              </a:lnTo>
                              <a:lnTo>
                                <a:pt x="2717" y="245"/>
                              </a:lnTo>
                              <a:lnTo>
                                <a:pt x="2711" y="249"/>
                              </a:lnTo>
                              <a:lnTo>
                                <a:pt x="2705" y="251"/>
                              </a:lnTo>
                              <a:lnTo>
                                <a:pt x="2699" y="253"/>
                              </a:lnTo>
                              <a:lnTo>
                                <a:pt x="2692" y="255"/>
                              </a:lnTo>
                              <a:lnTo>
                                <a:pt x="2685" y="256"/>
                              </a:lnTo>
                              <a:lnTo>
                                <a:pt x="2679" y="256"/>
                              </a:lnTo>
                              <a:lnTo>
                                <a:pt x="2672" y="255"/>
                              </a:lnTo>
                              <a:lnTo>
                                <a:pt x="2666" y="252"/>
                              </a:lnTo>
                              <a:lnTo>
                                <a:pt x="2662" y="250"/>
                              </a:lnTo>
                              <a:lnTo>
                                <a:pt x="2657" y="247"/>
                              </a:lnTo>
                              <a:lnTo>
                                <a:pt x="2652" y="244"/>
                              </a:lnTo>
                              <a:lnTo>
                                <a:pt x="2647" y="239"/>
                              </a:lnTo>
                              <a:lnTo>
                                <a:pt x="2644" y="234"/>
                              </a:lnTo>
                              <a:lnTo>
                                <a:pt x="2639" y="229"/>
                              </a:lnTo>
                              <a:lnTo>
                                <a:pt x="2636" y="223"/>
                              </a:lnTo>
                              <a:lnTo>
                                <a:pt x="2633" y="217"/>
                              </a:lnTo>
                              <a:lnTo>
                                <a:pt x="2630" y="210"/>
                              </a:lnTo>
                              <a:lnTo>
                                <a:pt x="2628" y="197"/>
                              </a:lnTo>
                              <a:lnTo>
                                <a:pt x="2627" y="181"/>
                              </a:lnTo>
                              <a:lnTo>
                                <a:pt x="2628" y="165"/>
                              </a:lnTo>
                              <a:lnTo>
                                <a:pt x="2630" y="150"/>
                              </a:lnTo>
                              <a:lnTo>
                                <a:pt x="2633" y="144"/>
                              </a:lnTo>
                              <a:lnTo>
                                <a:pt x="2636" y="138"/>
                              </a:lnTo>
                              <a:lnTo>
                                <a:pt x="2639" y="132"/>
                              </a:lnTo>
                              <a:lnTo>
                                <a:pt x="2642" y="126"/>
                              </a:lnTo>
                              <a:lnTo>
                                <a:pt x="2647" y="121"/>
                              </a:lnTo>
                              <a:lnTo>
                                <a:pt x="2652" y="116"/>
                              </a:lnTo>
                              <a:lnTo>
                                <a:pt x="2657" y="112"/>
                              </a:lnTo>
                              <a:lnTo>
                                <a:pt x="2662" y="109"/>
                              </a:lnTo>
                              <a:lnTo>
                                <a:pt x="2668" y="106"/>
                              </a:lnTo>
                              <a:lnTo>
                                <a:pt x="2672" y="105"/>
                              </a:lnTo>
                              <a:lnTo>
                                <a:pt x="2680" y="104"/>
                              </a:lnTo>
                              <a:lnTo>
                                <a:pt x="2686" y="104"/>
                              </a:lnTo>
                              <a:lnTo>
                                <a:pt x="2692" y="104"/>
                              </a:lnTo>
                              <a:lnTo>
                                <a:pt x="2698" y="105"/>
                              </a:lnTo>
                              <a:lnTo>
                                <a:pt x="2704" y="106"/>
                              </a:lnTo>
                              <a:lnTo>
                                <a:pt x="2710" y="109"/>
                              </a:lnTo>
                              <a:lnTo>
                                <a:pt x="2715" y="112"/>
                              </a:lnTo>
                              <a:lnTo>
                                <a:pt x="2719" y="117"/>
                              </a:lnTo>
                              <a:lnTo>
                                <a:pt x="2724" y="122"/>
                              </a:lnTo>
                              <a:lnTo>
                                <a:pt x="2728" y="127"/>
                              </a:lnTo>
                              <a:lnTo>
                                <a:pt x="2728" y="57"/>
                              </a:lnTo>
                              <a:lnTo>
                                <a:pt x="2751" y="57"/>
                              </a:lnTo>
                              <a:close/>
                              <a:moveTo>
                                <a:pt x="2728" y="163"/>
                              </a:moveTo>
                              <a:lnTo>
                                <a:pt x="2728" y="155"/>
                              </a:lnTo>
                              <a:lnTo>
                                <a:pt x="2725" y="146"/>
                              </a:lnTo>
                              <a:lnTo>
                                <a:pt x="2722" y="139"/>
                              </a:lnTo>
                              <a:lnTo>
                                <a:pt x="2717" y="133"/>
                              </a:lnTo>
                              <a:lnTo>
                                <a:pt x="2711" y="128"/>
                              </a:lnTo>
                              <a:lnTo>
                                <a:pt x="2704" y="124"/>
                              </a:lnTo>
                              <a:lnTo>
                                <a:pt x="2697" y="122"/>
                              </a:lnTo>
                              <a:lnTo>
                                <a:pt x="2689" y="121"/>
                              </a:lnTo>
                              <a:lnTo>
                                <a:pt x="2682" y="122"/>
                              </a:lnTo>
                              <a:lnTo>
                                <a:pt x="2675" y="124"/>
                              </a:lnTo>
                              <a:lnTo>
                                <a:pt x="2668" y="129"/>
                              </a:lnTo>
                              <a:lnTo>
                                <a:pt x="2662" y="136"/>
                              </a:lnTo>
                              <a:lnTo>
                                <a:pt x="2657" y="144"/>
                              </a:lnTo>
                              <a:lnTo>
                                <a:pt x="2654" y="153"/>
                              </a:lnTo>
                              <a:lnTo>
                                <a:pt x="2652" y="165"/>
                              </a:lnTo>
                              <a:lnTo>
                                <a:pt x="2651" y="177"/>
                              </a:lnTo>
                              <a:lnTo>
                                <a:pt x="2652" y="192"/>
                              </a:lnTo>
                              <a:lnTo>
                                <a:pt x="2654" y="204"/>
                              </a:lnTo>
                              <a:lnTo>
                                <a:pt x="2657" y="214"/>
                              </a:lnTo>
                              <a:lnTo>
                                <a:pt x="2662" y="222"/>
                              </a:lnTo>
                              <a:lnTo>
                                <a:pt x="2666" y="228"/>
                              </a:lnTo>
                              <a:lnTo>
                                <a:pt x="2672" y="233"/>
                              </a:lnTo>
                              <a:lnTo>
                                <a:pt x="2680" y="237"/>
                              </a:lnTo>
                              <a:lnTo>
                                <a:pt x="2688" y="238"/>
                              </a:lnTo>
                              <a:lnTo>
                                <a:pt x="2697" y="237"/>
                              </a:lnTo>
                              <a:lnTo>
                                <a:pt x="2704" y="234"/>
                              </a:lnTo>
                              <a:lnTo>
                                <a:pt x="2710" y="229"/>
                              </a:lnTo>
                              <a:lnTo>
                                <a:pt x="2716" y="225"/>
                              </a:lnTo>
                              <a:lnTo>
                                <a:pt x="2722" y="217"/>
                              </a:lnTo>
                              <a:lnTo>
                                <a:pt x="2725" y="210"/>
                              </a:lnTo>
                              <a:lnTo>
                                <a:pt x="2728" y="202"/>
                              </a:lnTo>
                              <a:lnTo>
                                <a:pt x="2728" y="193"/>
                              </a:lnTo>
                              <a:lnTo>
                                <a:pt x="2728" y="163"/>
                              </a:lnTo>
                              <a:close/>
                              <a:moveTo>
                                <a:pt x="2817" y="251"/>
                              </a:moveTo>
                              <a:lnTo>
                                <a:pt x="2795" y="251"/>
                              </a:lnTo>
                              <a:lnTo>
                                <a:pt x="2795" y="107"/>
                              </a:lnTo>
                              <a:lnTo>
                                <a:pt x="2815" y="107"/>
                              </a:lnTo>
                              <a:lnTo>
                                <a:pt x="2815" y="141"/>
                              </a:lnTo>
                              <a:lnTo>
                                <a:pt x="2819" y="130"/>
                              </a:lnTo>
                              <a:lnTo>
                                <a:pt x="2825" y="122"/>
                              </a:lnTo>
                              <a:lnTo>
                                <a:pt x="2830" y="115"/>
                              </a:lnTo>
                              <a:lnTo>
                                <a:pt x="2835" y="110"/>
                              </a:lnTo>
                              <a:lnTo>
                                <a:pt x="2841" y="107"/>
                              </a:lnTo>
                              <a:lnTo>
                                <a:pt x="2846" y="105"/>
                              </a:lnTo>
                              <a:lnTo>
                                <a:pt x="2852" y="104"/>
                              </a:lnTo>
                              <a:lnTo>
                                <a:pt x="2857" y="104"/>
                              </a:lnTo>
                              <a:lnTo>
                                <a:pt x="2861" y="104"/>
                              </a:lnTo>
                              <a:lnTo>
                                <a:pt x="2866" y="104"/>
                              </a:lnTo>
                              <a:lnTo>
                                <a:pt x="2866" y="126"/>
                              </a:lnTo>
                              <a:lnTo>
                                <a:pt x="2861" y="126"/>
                              </a:lnTo>
                              <a:lnTo>
                                <a:pt x="2853" y="126"/>
                              </a:lnTo>
                              <a:lnTo>
                                <a:pt x="2845" y="129"/>
                              </a:lnTo>
                              <a:lnTo>
                                <a:pt x="2837" y="133"/>
                              </a:lnTo>
                              <a:lnTo>
                                <a:pt x="2830" y="139"/>
                              </a:lnTo>
                              <a:lnTo>
                                <a:pt x="2825" y="146"/>
                              </a:lnTo>
                              <a:lnTo>
                                <a:pt x="2821" y="155"/>
                              </a:lnTo>
                              <a:lnTo>
                                <a:pt x="2818" y="164"/>
                              </a:lnTo>
                              <a:lnTo>
                                <a:pt x="2817" y="175"/>
                              </a:lnTo>
                              <a:lnTo>
                                <a:pt x="2817" y="251"/>
                              </a:lnTo>
                              <a:close/>
                              <a:moveTo>
                                <a:pt x="3005" y="251"/>
                              </a:moveTo>
                              <a:lnTo>
                                <a:pt x="2984" y="251"/>
                              </a:lnTo>
                              <a:lnTo>
                                <a:pt x="2984" y="225"/>
                              </a:lnTo>
                              <a:lnTo>
                                <a:pt x="2981" y="232"/>
                              </a:lnTo>
                              <a:lnTo>
                                <a:pt x="2976" y="238"/>
                              </a:lnTo>
                              <a:lnTo>
                                <a:pt x="2971" y="244"/>
                              </a:lnTo>
                              <a:lnTo>
                                <a:pt x="2965" y="247"/>
                              </a:lnTo>
                              <a:lnTo>
                                <a:pt x="2959" y="251"/>
                              </a:lnTo>
                              <a:lnTo>
                                <a:pt x="2953" y="253"/>
                              </a:lnTo>
                              <a:lnTo>
                                <a:pt x="2946" y="255"/>
                              </a:lnTo>
                              <a:lnTo>
                                <a:pt x="2939" y="256"/>
                              </a:lnTo>
                              <a:lnTo>
                                <a:pt x="2928" y="255"/>
                              </a:lnTo>
                              <a:lnTo>
                                <a:pt x="2919" y="252"/>
                              </a:lnTo>
                              <a:lnTo>
                                <a:pt x="2911" y="247"/>
                              </a:lnTo>
                              <a:lnTo>
                                <a:pt x="2904" y="241"/>
                              </a:lnTo>
                              <a:lnTo>
                                <a:pt x="2899" y="233"/>
                              </a:lnTo>
                              <a:lnTo>
                                <a:pt x="2894" y="223"/>
                              </a:lnTo>
                              <a:lnTo>
                                <a:pt x="2892" y="212"/>
                              </a:lnTo>
                              <a:lnTo>
                                <a:pt x="2892" y="199"/>
                              </a:lnTo>
                              <a:lnTo>
                                <a:pt x="2892" y="107"/>
                              </a:lnTo>
                              <a:lnTo>
                                <a:pt x="2913" y="107"/>
                              </a:lnTo>
                              <a:lnTo>
                                <a:pt x="2913" y="199"/>
                              </a:lnTo>
                              <a:lnTo>
                                <a:pt x="2914" y="210"/>
                              </a:lnTo>
                              <a:lnTo>
                                <a:pt x="2916" y="217"/>
                              </a:lnTo>
                              <a:lnTo>
                                <a:pt x="2918" y="225"/>
                              </a:lnTo>
                              <a:lnTo>
                                <a:pt x="2922" y="229"/>
                              </a:lnTo>
                              <a:lnTo>
                                <a:pt x="2926" y="233"/>
                              </a:lnTo>
                              <a:lnTo>
                                <a:pt x="2931" y="235"/>
                              </a:lnTo>
                              <a:lnTo>
                                <a:pt x="2937" y="237"/>
                              </a:lnTo>
                              <a:lnTo>
                                <a:pt x="2942" y="238"/>
                              </a:lnTo>
                              <a:lnTo>
                                <a:pt x="2947" y="237"/>
                              </a:lnTo>
                              <a:lnTo>
                                <a:pt x="2953" y="235"/>
                              </a:lnTo>
                              <a:lnTo>
                                <a:pt x="2957" y="234"/>
                              </a:lnTo>
                              <a:lnTo>
                                <a:pt x="2961" y="231"/>
                              </a:lnTo>
                              <a:lnTo>
                                <a:pt x="2966" y="228"/>
                              </a:lnTo>
                              <a:lnTo>
                                <a:pt x="2970" y="223"/>
                              </a:lnTo>
                              <a:lnTo>
                                <a:pt x="2973" y="218"/>
                              </a:lnTo>
                              <a:lnTo>
                                <a:pt x="2976" y="214"/>
                              </a:lnTo>
                              <a:lnTo>
                                <a:pt x="2979" y="208"/>
                              </a:lnTo>
                              <a:lnTo>
                                <a:pt x="2981" y="202"/>
                              </a:lnTo>
                              <a:lnTo>
                                <a:pt x="2982" y="196"/>
                              </a:lnTo>
                              <a:lnTo>
                                <a:pt x="2982" y="188"/>
                              </a:lnTo>
                              <a:lnTo>
                                <a:pt x="2982" y="107"/>
                              </a:lnTo>
                              <a:lnTo>
                                <a:pt x="3005" y="107"/>
                              </a:lnTo>
                              <a:lnTo>
                                <a:pt x="3005" y="251"/>
                              </a:lnTo>
                              <a:close/>
                              <a:moveTo>
                                <a:pt x="3030" y="215"/>
                              </a:moveTo>
                              <a:lnTo>
                                <a:pt x="3050" y="210"/>
                              </a:lnTo>
                              <a:lnTo>
                                <a:pt x="3053" y="216"/>
                              </a:lnTo>
                              <a:lnTo>
                                <a:pt x="3056" y="222"/>
                              </a:lnTo>
                              <a:lnTo>
                                <a:pt x="3060" y="227"/>
                              </a:lnTo>
                              <a:lnTo>
                                <a:pt x="3066" y="231"/>
                              </a:lnTo>
                              <a:lnTo>
                                <a:pt x="3072" y="233"/>
                              </a:lnTo>
                              <a:lnTo>
                                <a:pt x="3079" y="235"/>
                              </a:lnTo>
                              <a:lnTo>
                                <a:pt x="3087" y="237"/>
                              </a:lnTo>
                              <a:lnTo>
                                <a:pt x="3096" y="238"/>
                              </a:lnTo>
                              <a:lnTo>
                                <a:pt x="3102" y="237"/>
                              </a:lnTo>
                              <a:lnTo>
                                <a:pt x="3109" y="235"/>
                              </a:lnTo>
                              <a:lnTo>
                                <a:pt x="3114" y="234"/>
                              </a:lnTo>
                              <a:lnTo>
                                <a:pt x="3120" y="231"/>
                              </a:lnTo>
                              <a:lnTo>
                                <a:pt x="3124" y="227"/>
                              </a:lnTo>
                              <a:lnTo>
                                <a:pt x="3128" y="223"/>
                              </a:lnTo>
                              <a:lnTo>
                                <a:pt x="3129" y="218"/>
                              </a:lnTo>
                              <a:lnTo>
                                <a:pt x="3130" y="214"/>
                              </a:lnTo>
                              <a:lnTo>
                                <a:pt x="3129" y="209"/>
                              </a:lnTo>
                              <a:lnTo>
                                <a:pt x="3128" y="205"/>
                              </a:lnTo>
                              <a:lnTo>
                                <a:pt x="3126" y="202"/>
                              </a:lnTo>
                              <a:lnTo>
                                <a:pt x="3124" y="199"/>
                              </a:lnTo>
                              <a:lnTo>
                                <a:pt x="3120" y="197"/>
                              </a:lnTo>
                              <a:lnTo>
                                <a:pt x="3115" y="194"/>
                              </a:lnTo>
                              <a:lnTo>
                                <a:pt x="3111" y="193"/>
                              </a:lnTo>
                              <a:lnTo>
                                <a:pt x="3105" y="192"/>
                              </a:lnTo>
                              <a:lnTo>
                                <a:pt x="3075" y="186"/>
                              </a:lnTo>
                              <a:lnTo>
                                <a:pt x="3066" y="183"/>
                              </a:lnTo>
                              <a:lnTo>
                                <a:pt x="3059" y="181"/>
                              </a:lnTo>
                              <a:lnTo>
                                <a:pt x="3052" y="177"/>
                              </a:lnTo>
                              <a:lnTo>
                                <a:pt x="3046" y="173"/>
                              </a:lnTo>
                              <a:lnTo>
                                <a:pt x="3042" y="167"/>
                              </a:lnTo>
                              <a:lnTo>
                                <a:pt x="3038" y="161"/>
                              </a:lnTo>
                              <a:lnTo>
                                <a:pt x="3036" y="153"/>
                              </a:lnTo>
                              <a:lnTo>
                                <a:pt x="3036" y="146"/>
                              </a:lnTo>
                              <a:lnTo>
                                <a:pt x="3036" y="138"/>
                              </a:lnTo>
                              <a:lnTo>
                                <a:pt x="3040" y="129"/>
                              </a:lnTo>
                              <a:lnTo>
                                <a:pt x="3043" y="122"/>
                              </a:lnTo>
                              <a:lnTo>
                                <a:pt x="3050" y="116"/>
                              </a:lnTo>
                              <a:lnTo>
                                <a:pt x="3058" y="110"/>
                              </a:lnTo>
                              <a:lnTo>
                                <a:pt x="3067" y="106"/>
                              </a:lnTo>
                              <a:lnTo>
                                <a:pt x="3077" y="104"/>
                              </a:lnTo>
                              <a:lnTo>
                                <a:pt x="3089" y="104"/>
                              </a:lnTo>
                              <a:lnTo>
                                <a:pt x="3100" y="104"/>
                              </a:lnTo>
                              <a:lnTo>
                                <a:pt x="3109" y="105"/>
                              </a:lnTo>
                              <a:lnTo>
                                <a:pt x="3119" y="109"/>
                              </a:lnTo>
                              <a:lnTo>
                                <a:pt x="3126" y="112"/>
                              </a:lnTo>
                              <a:lnTo>
                                <a:pt x="3134" y="117"/>
                              </a:lnTo>
                              <a:lnTo>
                                <a:pt x="3138" y="124"/>
                              </a:lnTo>
                              <a:lnTo>
                                <a:pt x="3143" y="132"/>
                              </a:lnTo>
                              <a:lnTo>
                                <a:pt x="3147" y="140"/>
                              </a:lnTo>
                              <a:lnTo>
                                <a:pt x="3126" y="144"/>
                              </a:lnTo>
                              <a:lnTo>
                                <a:pt x="3124" y="139"/>
                              </a:lnTo>
                              <a:lnTo>
                                <a:pt x="3121" y="134"/>
                              </a:lnTo>
                              <a:lnTo>
                                <a:pt x="3117" y="130"/>
                              </a:lnTo>
                              <a:lnTo>
                                <a:pt x="3113" y="127"/>
                              </a:lnTo>
                              <a:lnTo>
                                <a:pt x="3108" y="124"/>
                              </a:lnTo>
                              <a:lnTo>
                                <a:pt x="3102" y="123"/>
                              </a:lnTo>
                              <a:lnTo>
                                <a:pt x="3096" y="122"/>
                              </a:lnTo>
                              <a:lnTo>
                                <a:pt x="3090" y="122"/>
                              </a:lnTo>
                              <a:lnTo>
                                <a:pt x="3083" y="122"/>
                              </a:lnTo>
                              <a:lnTo>
                                <a:pt x="3077" y="123"/>
                              </a:lnTo>
                              <a:lnTo>
                                <a:pt x="3072" y="124"/>
                              </a:lnTo>
                              <a:lnTo>
                                <a:pt x="3067" y="127"/>
                              </a:lnTo>
                              <a:lnTo>
                                <a:pt x="3064" y="130"/>
                              </a:lnTo>
                              <a:lnTo>
                                <a:pt x="3061" y="134"/>
                              </a:lnTo>
                              <a:lnTo>
                                <a:pt x="3059" y="139"/>
                              </a:lnTo>
                              <a:lnTo>
                                <a:pt x="3059" y="144"/>
                              </a:lnTo>
                              <a:lnTo>
                                <a:pt x="3059" y="147"/>
                              </a:lnTo>
                              <a:lnTo>
                                <a:pt x="3060" y="151"/>
                              </a:lnTo>
                              <a:lnTo>
                                <a:pt x="3061" y="153"/>
                              </a:lnTo>
                              <a:lnTo>
                                <a:pt x="3064" y="156"/>
                              </a:lnTo>
                              <a:lnTo>
                                <a:pt x="3067" y="158"/>
                              </a:lnTo>
                              <a:lnTo>
                                <a:pt x="3071" y="161"/>
                              </a:lnTo>
                              <a:lnTo>
                                <a:pt x="3076" y="162"/>
                              </a:lnTo>
                              <a:lnTo>
                                <a:pt x="3081" y="163"/>
                              </a:lnTo>
                              <a:lnTo>
                                <a:pt x="3109" y="169"/>
                              </a:lnTo>
                              <a:lnTo>
                                <a:pt x="3119" y="171"/>
                              </a:lnTo>
                              <a:lnTo>
                                <a:pt x="3129" y="174"/>
                              </a:lnTo>
                              <a:lnTo>
                                <a:pt x="3136" y="179"/>
                              </a:lnTo>
                              <a:lnTo>
                                <a:pt x="3142" y="183"/>
                              </a:lnTo>
                              <a:lnTo>
                                <a:pt x="3147" y="188"/>
                              </a:lnTo>
                              <a:lnTo>
                                <a:pt x="3150" y="196"/>
                              </a:lnTo>
                              <a:lnTo>
                                <a:pt x="3153" y="203"/>
                              </a:lnTo>
                              <a:lnTo>
                                <a:pt x="3153" y="211"/>
                              </a:lnTo>
                              <a:lnTo>
                                <a:pt x="3152" y="221"/>
                              </a:lnTo>
                              <a:lnTo>
                                <a:pt x="3149" y="229"/>
                              </a:lnTo>
                              <a:lnTo>
                                <a:pt x="3144" y="237"/>
                              </a:lnTo>
                              <a:lnTo>
                                <a:pt x="3137" y="244"/>
                              </a:lnTo>
                              <a:lnTo>
                                <a:pt x="3128" y="249"/>
                              </a:lnTo>
                              <a:lnTo>
                                <a:pt x="3118" y="252"/>
                              </a:lnTo>
                              <a:lnTo>
                                <a:pt x="3106" y="255"/>
                              </a:lnTo>
                              <a:lnTo>
                                <a:pt x="3093" y="256"/>
                              </a:lnTo>
                              <a:lnTo>
                                <a:pt x="3081" y="255"/>
                              </a:lnTo>
                              <a:lnTo>
                                <a:pt x="3070" y="253"/>
                              </a:lnTo>
                              <a:lnTo>
                                <a:pt x="3060" y="250"/>
                              </a:lnTo>
                              <a:lnTo>
                                <a:pt x="3052" y="245"/>
                              </a:lnTo>
                              <a:lnTo>
                                <a:pt x="3044" y="239"/>
                              </a:lnTo>
                              <a:lnTo>
                                <a:pt x="3038" y="233"/>
                              </a:lnTo>
                              <a:lnTo>
                                <a:pt x="3034" y="225"/>
                              </a:lnTo>
                              <a:lnTo>
                                <a:pt x="3030" y="215"/>
                              </a:lnTo>
                              <a:close/>
                              <a:moveTo>
                                <a:pt x="3044" y="48"/>
                              </a:moveTo>
                              <a:lnTo>
                                <a:pt x="3064" y="46"/>
                              </a:lnTo>
                              <a:lnTo>
                                <a:pt x="3091" y="65"/>
                              </a:lnTo>
                              <a:lnTo>
                                <a:pt x="3118" y="46"/>
                              </a:lnTo>
                              <a:lnTo>
                                <a:pt x="3138" y="48"/>
                              </a:lnTo>
                              <a:lnTo>
                                <a:pt x="3091" y="86"/>
                              </a:lnTo>
                              <a:lnTo>
                                <a:pt x="3044" y="48"/>
                              </a:lnTo>
                              <a:close/>
                              <a:moveTo>
                                <a:pt x="3250" y="237"/>
                              </a:moveTo>
                              <a:lnTo>
                                <a:pt x="3250" y="255"/>
                              </a:lnTo>
                              <a:lnTo>
                                <a:pt x="3238" y="256"/>
                              </a:lnTo>
                              <a:lnTo>
                                <a:pt x="3230" y="256"/>
                              </a:lnTo>
                              <a:lnTo>
                                <a:pt x="3219" y="255"/>
                              </a:lnTo>
                              <a:lnTo>
                                <a:pt x="3211" y="253"/>
                              </a:lnTo>
                              <a:lnTo>
                                <a:pt x="3203" y="250"/>
                              </a:lnTo>
                              <a:lnTo>
                                <a:pt x="3199" y="245"/>
                              </a:lnTo>
                              <a:lnTo>
                                <a:pt x="3194" y="239"/>
                              </a:lnTo>
                              <a:lnTo>
                                <a:pt x="3190" y="231"/>
                              </a:lnTo>
                              <a:lnTo>
                                <a:pt x="3188" y="222"/>
                              </a:lnTo>
                              <a:lnTo>
                                <a:pt x="3188" y="212"/>
                              </a:lnTo>
                              <a:lnTo>
                                <a:pt x="3188" y="124"/>
                              </a:lnTo>
                              <a:lnTo>
                                <a:pt x="3162" y="124"/>
                              </a:lnTo>
                              <a:lnTo>
                                <a:pt x="3162" y="107"/>
                              </a:lnTo>
                              <a:lnTo>
                                <a:pt x="3188" y="107"/>
                              </a:lnTo>
                              <a:lnTo>
                                <a:pt x="3189" y="71"/>
                              </a:lnTo>
                              <a:lnTo>
                                <a:pt x="3209" y="69"/>
                              </a:lnTo>
                              <a:lnTo>
                                <a:pt x="3209" y="107"/>
                              </a:lnTo>
                              <a:lnTo>
                                <a:pt x="3242" y="107"/>
                              </a:lnTo>
                              <a:lnTo>
                                <a:pt x="3242" y="124"/>
                              </a:lnTo>
                              <a:lnTo>
                                <a:pt x="3209" y="124"/>
                              </a:lnTo>
                              <a:lnTo>
                                <a:pt x="3209" y="216"/>
                              </a:lnTo>
                              <a:lnTo>
                                <a:pt x="3211" y="221"/>
                              </a:lnTo>
                              <a:lnTo>
                                <a:pt x="3211" y="226"/>
                              </a:lnTo>
                              <a:lnTo>
                                <a:pt x="3213" y="229"/>
                              </a:lnTo>
                              <a:lnTo>
                                <a:pt x="3215" y="232"/>
                              </a:lnTo>
                              <a:lnTo>
                                <a:pt x="3219" y="234"/>
                              </a:lnTo>
                              <a:lnTo>
                                <a:pt x="3223" y="237"/>
                              </a:lnTo>
                              <a:lnTo>
                                <a:pt x="3227" y="238"/>
                              </a:lnTo>
                              <a:lnTo>
                                <a:pt x="3232" y="238"/>
                              </a:lnTo>
                              <a:lnTo>
                                <a:pt x="3241" y="238"/>
                              </a:lnTo>
                              <a:lnTo>
                                <a:pt x="3250" y="237"/>
                              </a:lnTo>
                              <a:close/>
                              <a:moveTo>
                                <a:pt x="3379" y="107"/>
                              </a:moveTo>
                              <a:lnTo>
                                <a:pt x="3330" y="251"/>
                              </a:lnTo>
                              <a:lnTo>
                                <a:pt x="3307" y="251"/>
                              </a:lnTo>
                              <a:lnTo>
                                <a:pt x="3255" y="107"/>
                              </a:lnTo>
                              <a:lnTo>
                                <a:pt x="3280" y="107"/>
                              </a:lnTo>
                              <a:lnTo>
                                <a:pt x="3320" y="225"/>
                              </a:lnTo>
                              <a:lnTo>
                                <a:pt x="3360" y="107"/>
                              </a:lnTo>
                              <a:lnTo>
                                <a:pt x="3379" y="107"/>
                              </a:lnTo>
                              <a:close/>
                              <a:moveTo>
                                <a:pt x="3453" y="256"/>
                              </a:moveTo>
                              <a:lnTo>
                                <a:pt x="3445" y="256"/>
                              </a:lnTo>
                              <a:lnTo>
                                <a:pt x="3439" y="255"/>
                              </a:lnTo>
                              <a:lnTo>
                                <a:pt x="3432" y="252"/>
                              </a:lnTo>
                              <a:lnTo>
                                <a:pt x="3426" y="250"/>
                              </a:lnTo>
                              <a:lnTo>
                                <a:pt x="3421" y="247"/>
                              </a:lnTo>
                              <a:lnTo>
                                <a:pt x="3416" y="244"/>
                              </a:lnTo>
                              <a:lnTo>
                                <a:pt x="3412" y="239"/>
                              </a:lnTo>
                              <a:lnTo>
                                <a:pt x="3407" y="234"/>
                              </a:lnTo>
                              <a:lnTo>
                                <a:pt x="3403" y="228"/>
                              </a:lnTo>
                              <a:lnTo>
                                <a:pt x="3400" y="222"/>
                              </a:lnTo>
                              <a:lnTo>
                                <a:pt x="3397" y="216"/>
                              </a:lnTo>
                              <a:lnTo>
                                <a:pt x="3395" y="209"/>
                              </a:lnTo>
                              <a:lnTo>
                                <a:pt x="3391" y="194"/>
                              </a:lnTo>
                              <a:lnTo>
                                <a:pt x="3390" y="179"/>
                              </a:lnTo>
                              <a:lnTo>
                                <a:pt x="3390" y="170"/>
                              </a:lnTo>
                              <a:lnTo>
                                <a:pt x="3391" y="163"/>
                              </a:lnTo>
                              <a:lnTo>
                                <a:pt x="3392" y="155"/>
                              </a:lnTo>
                              <a:lnTo>
                                <a:pt x="3395" y="148"/>
                              </a:lnTo>
                              <a:lnTo>
                                <a:pt x="3397" y="141"/>
                              </a:lnTo>
                              <a:lnTo>
                                <a:pt x="3401" y="135"/>
                              </a:lnTo>
                              <a:lnTo>
                                <a:pt x="3404" y="129"/>
                              </a:lnTo>
                              <a:lnTo>
                                <a:pt x="3409" y="124"/>
                              </a:lnTo>
                              <a:lnTo>
                                <a:pt x="3414" y="120"/>
                              </a:lnTo>
                              <a:lnTo>
                                <a:pt x="3419" y="115"/>
                              </a:lnTo>
                              <a:lnTo>
                                <a:pt x="3424" y="111"/>
                              </a:lnTo>
                              <a:lnTo>
                                <a:pt x="3430" y="109"/>
                              </a:lnTo>
                              <a:lnTo>
                                <a:pt x="3436" y="106"/>
                              </a:lnTo>
                              <a:lnTo>
                                <a:pt x="3442" y="105"/>
                              </a:lnTo>
                              <a:lnTo>
                                <a:pt x="3449" y="104"/>
                              </a:lnTo>
                              <a:lnTo>
                                <a:pt x="3455" y="104"/>
                              </a:lnTo>
                              <a:lnTo>
                                <a:pt x="3462" y="104"/>
                              </a:lnTo>
                              <a:lnTo>
                                <a:pt x="3469" y="105"/>
                              </a:lnTo>
                              <a:lnTo>
                                <a:pt x="3475" y="106"/>
                              </a:lnTo>
                              <a:lnTo>
                                <a:pt x="3481" y="109"/>
                              </a:lnTo>
                              <a:lnTo>
                                <a:pt x="3487" y="112"/>
                              </a:lnTo>
                              <a:lnTo>
                                <a:pt x="3493" y="116"/>
                              </a:lnTo>
                              <a:lnTo>
                                <a:pt x="3498" y="120"/>
                              </a:lnTo>
                              <a:lnTo>
                                <a:pt x="3502" y="126"/>
                              </a:lnTo>
                              <a:lnTo>
                                <a:pt x="3507" y="130"/>
                              </a:lnTo>
                              <a:lnTo>
                                <a:pt x="3510" y="136"/>
                              </a:lnTo>
                              <a:lnTo>
                                <a:pt x="3513" y="142"/>
                              </a:lnTo>
                              <a:lnTo>
                                <a:pt x="3515" y="150"/>
                              </a:lnTo>
                              <a:lnTo>
                                <a:pt x="3519" y="163"/>
                              </a:lnTo>
                              <a:lnTo>
                                <a:pt x="3520" y="179"/>
                              </a:lnTo>
                              <a:lnTo>
                                <a:pt x="3519" y="187"/>
                              </a:lnTo>
                              <a:lnTo>
                                <a:pt x="3519" y="196"/>
                              </a:lnTo>
                              <a:lnTo>
                                <a:pt x="3516" y="203"/>
                              </a:lnTo>
                              <a:lnTo>
                                <a:pt x="3515" y="210"/>
                              </a:lnTo>
                              <a:lnTo>
                                <a:pt x="3513" y="216"/>
                              </a:lnTo>
                              <a:lnTo>
                                <a:pt x="3509" y="223"/>
                              </a:lnTo>
                              <a:lnTo>
                                <a:pt x="3505" y="228"/>
                              </a:lnTo>
                              <a:lnTo>
                                <a:pt x="3501" y="234"/>
                              </a:lnTo>
                              <a:lnTo>
                                <a:pt x="3496" y="239"/>
                              </a:lnTo>
                              <a:lnTo>
                                <a:pt x="3491" y="244"/>
                              </a:lnTo>
                              <a:lnTo>
                                <a:pt x="3485" y="247"/>
                              </a:lnTo>
                              <a:lnTo>
                                <a:pt x="3480" y="250"/>
                              </a:lnTo>
                              <a:lnTo>
                                <a:pt x="3473" y="252"/>
                              </a:lnTo>
                              <a:lnTo>
                                <a:pt x="3467" y="255"/>
                              </a:lnTo>
                              <a:lnTo>
                                <a:pt x="3460" y="256"/>
                              </a:lnTo>
                              <a:lnTo>
                                <a:pt x="3453" y="256"/>
                              </a:lnTo>
                              <a:close/>
                              <a:moveTo>
                                <a:pt x="3455" y="238"/>
                              </a:moveTo>
                              <a:lnTo>
                                <a:pt x="3463" y="237"/>
                              </a:lnTo>
                              <a:lnTo>
                                <a:pt x="3471" y="234"/>
                              </a:lnTo>
                              <a:lnTo>
                                <a:pt x="3478" y="229"/>
                              </a:lnTo>
                              <a:lnTo>
                                <a:pt x="3484" y="223"/>
                              </a:lnTo>
                              <a:lnTo>
                                <a:pt x="3489" y="215"/>
                              </a:lnTo>
                              <a:lnTo>
                                <a:pt x="3492" y="205"/>
                              </a:lnTo>
                              <a:lnTo>
                                <a:pt x="3495" y="193"/>
                              </a:lnTo>
                              <a:lnTo>
                                <a:pt x="3495" y="179"/>
                              </a:lnTo>
                              <a:lnTo>
                                <a:pt x="3495" y="165"/>
                              </a:lnTo>
                              <a:lnTo>
                                <a:pt x="3492" y="153"/>
                              </a:lnTo>
                              <a:lnTo>
                                <a:pt x="3489" y="144"/>
                              </a:lnTo>
                              <a:lnTo>
                                <a:pt x="3483" y="135"/>
                              </a:lnTo>
                              <a:lnTo>
                                <a:pt x="3477" y="129"/>
                              </a:lnTo>
                              <a:lnTo>
                                <a:pt x="3469" y="126"/>
                              </a:lnTo>
                              <a:lnTo>
                                <a:pt x="3462" y="123"/>
                              </a:lnTo>
                              <a:lnTo>
                                <a:pt x="3455" y="122"/>
                              </a:lnTo>
                              <a:lnTo>
                                <a:pt x="3446" y="123"/>
                              </a:lnTo>
                              <a:lnTo>
                                <a:pt x="3439" y="126"/>
                              </a:lnTo>
                              <a:lnTo>
                                <a:pt x="3432" y="129"/>
                              </a:lnTo>
                              <a:lnTo>
                                <a:pt x="3426" y="135"/>
                              </a:lnTo>
                              <a:lnTo>
                                <a:pt x="3421" y="144"/>
                              </a:lnTo>
                              <a:lnTo>
                                <a:pt x="3418" y="153"/>
                              </a:lnTo>
                              <a:lnTo>
                                <a:pt x="3415" y="165"/>
                              </a:lnTo>
                              <a:lnTo>
                                <a:pt x="3415" y="179"/>
                              </a:lnTo>
                              <a:lnTo>
                                <a:pt x="3415" y="193"/>
                              </a:lnTo>
                              <a:lnTo>
                                <a:pt x="3418" y="205"/>
                              </a:lnTo>
                              <a:lnTo>
                                <a:pt x="3421" y="216"/>
                              </a:lnTo>
                              <a:lnTo>
                                <a:pt x="3426" y="223"/>
                              </a:lnTo>
                              <a:lnTo>
                                <a:pt x="3432" y="229"/>
                              </a:lnTo>
                              <a:lnTo>
                                <a:pt x="3439" y="234"/>
                              </a:lnTo>
                              <a:lnTo>
                                <a:pt x="3446" y="237"/>
                              </a:lnTo>
                              <a:lnTo>
                                <a:pt x="3455" y="238"/>
                              </a:lnTo>
                              <a:close/>
                              <a:moveTo>
                                <a:pt x="3749" y="231"/>
                              </a:moveTo>
                              <a:lnTo>
                                <a:pt x="3749" y="251"/>
                              </a:lnTo>
                              <a:lnTo>
                                <a:pt x="3611" y="251"/>
                              </a:lnTo>
                              <a:lnTo>
                                <a:pt x="3611" y="231"/>
                              </a:lnTo>
                              <a:lnTo>
                                <a:pt x="3717" y="77"/>
                              </a:lnTo>
                              <a:lnTo>
                                <a:pt x="3616" y="77"/>
                              </a:lnTo>
                              <a:lnTo>
                                <a:pt x="3616" y="58"/>
                              </a:lnTo>
                              <a:lnTo>
                                <a:pt x="3746" y="58"/>
                              </a:lnTo>
                              <a:lnTo>
                                <a:pt x="3746" y="75"/>
                              </a:lnTo>
                              <a:lnTo>
                                <a:pt x="3639" y="231"/>
                              </a:lnTo>
                              <a:lnTo>
                                <a:pt x="3749" y="231"/>
                              </a:lnTo>
                              <a:close/>
                              <a:moveTo>
                                <a:pt x="3883" y="107"/>
                              </a:moveTo>
                              <a:lnTo>
                                <a:pt x="3834" y="251"/>
                              </a:lnTo>
                              <a:lnTo>
                                <a:pt x="3810" y="251"/>
                              </a:lnTo>
                              <a:lnTo>
                                <a:pt x="3759" y="107"/>
                              </a:lnTo>
                              <a:lnTo>
                                <a:pt x="3784" y="107"/>
                              </a:lnTo>
                              <a:lnTo>
                                <a:pt x="3823" y="225"/>
                              </a:lnTo>
                              <a:lnTo>
                                <a:pt x="3863" y="107"/>
                              </a:lnTo>
                              <a:lnTo>
                                <a:pt x="3883" y="107"/>
                              </a:lnTo>
                              <a:close/>
                              <a:moveTo>
                                <a:pt x="4000" y="209"/>
                              </a:moveTo>
                              <a:lnTo>
                                <a:pt x="4021" y="214"/>
                              </a:lnTo>
                              <a:lnTo>
                                <a:pt x="4017" y="222"/>
                              </a:lnTo>
                              <a:lnTo>
                                <a:pt x="4012" y="231"/>
                              </a:lnTo>
                              <a:lnTo>
                                <a:pt x="4006" y="238"/>
                              </a:lnTo>
                              <a:lnTo>
                                <a:pt x="3999" y="244"/>
                              </a:lnTo>
                              <a:lnTo>
                                <a:pt x="3989" y="249"/>
                              </a:lnTo>
                              <a:lnTo>
                                <a:pt x="3981" y="252"/>
                              </a:lnTo>
                              <a:lnTo>
                                <a:pt x="3970" y="255"/>
                              </a:lnTo>
                              <a:lnTo>
                                <a:pt x="3959" y="256"/>
                              </a:lnTo>
                              <a:lnTo>
                                <a:pt x="3952" y="256"/>
                              </a:lnTo>
                              <a:lnTo>
                                <a:pt x="3945" y="255"/>
                              </a:lnTo>
                              <a:lnTo>
                                <a:pt x="3939" y="252"/>
                              </a:lnTo>
                              <a:lnTo>
                                <a:pt x="3933" y="251"/>
                              </a:lnTo>
                              <a:lnTo>
                                <a:pt x="3927" y="247"/>
                              </a:lnTo>
                              <a:lnTo>
                                <a:pt x="3922" y="244"/>
                              </a:lnTo>
                              <a:lnTo>
                                <a:pt x="3916" y="240"/>
                              </a:lnTo>
                              <a:lnTo>
                                <a:pt x="3911" y="235"/>
                              </a:lnTo>
                              <a:lnTo>
                                <a:pt x="3908" y="229"/>
                              </a:lnTo>
                              <a:lnTo>
                                <a:pt x="3904" y="223"/>
                              </a:lnTo>
                              <a:lnTo>
                                <a:pt x="3900" y="217"/>
                              </a:lnTo>
                              <a:lnTo>
                                <a:pt x="3898" y="211"/>
                              </a:lnTo>
                              <a:lnTo>
                                <a:pt x="3895" y="204"/>
                              </a:lnTo>
                              <a:lnTo>
                                <a:pt x="3894" y="197"/>
                              </a:lnTo>
                              <a:lnTo>
                                <a:pt x="3894" y="188"/>
                              </a:lnTo>
                              <a:lnTo>
                                <a:pt x="3893" y="180"/>
                              </a:lnTo>
                              <a:lnTo>
                                <a:pt x="3894" y="171"/>
                              </a:lnTo>
                              <a:lnTo>
                                <a:pt x="3894" y="164"/>
                              </a:lnTo>
                              <a:lnTo>
                                <a:pt x="3897" y="156"/>
                              </a:lnTo>
                              <a:lnTo>
                                <a:pt x="3898" y="148"/>
                              </a:lnTo>
                              <a:lnTo>
                                <a:pt x="3900" y="142"/>
                              </a:lnTo>
                              <a:lnTo>
                                <a:pt x="3904" y="136"/>
                              </a:lnTo>
                              <a:lnTo>
                                <a:pt x="3908" y="130"/>
                              </a:lnTo>
                              <a:lnTo>
                                <a:pt x="3912" y="124"/>
                              </a:lnTo>
                              <a:lnTo>
                                <a:pt x="3917" y="120"/>
                              </a:lnTo>
                              <a:lnTo>
                                <a:pt x="3922" y="115"/>
                              </a:lnTo>
                              <a:lnTo>
                                <a:pt x="3928" y="111"/>
                              </a:lnTo>
                              <a:lnTo>
                                <a:pt x="3934" y="109"/>
                              </a:lnTo>
                              <a:lnTo>
                                <a:pt x="3940" y="106"/>
                              </a:lnTo>
                              <a:lnTo>
                                <a:pt x="3946" y="105"/>
                              </a:lnTo>
                              <a:lnTo>
                                <a:pt x="3953" y="104"/>
                              </a:lnTo>
                              <a:lnTo>
                                <a:pt x="3960" y="104"/>
                              </a:lnTo>
                              <a:lnTo>
                                <a:pt x="3967" y="104"/>
                              </a:lnTo>
                              <a:lnTo>
                                <a:pt x="3974" y="105"/>
                              </a:lnTo>
                              <a:lnTo>
                                <a:pt x="3980" y="106"/>
                              </a:lnTo>
                              <a:lnTo>
                                <a:pt x="3986" y="109"/>
                              </a:lnTo>
                              <a:lnTo>
                                <a:pt x="3991" y="111"/>
                              </a:lnTo>
                              <a:lnTo>
                                <a:pt x="3997" y="115"/>
                              </a:lnTo>
                              <a:lnTo>
                                <a:pt x="4001" y="118"/>
                              </a:lnTo>
                              <a:lnTo>
                                <a:pt x="4005" y="123"/>
                              </a:lnTo>
                              <a:lnTo>
                                <a:pt x="4010" y="128"/>
                              </a:lnTo>
                              <a:lnTo>
                                <a:pt x="4013" y="134"/>
                              </a:lnTo>
                              <a:lnTo>
                                <a:pt x="4016" y="140"/>
                              </a:lnTo>
                              <a:lnTo>
                                <a:pt x="4018" y="147"/>
                              </a:lnTo>
                              <a:lnTo>
                                <a:pt x="4022" y="163"/>
                              </a:lnTo>
                              <a:lnTo>
                                <a:pt x="4023" y="181"/>
                              </a:lnTo>
                              <a:lnTo>
                                <a:pt x="3918" y="181"/>
                              </a:lnTo>
                              <a:lnTo>
                                <a:pt x="3920" y="197"/>
                              </a:lnTo>
                              <a:lnTo>
                                <a:pt x="3922" y="209"/>
                              </a:lnTo>
                              <a:lnTo>
                                <a:pt x="3923" y="214"/>
                              </a:lnTo>
                              <a:lnTo>
                                <a:pt x="3926" y="218"/>
                              </a:lnTo>
                              <a:lnTo>
                                <a:pt x="3929" y="222"/>
                              </a:lnTo>
                              <a:lnTo>
                                <a:pt x="3932" y="226"/>
                              </a:lnTo>
                              <a:lnTo>
                                <a:pt x="3939" y="231"/>
                              </a:lnTo>
                              <a:lnTo>
                                <a:pt x="3946" y="234"/>
                              </a:lnTo>
                              <a:lnTo>
                                <a:pt x="3953" y="237"/>
                              </a:lnTo>
                              <a:lnTo>
                                <a:pt x="3960" y="238"/>
                              </a:lnTo>
                              <a:lnTo>
                                <a:pt x="3968" y="237"/>
                              </a:lnTo>
                              <a:lnTo>
                                <a:pt x="3974" y="235"/>
                              </a:lnTo>
                              <a:lnTo>
                                <a:pt x="3980" y="233"/>
                              </a:lnTo>
                              <a:lnTo>
                                <a:pt x="3985" y="231"/>
                              </a:lnTo>
                              <a:lnTo>
                                <a:pt x="3989" y="226"/>
                              </a:lnTo>
                              <a:lnTo>
                                <a:pt x="3993" y="221"/>
                              </a:lnTo>
                              <a:lnTo>
                                <a:pt x="3997" y="216"/>
                              </a:lnTo>
                              <a:lnTo>
                                <a:pt x="4000" y="209"/>
                              </a:lnTo>
                              <a:close/>
                              <a:moveTo>
                                <a:pt x="3999" y="165"/>
                              </a:moveTo>
                              <a:lnTo>
                                <a:pt x="3998" y="153"/>
                              </a:lnTo>
                              <a:lnTo>
                                <a:pt x="3994" y="144"/>
                              </a:lnTo>
                              <a:lnTo>
                                <a:pt x="3992" y="139"/>
                              </a:lnTo>
                              <a:lnTo>
                                <a:pt x="3989" y="134"/>
                              </a:lnTo>
                              <a:lnTo>
                                <a:pt x="3986" y="130"/>
                              </a:lnTo>
                              <a:lnTo>
                                <a:pt x="3982" y="127"/>
                              </a:lnTo>
                              <a:lnTo>
                                <a:pt x="3977" y="124"/>
                              </a:lnTo>
                              <a:lnTo>
                                <a:pt x="3973" y="122"/>
                              </a:lnTo>
                              <a:lnTo>
                                <a:pt x="3967" y="121"/>
                              </a:lnTo>
                              <a:lnTo>
                                <a:pt x="3960" y="121"/>
                              </a:lnTo>
                              <a:lnTo>
                                <a:pt x="3952" y="121"/>
                              </a:lnTo>
                              <a:lnTo>
                                <a:pt x="3945" y="123"/>
                              </a:lnTo>
                              <a:lnTo>
                                <a:pt x="3939" y="127"/>
                              </a:lnTo>
                              <a:lnTo>
                                <a:pt x="3932" y="133"/>
                              </a:lnTo>
                              <a:lnTo>
                                <a:pt x="3927" y="139"/>
                              </a:lnTo>
                              <a:lnTo>
                                <a:pt x="3923" y="147"/>
                              </a:lnTo>
                              <a:lnTo>
                                <a:pt x="3921" y="156"/>
                              </a:lnTo>
                              <a:lnTo>
                                <a:pt x="3920" y="165"/>
                              </a:lnTo>
                              <a:lnTo>
                                <a:pt x="3999" y="165"/>
                              </a:lnTo>
                              <a:close/>
                              <a:moveTo>
                                <a:pt x="4149" y="234"/>
                              </a:moveTo>
                              <a:lnTo>
                                <a:pt x="4149" y="251"/>
                              </a:lnTo>
                              <a:lnTo>
                                <a:pt x="4044" y="251"/>
                              </a:lnTo>
                              <a:lnTo>
                                <a:pt x="4044" y="234"/>
                              </a:lnTo>
                              <a:lnTo>
                                <a:pt x="4119" y="124"/>
                              </a:lnTo>
                              <a:lnTo>
                                <a:pt x="4050" y="124"/>
                              </a:lnTo>
                              <a:lnTo>
                                <a:pt x="4050" y="107"/>
                              </a:lnTo>
                              <a:lnTo>
                                <a:pt x="4149" y="107"/>
                              </a:lnTo>
                              <a:lnTo>
                                <a:pt x="4149" y="120"/>
                              </a:lnTo>
                              <a:lnTo>
                                <a:pt x="4070" y="234"/>
                              </a:lnTo>
                              <a:lnTo>
                                <a:pt x="4149" y="234"/>
                              </a:lnTo>
                              <a:close/>
                              <a:moveTo>
                                <a:pt x="4293" y="57"/>
                              </a:moveTo>
                              <a:lnTo>
                                <a:pt x="4293" y="251"/>
                              </a:lnTo>
                              <a:lnTo>
                                <a:pt x="4272" y="251"/>
                              </a:lnTo>
                              <a:lnTo>
                                <a:pt x="4272" y="227"/>
                              </a:lnTo>
                              <a:lnTo>
                                <a:pt x="4269" y="234"/>
                              </a:lnTo>
                              <a:lnTo>
                                <a:pt x="4264" y="239"/>
                              </a:lnTo>
                              <a:lnTo>
                                <a:pt x="4259" y="245"/>
                              </a:lnTo>
                              <a:lnTo>
                                <a:pt x="4253" y="249"/>
                              </a:lnTo>
                              <a:lnTo>
                                <a:pt x="4247" y="251"/>
                              </a:lnTo>
                              <a:lnTo>
                                <a:pt x="4241" y="253"/>
                              </a:lnTo>
                              <a:lnTo>
                                <a:pt x="4234" y="255"/>
                              </a:lnTo>
                              <a:lnTo>
                                <a:pt x="4227" y="256"/>
                              </a:lnTo>
                              <a:lnTo>
                                <a:pt x="4221" y="256"/>
                              </a:lnTo>
                              <a:lnTo>
                                <a:pt x="4214" y="255"/>
                              </a:lnTo>
                              <a:lnTo>
                                <a:pt x="4210" y="252"/>
                              </a:lnTo>
                              <a:lnTo>
                                <a:pt x="4204" y="250"/>
                              </a:lnTo>
                              <a:lnTo>
                                <a:pt x="4199" y="247"/>
                              </a:lnTo>
                              <a:lnTo>
                                <a:pt x="4194" y="244"/>
                              </a:lnTo>
                              <a:lnTo>
                                <a:pt x="4189" y="239"/>
                              </a:lnTo>
                              <a:lnTo>
                                <a:pt x="4186" y="234"/>
                              </a:lnTo>
                              <a:lnTo>
                                <a:pt x="4182" y="229"/>
                              </a:lnTo>
                              <a:lnTo>
                                <a:pt x="4178" y="223"/>
                              </a:lnTo>
                              <a:lnTo>
                                <a:pt x="4176" y="217"/>
                              </a:lnTo>
                              <a:lnTo>
                                <a:pt x="4174" y="210"/>
                              </a:lnTo>
                              <a:lnTo>
                                <a:pt x="4170" y="197"/>
                              </a:lnTo>
                              <a:lnTo>
                                <a:pt x="4169" y="181"/>
                              </a:lnTo>
                              <a:lnTo>
                                <a:pt x="4170" y="165"/>
                              </a:lnTo>
                              <a:lnTo>
                                <a:pt x="4174" y="150"/>
                              </a:lnTo>
                              <a:lnTo>
                                <a:pt x="4176" y="144"/>
                              </a:lnTo>
                              <a:lnTo>
                                <a:pt x="4178" y="138"/>
                              </a:lnTo>
                              <a:lnTo>
                                <a:pt x="4182" y="132"/>
                              </a:lnTo>
                              <a:lnTo>
                                <a:pt x="4186" y="126"/>
                              </a:lnTo>
                              <a:lnTo>
                                <a:pt x="4189" y="121"/>
                              </a:lnTo>
                              <a:lnTo>
                                <a:pt x="4194" y="116"/>
                              </a:lnTo>
                              <a:lnTo>
                                <a:pt x="4199" y="112"/>
                              </a:lnTo>
                              <a:lnTo>
                                <a:pt x="4204" y="109"/>
                              </a:lnTo>
                              <a:lnTo>
                                <a:pt x="4210" y="106"/>
                              </a:lnTo>
                              <a:lnTo>
                                <a:pt x="4216" y="105"/>
                              </a:lnTo>
                              <a:lnTo>
                                <a:pt x="4222" y="104"/>
                              </a:lnTo>
                              <a:lnTo>
                                <a:pt x="4228" y="104"/>
                              </a:lnTo>
                              <a:lnTo>
                                <a:pt x="4234" y="104"/>
                              </a:lnTo>
                              <a:lnTo>
                                <a:pt x="4241" y="105"/>
                              </a:lnTo>
                              <a:lnTo>
                                <a:pt x="4246" y="106"/>
                              </a:lnTo>
                              <a:lnTo>
                                <a:pt x="4252" y="109"/>
                              </a:lnTo>
                              <a:lnTo>
                                <a:pt x="4257" y="112"/>
                              </a:lnTo>
                              <a:lnTo>
                                <a:pt x="4261" y="117"/>
                              </a:lnTo>
                              <a:lnTo>
                                <a:pt x="4266" y="122"/>
                              </a:lnTo>
                              <a:lnTo>
                                <a:pt x="4270" y="127"/>
                              </a:lnTo>
                              <a:lnTo>
                                <a:pt x="4270" y="57"/>
                              </a:lnTo>
                              <a:lnTo>
                                <a:pt x="4293" y="57"/>
                              </a:lnTo>
                              <a:close/>
                              <a:moveTo>
                                <a:pt x="4270" y="163"/>
                              </a:moveTo>
                              <a:lnTo>
                                <a:pt x="4270" y="155"/>
                              </a:lnTo>
                              <a:lnTo>
                                <a:pt x="4267" y="146"/>
                              </a:lnTo>
                              <a:lnTo>
                                <a:pt x="4264" y="139"/>
                              </a:lnTo>
                              <a:lnTo>
                                <a:pt x="4259" y="133"/>
                              </a:lnTo>
                              <a:lnTo>
                                <a:pt x="4253" y="128"/>
                              </a:lnTo>
                              <a:lnTo>
                                <a:pt x="4246" y="124"/>
                              </a:lnTo>
                              <a:lnTo>
                                <a:pt x="4240" y="122"/>
                              </a:lnTo>
                              <a:lnTo>
                                <a:pt x="4231" y="121"/>
                              </a:lnTo>
                              <a:lnTo>
                                <a:pt x="4224" y="122"/>
                              </a:lnTo>
                              <a:lnTo>
                                <a:pt x="4217" y="124"/>
                              </a:lnTo>
                              <a:lnTo>
                                <a:pt x="4210" y="129"/>
                              </a:lnTo>
                              <a:lnTo>
                                <a:pt x="4205" y="136"/>
                              </a:lnTo>
                              <a:lnTo>
                                <a:pt x="4200" y="144"/>
                              </a:lnTo>
                              <a:lnTo>
                                <a:pt x="4196" y="153"/>
                              </a:lnTo>
                              <a:lnTo>
                                <a:pt x="4194" y="165"/>
                              </a:lnTo>
                              <a:lnTo>
                                <a:pt x="4194" y="177"/>
                              </a:lnTo>
                              <a:lnTo>
                                <a:pt x="4194" y="192"/>
                              </a:lnTo>
                              <a:lnTo>
                                <a:pt x="4196" y="204"/>
                              </a:lnTo>
                              <a:lnTo>
                                <a:pt x="4199" y="214"/>
                              </a:lnTo>
                              <a:lnTo>
                                <a:pt x="4204" y="222"/>
                              </a:lnTo>
                              <a:lnTo>
                                <a:pt x="4208" y="228"/>
                              </a:lnTo>
                              <a:lnTo>
                                <a:pt x="4216" y="233"/>
                              </a:lnTo>
                              <a:lnTo>
                                <a:pt x="4223" y="237"/>
                              </a:lnTo>
                              <a:lnTo>
                                <a:pt x="4230" y="238"/>
                              </a:lnTo>
                              <a:lnTo>
                                <a:pt x="4239" y="237"/>
                              </a:lnTo>
                              <a:lnTo>
                                <a:pt x="4246" y="234"/>
                              </a:lnTo>
                              <a:lnTo>
                                <a:pt x="4252" y="229"/>
                              </a:lnTo>
                              <a:lnTo>
                                <a:pt x="4258" y="225"/>
                              </a:lnTo>
                              <a:lnTo>
                                <a:pt x="4264" y="217"/>
                              </a:lnTo>
                              <a:lnTo>
                                <a:pt x="4267" y="210"/>
                              </a:lnTo>
                              <a:lnTo>
                                <a:pt x="4270" y="202"/>
                              </a:lnTo>
                              <a:lnTo>
                                <a:pt x="4270" y="193"/>
                              </a:lnTo>
                              <a:lnTo>
                                <a:pt x="4270" y="163"/>
                              </a:lnTo>
                              <a:close/>
                              <a:moveTo>
                                <a:pt x="4360" y="57"/>
                              </a:moveTo>
                              <a:lnTo>
                                <a:pt x="4360" y="81"/>
                              </a:lnTo>
                              <a:lnTo>
                                <a:pt x="4336" y="81"/>
                              </a:lnTo>
                              <a:lnTo>
                                <a:pt x="4336" y="57"/>
                              </a:lnTo>
                              <a:lnTo>
                                <a:pt x="4360" y="57"/>
                              </a:lnTo>
                              <a:close/>
                              <a:moveTo>
                                <a:pt x="4359" y="107"/>
                              </a:moveTo>
                              <a:lnTo>
                                <a:pt x="4359" y="251"/>
                              </a:lnTo>
                              <a:lnTo>
                                <a:pt x="4337" y="251"/>
                              </a:lnTo>
                              <a:lnTo>
                                <a:pt x="4337" y="107"/>
                              </a:lnTo>
                              <a:lnTo>
                                <a:pt x="4359" y="107"/>
                              </a:lnTo>
                              <a:close/>
                              <a:moveTo>
                                <a:pt x="4489" y="200"/>
                              </a:moveTo>
                              <a:lnTo>
                                <a:pt x="4509" y="204"/>
                              </a:lnTo>
                              <a:lnTo>
                                <a:pt x="4507" y="216"/>
                              </a:lnTo>
                              <a:lnTo>
                                <a:pt x="4502" y="226"/>
                              </a:lnTo>
                              <a:lnTo>
                                <a:pt x="4497" y="234"/>
                              </a:lnTo>
                              <a:lnTo>
                                <a:pt x="4490" y="243"/>
                              </a:lnTo>
                              <a:lnTo>
                                <a:pt x="4483" y="247"/>
                              </a:lnTo>
                              <a:lnTo>
                                <a:pt x="4474" y="252"/>
                              </a:lnTo>
                              <a:lnTo>
                                <a:pt x="4465" y="255"/>
                              </a:lnTo>
                              <a:lnTo>
                                <a:pt x="4454" y="256"/>
                              </a:lnTo>
                              <a:lnTo>
                                <a:pt x="4447" y="256"/>
                              </a:lnTo>
                              <a:lnTo>
                                <a:pt x="4440" y="255"/>
                              </a:lnTo>
                              <a:lnTo>
                                <a:pt x="4434" y="252"/>
                              </a:lnTo>
                              <a:lnTo>
                                <a:pt x="4428" y="250"/>
                              </a:lnTo>
                              <a:lnTo>
                                <a:pt x="4423" y="247"/>
                              </a:lnTo>
                              <a:lnTo>
                                <a:pt x="4417" y="244"/>
                              </a:lnTo>
                              <a:lnTo>
                                <a:pt x="4413" y="239"/>
                              </a:lnTo>
                              <a:lnTo>
                                <a:pt x="4408" y="234"/>
                              </a:lnTo>
                              <a:lnTo>
                                <a:pt x="4401" y="222"/>
                              </a:lnTo>
                              <a:lnTo>
                                <a:pt x="4396" y="209"/>
                              </a:lnTo>
                              <a:lnTo>
                                <a:pt x="4394" y="196"/>
                              </a:lnTo>
                              <a:lnTo>
                                <a:pt x="4393" y="180"/>
                              </a:lnTo>
                              <a:lnTo>
                                <a:pt x="4394" y="164"/>
                              </a:lnTo>
                              <a:lnTo>
                                <a:pt x="4397" y="150"/>
                              </a:lnTo>
                              <a:lnTo>
                                <a:pt x="4400" y="142"/>
                              </a:lnTo>
                              <a:lnTo>
                                <a:pt x="4402" y="136"/>
                              </a:lnTo>
                              <a:lnTo>
                                <a:pt x="4406" y="130"/>
                              </a:lnTo>
                              <a:lnTo>
                                <a:pt x="4409" y="126"/>
                              </a:lnTo>
                              <a:lnTo>
                                <a:pt x="4413" y="120"/>
                              </a:lnTo>
                              <a:lnTo>
                                <a:pt x="4418" y="116"/>
                              </a:lnTo>
                              <a:lnTo>
                                <a:pt x="4424" y="112"/>
                              </a:lnTo>
                              <a:lnTo>
                                <a:pt x="4429" y="109"/>
                              </a:lnTo>
                              <a:lnTo>
                                <a:pt x="4435" y="106"/>
                              </a:lnTo>
                              <a:lnTo>
                                <a:pt x="4441" y="105"/>
                              </a:lnTo>
                              <a:lnTo>
                                <a:pt x="4447" y="104"/>
                              </a:lnTo>
                              <a:lnTo>
                                <a:pt x="4454" y="104"/>
                              </a:lnTo>
                              <a:lnTo>
                                <a:pt x="4465" y="104"/>
                              </a:lnTo>
                              <a:lnTo>
                                <a:pt x="4476" y="106"/>
                              </a:lnTo>
                              <a:lnTo>
                                <a:pt x="4484" y="111"/>
                              </a:lnTo>
                              <a:lnTo>
                                <a:pt x="4493" y="117"/>
                              </a:lnTo>
                              <a:lnTo>
                                <a:pt x="4499" y="124"/>
                              </a:lnTo>
                              <a:lnTo>
                                <a:pt x="4503" y="134"/>
                              </a:lnTo>
                              <a:lnTo>
                                <a:pt x="4507" y="144"/>
                              </a:lnTo>
                              <a:lnTo>
                                <a:pt x="4509" y="153"/>
                              </a:lnTo>
                              <a:lnTo>
                                <a:pt x="4489" y="158"/>
                              </a:lnTo>
                              <a:lnTo>
                                <a:pt x="4488" y="150"/>
                              </a:lnTo>
                              <a:lnTo>
                                <a:pt x="4485" y="142"/>
                              </a:lnTo>
                              <a:lnTo>
                                <a:pt x="4482" y="135"/>
                              </a:lnTo>
                              <a:lnTo>
                                <a:pt x="4478" y="130"/>
                              </a:lnTo>
                              <a:lnTo>
                                <a:pt x="4473" y="127"/>
                              </a:lnTo>
                              <a:lnTo>
                                <a:pt x="4468" y="124"/>
                              </a:lnTo>
                              <a:lnTo>
                                <a:pt x="4461" y="122"/>
                              </a:lnTo>
                              <a:lnTo>
                                <a:pt x="4455" y="122"/>
                              </a:lnTo>
                              <a:lnTo>
                                <a:pt x="4447" y="123"/>
                              </a:lnTo>
                              <a:lnTo>
                                <a:pt x="4438" y="126"/>
                              </a:lnTo>
                              <a:lnTo>
                                <a:pt x="4432" y="130"/>
                              </a:lnTo>
                              <a:lnTo>
                                <a:pt x="4426" y="138"/>
                              </a:lnTo>
                              <a:lnTo>
                                <a:pt x="4422" y="146"/>
                              </a:lnTo>
                              <a:lnTo>
                                <a:pt x="4419" y="156"/>
                              </a:lnTo>
                              <a:lnTo>
                                <a:pt x="4417" y="167"/>
                              </a:lnTo>
                              <a:lnTo>
                                <a:pt x="4417" y="179"/>
                              </a:lnTo>
                              <a:lnTo>
                                <a:pt x="4417" y="192"/>
                              </a:lnTo>
                              <a:lnTo>
                                <a:pt x="4419" y="203"/>
                              </a:lnTo>
                              <a:lnTo>
                                <a:pt x="4422" y="214"/>
                              </a:lnTo>
                              <a:lnTo>
                                <a:pt x="4426" y="222"/>
                              </a:lnTo>
                              <a:lnTo>
                                <a:pt x="4432" y="228"/>
                              </a:lnTo>
                              <a:lnTo>
                                <a:pt x="4438" y="233"/>
                              </a:lnTo>
                              <a:lnTo>
                                <a:pt x="4446" y="237"/>
                              </a:lnTo>
                              <a:lnTo>
                                <a:pt x="4454" y="238"/>
                              </a:lnTo>
                              <a:lnTo>
                                <a:pt x="4461" y="237"/>
                              </a:lnTo>
                              <a:lnTo>
                                <a:pt x="4467" y="235"/>
                              </a:lnTo>
                              <a:lnTo>
                                <a:pt x="4472" y="232"/>
                              </a:lnTo>
                              <a:lnTo>
                                <a:pt x="4477" y="228"/>
                              </a:lnTo>
                              <a:lnTo>
                                <a:pt x="4481" y="223"/>
                              </a:lnTo>
                              <a:lnTo>
                                <a:pt x="4484" y="217"/>
                              </a:lnTo>
                              <a:lnTo>
                                <a:pt x="4488" y="210"/>
                              </a:lnTo>
                              <a:lnTo>
                                <a:pt x="4489" y="200"/>
                              </a:lnTo>
                              <a:close/>
                              <a:moveTo>
                                <a:pt x="4653" y="251"/>
                              </a:moveTo>
                              <a:lnTo>
                                <a:pt x="4631" y="251"/>
                              </a:lnTo>
                              <a:lnTo>
                                <a:pt x="4630" y="241"/>
                              </a:lnTo>
                              <a:lnTo>
                                <a:pt x="4629" y="226"/>
                              </a:lnTo>
                              <a:lnTo>
                                <a:pt x="4624" y="233"/>
                              </a:lnTo>
                              <a:lnTo>
                                <a:pt x="4619" y="239"/>
                              </a:lnTo>
                              <a:lnTo>
                                <a:pt x="4614" y="244"/>
                              </a:lnTo>
                              <a:lnTo>
                                <a:pt x="4608" y="249"/>
                              </a:lnTo>
                              <a:lnTo>
                                <a:pt x="4601" y="251"/>
                              </a:lnTo>
                              <a:lnTo>
                                <a:pt x="4594" y="253"/>
                              </a:lnTo>
                              <a:lnTo>
                                <a:pt x="4586" y="255"/>
                              </a:lnTo>
                              <a:lnTo>
                                <a:pt x="4578" y="256"/>
                              </a:lnTo>
                              <a:lnTo>
                                <a:pt x="4566" y="255"/>
                              </a:lnTo>
                              <a:lnTo>
                                <a:pt x="4556" y="252"/>
                              </a:lnTo>
                              <a:lnTo>
                                <a:pt x="4548" y="249"/>
                              </a:lnTo>
                              <a:lnTo>
                                <a:pt x="4541" y="243"/>
                              </a:lnTo>
                              <a:lnTo>
                                <a:pt x="4535" y="237"/>
                              </a:lnTo>
                              <a:lnTo>
                                <a:pt x="4531" y="228"/>
                              </a:lnTo>
                              <a:lnTo>
                                <a:pt x="4529" y="221"/>
                              </a:lnTo>
                              <a:lnTo>
                                <a:pt x="4527" y="212"/>
                              </a:lnTo>
                              <a:lnTo>
                                <a:pt x="4527" y="206"/>
                              </a:lnTo>
                              <a:lnTo>
                                <a:pt x="4529" y="202"/>
                              </a:lnTo>
                              <a:lnTo>
                                <a:pt x="4530" y="197"/>
                              </a:lnTo>
                              <a:lnTo>
                                <a:pt x="4532" y="192"/>
                              </a:lnTo>
                              <a:lnTo>
                                <a:pt x="4538" y="183"/>
                              </a:lnTo>
                              <a:lnTo>
                                <a:pt x="4546" y="176"/>
                              </a:lnTo>
                              <a:lnTo>
                                <a:pt x="4550" y="173"/>
                              </a:lnTo>
                              <a:lnTo>
                                <a:pt x="4556" y="170"/>
                              </a:lnTo>
                              <a:lnTo>
                                <a:pt x="4564" y="168"/>
                              </a:lnTo>
                              <a:lnTo>
                                <a:pt x="4571" y="165"/>
                              </a:lnTo>
                              <a:lnTo>
                                <a:pt x="4589" y="163"/>
                              </a:lnTo>
                              <a:lnTo>
                                <a:pt x="4609" y="162"/>
                              </a:lnTo>
                              <a:lnTo>
                                <a:pt x="4617" y="162"/>
                              </a:lnTo>
                              <a:lnTo>
                                <a:pt x="4629" y="162"/>
                              </a:lnTo>
                              <a:lnTo>
                                <a:pt x="4627" y="147"/>
                              </a:lnTo>
                              <a:lnTo>
                                <a:pt x="4625" y="138"/>
                              </a:lnTo>
                              <a:lnTo>
                                <a:pt x="4624" y="134"/>
                              </a:lnTo>
                              <a:lnTo>
                                <a:pt x="4621" y="130"/>
                              </a:lnTo>
                              <a:lnTo>
                                <a:pt x="4618" y="128"/>
                              </a:lnTo>
                              <a:lnTo>
                                <a:pt x="4614" y="126"/>
                              </a:lnTo>
                              <a:lnTo>
                                <a:pt x="4609" y="123"/>
                              </a:lnTo>
                              <a:lnTo>
                                <a:pt x="4605" y="122"/>
                              </a:lnTo>
                              <a:lnTo>
                                <a:pt x="4598" y="121"/>
                              </a:lnTo>
                              <a:lnTo>
                                <a:pt x="4591" y="121"/>
                              </a:lnTo>
                              <a:lnTo>
                                <a:pt x="4584" y="121"/>
                              </a:lnTo>
                              <a:lnTo>
                                <a:pt x="4577" y="122"/>
                              </a:lnTo>
                              <a:lnTo>
                                <a:pt x="4570" y="124"/>
                              </a:lnTo>
                              <a:lnTo>
                                <a:pt x="4565" y="127"/>
                              </a:lnTo>
                              <a:lnTo>
                                <a:pt x="4560" y="132"/>
                              </a:lnTo>
                              <a:lnTo>
                                <a:pt x="4556" y="135"/>
                              </a:lnTo>
                              <a:lnTo>
                                <a:pt x="4554" y="141"/>
                              </a:lnTo>
                              <a:lnTo>
                                <a:pt x="4553" y="147"/>
                              </a:lnTo>
                              <a:lnTo>
                                <a:pt x="4531" y="144"/>
                              </a:lnTo>
                              <a:lnTo>
                                <a:pt x="4533" y="134"/>
                              </a:lnTo>
                              <a:lnTo>
                                <a:pt x="4538" y="126"/>
                              </a:lnTo>
                              <a:lnTo>
                                <a:pt x="4544" y="120"/>
                              </a:lnTo>
                              <a:lnTo>
                                <a:pt x="4552" y="113"/>
                              </a:lnTo>
                              <a:lnTo>
                                <a:pt x="4560" y="109"/>
                              </a:lnTo>
                              <a:lnTo>
                                <a:pt x="4570" y="106"/>
                              </a:lnTo>
                              <a:lnTo>
                                <a:pt x="4582" y="104"/>
                              </a:lnTo>
                              <a:lnTo>
                                <a:pt x="4595" y="104"/>
                              </a:lnTo>
                              <a:lnTo>
                                <a:pt x="4609" y="104"/>
                              </a:lnTo>
                              <a:lnTo>
                                <a:pt x="4620" y="106"/>
                              </a:lnTo>
                              <a:lnTo>
                                <a:pt x="4625" y="109"/>
                              </a:lnTo>
                              <a:lnTo>
                                <a:pt x="4630" y="111"/>
                              </a:lnTo>
                              <a:lnTo>
                                <a:pt x="4633" y="113"/>
                              </a:lnTo>
                              <a:lnTo>
                                <a:pt x="4637" y="116"/>
                              </a:lnTo>
                              <a:lnTo>
                                <a:pt x="4641" y="120"/>
                              </a:lnTo>
                              <a:lnTo>
                                <a:pt x="4643" y="124"/>
                              </a:lnTo>
                              <a:lnTo>
                                <a:pt x="4644" y="129"/>
                              </a:lnTo>
                              <a:lnTo>
                                <a:pt x="4647" y="134"/>
                              </a:lnTo>
                              <a:lnTo>
                                <a:pt x="4649" y="147"/>
                              </a:lnTo>
                              <a:lnTo>
                                <a:pt x="4649" y="162"/>
                              </a:lnTo>
                              <a:lnTo>
                                <a:pt x="4649" y="223"/>
                              </a:lnTo>
                              <a:lnTo>
                                <a:pt x="4650" y="238"/>
                              </a:lnTo>
                              <a:lnTo>
                                <a:pt x="4653" y="251"/>
                              </a:lnTo>
                              <a:close/>
                              <a:moveTo>
                                <a:pt x="4629" y="180"/>
                              </a:moveTo>
                              <a:lnTo>
                                <a:pt x="4617" y="179"/>
                              </a:lnTo>
                              <a:lnTo>
                                <a:pt x="4607" y="179"/>
                              </a:lnTo>
                              <a:lnTo>
                                <a:pt x="4595" y="180"/>
                              </a:lnTo>
                              <a:lnTo>
                                <a:pt x="4584" y="181"/>
                              </a:lnTo>
                              <a:lnTo>
                                <a:pt x="4574" y="183"/>
                              </a:lnTo>
                              <a:lnTo>
                                <a:pt x="4566" y="187"/>
                              </a:lnTo>
                              <a:lnTo>
                                <a:pt x="4560" y="192"/>
                              </a:lnTo>
                              <a:lnTo>
                                <a:pt x="4555" y="198"/>
                              </a:lnTo>
                              <a:lnTo>
                                <a:pt x="4553" y="205"/>
                              </a:lnTo>
                              <a:lnTo>
                                <a:pt x="4552" y="212"/>
                              </a:lnTo>
                              <a:lnTo>
                                <a:pt x="4552" y="218"/>
                              </a:lnTo>
                              <a:lnTo>
                                <a:pt x="4553" y="223"/>
                              </a:lnTo>
                              <a:lnTo>
                                <a:pt x="4555" y="227"/>
                              </a:lnTo>
                              <a:lnTo>
                                <a:pt x="4559" y="231"/>
                              </a:lnTo>
                              <a:lnTo>
                                <a:pt x="4564" y="234"/>
                              </a:lnTo>
                              <a:lnTo>
                                <a:pt x="4568" y="237"/>
                              </a:lnTo>
                              <a:lnTo>
                                <a:pt x="4574" y="238"/>
                              </a:lnTo>
                              <a:lnTo>
                                <a:pt x="4582" y="239"/>
                              </a:lnTo>
                              <a:lnTo>
                                <a:pt x="4591" y="238"/>
                              </a:lnTo>
                              <a:lnTo>
                                <a:pt x="4601" y="234"/>
                              </a:lnTo>
                              <a:lnTo>
                                <a:pt x="4608" y="231"/>
                              </a:lnTo>
                              <a:lnTo>
                                <a:pt x="4615" y="223"/>
                              </a:lnTo>
                              <a:lnTo>
                                <a:pt x="4621" y="216"/>
                              </a:lnTo>
                              <a:lnTo>
                                <a:pt x="4625" y="208"/>
                              </a:lnTo>
                              <a:lnTo>
                                <a:pt x="4627" y="199"/>
                              </a:lnTo>
                              <a:lnTo>
                                <a:pt x="4629" y="190"/>
                              </a:lnTo>
                              <a:lnTo>
                                <a:pt x="4629" y="185"/>
                              </a:lnTo>
                              <a:lnTo>
                                <a:pt x="4629" y="180"/>
                              </a:lnTo>
                              <a:close/>
                              <a:moveTo>
                                <a:pt x="4957" y="251"/>
                              </a:moveTo>
                              <a:lnTo>
                                <a:pt x="4933" y="251"/>
                              </a:lnTo>
                              <a:lnTo>
                                <a:pt x="4933" y="81"/>
                              </a:lnTo>
                              <a:lnTo>
                                <a:pt x="4871" y="251"/>
                              </a:lnTo>
                              <a:lnTo>
                                <a:pt x="4854" y="251"/>
                              </a:lnTo>
                              <a:lnTo>
                                <a:pt x="4790" y="81"/>
                              </a:lnTo>
                              <a:lnTo>
                                <a:pt x="4790" y="251"/>
                              </a:lnTo>
                              <a:lnTo>
                                <a:pt x="4769" y="251"/>
                              </a:lnTo>
                              <a:lnTo>
                                <a:pt x="4769" y="57"/>
                              </a:lnTo>
                              <a:lnTo>
                                <a:pt x="4806" y="57"/>
                              </a:lnTo>
                              <a:lnTo>
                                <a:pt x="4865" y="212"/>
                              </a:lnTo>
                              <a:lnTo>
                                <a:pt x="4921" y="57"/>
                              </a:lnTo>
                              <a:lnTo>
                                <a:pt x="4957" y="57"/>
                              </a:lnTo>
                              <a:lnTo>
                                <a:pt x="4957" y="251"/>
                              </a:lnTo>
                              <a:close/>
                              <a:moveTo>
                                <a:pt x="5116" y="251"/>
                              </a:moveTo>
                              <a:lnTo>
                                <a:pt x="5094" y="251"/>
                              </a:lnTo>
                              <a:lnTo>
                                <a:pt x="5093" y="241"/>
                              </a:lnTo>
                              <a:lnTo>
                                <a:pt x="5092" y="226"/>
                              </a:lnTo>
                              <a:lnTo>
                                <a:pt x="5087" y="233"/>
                              </a:lnTo>
                              <a:lnTo>
                                <a:pt x="5082" y="239"/>
                              </a:lnTo>
                              <a:lnTo>
                                <a:pt x="5078" y="244"/>
                              </a:lnTo>
                              <a:lnTo>
                                <a:pt x="5072" y="249"/>
                              </a:lnTo>
                              <a:lnTo>
                                <a:pt x="5064" y="251"/>
                              </a:lnTo>
                              <a:lnTo>
                                <a:pt x="5057" y="253"/>
                              </a:lnTo>
                              <a:lnTo>
                                <a:pt x="5050" y="255"/>
                              </a:lnTo>
                              <a:lnTo>
                                <a:pt x="5041" y="256"/>
                              </a:lnTo>
                              <a:lnTo>
                                <a:pt x="5029" y="255"/>
                              </a:lnTo>
                              <a:lnTo>
                                <a:pt x="5020" y="252"/>
                              </a:lnTo>
                              <a:lnTo>
                                <a:pt x="5011" y="249"/>
                              </a:lnTo>
                              <a:lnTo>
                                <a:pt x="5004" y="243"/>
                              </a:lnTo>
                              <a:lnTo>
                                <a:pt x="4998" y="237"/>
                              </a:lnTo>
                              <a:lnTo>
                                <a:pt x="4995" y="228"/>
                              </a:lnTo>
                              <a:lnTo>
                                <a:pt x="4992" y="221"/>
                              </a:lnTo>
                              <a:lnTo>
                                <a:pt x="4991" y="212"/>
                              </a:lnTo>
                              <a:lnTo>
                                <a:pt x="4991" y="206"/>
                              </a:lnTo>
                              <a:lnTo>
                                <a:pt x="4992" y="202"/>
                              </a:lnTo>
                              <a:lnTo>
                                <a:pt x="4993" y="197"/>
                              </a:lnTo>
                              <a:lnTo>
                                <a:pt x="4996" y="192"/>
                              </a:lnTo>
                              <a:lnTo>
                                <a:pt x="5002" y="183"/>
                              </a:lnTo>
                              <a:lnTo>
                                <a:pt x="5009" y="176"/>
                              </a:lnTo>
                              <a:lnTo>
                                <a:pt x="5015" y="173"/>
                              </a:lnTo>
                              <a:lnTo>
                                <a:pt x="5020" y="170"/>
                              </a:lnTo>
                              <a:lnTo>
                                <a:pt x="5027" y="168"/>
                              </a:lnTo>
                              <a:lnTo>
                                <a:pt x="5034" y="165"/>
                              </a:lnTo>
                              <a:lnTo>
                                <a:pt x="5052" y="163"/>
                              </a:lnTo>
                              <a:lnTo>
                                <a:pt x="5073" y="162"/>
                              </a:lnTo>
                              <a:lnTo>
                                <a:pt x="5080" y="162"/>
                              </a:lnTo>
                              <a:lnTo>
                                <a:pt x="5092" y="162"/>
                              </a:lnTo>
                              <a:lnTo>
                                <a:pt x="5091" y="147"/>
                              </a:lnTo>
                              <a:lnTo>
                                <a:pt x="5088" y="138"/>
                              </a:lnTo>
                              <a:lnTo>
                                <a:pt x="5087" y="134"/>
                              </a:lnTo>
                              <a:lnTo>
                                <a:pt x="5085" y="130"/>
                              </a:lnTo>
                              <a:lnTo>
                                <a:pt x="5081" y="128"/>
                              </a:lnTo>
                              <a:lnTo>
                                <a:pt x="5078" y="126"/>
                              </a:lnTo>
                              <a:lnTo>
                                <a:pt x="5073" y="123"/>
                              </a:lnTo>
                              <a:lnTo>
                                <a:pt x="5068" y="122"/>
                              </a:lnTo>
                              <a:lnTo>
                                <a:pt x="5062" y="121"/>
                              </a:lnTo>
                              <a:lnTo>
                                <a:pt x="5055" y="121"/>
                              </a:lnTo>
                              <a:lnTo>
                                <a:pt x="5047" y="121"/>
                              </a:lnTo>
                              <a:lnTo>
                                <a:pt x="5040" y="122"/>
                              </a:lnTo>
                              <a:lnTo>
                                <a:pt x="5034" y="124"/>
                              </a:lnTo>
                              <a:lnTo>
                                <a:pt x="5028" y="127"/>
                              </a:lnTo>
                              <a:lnTo>
                                <a:pt x="5023" y="132"/>
                              </a:lnTo>
                              <a:lnTo>
                                <a:pt x="5020" y="135"/>
                              </a:lnTo>
                              <a:lnTo>
                                <a:pt x="5017" y="141"/>
                              </a:lnTo>
                              <a:lnTo>
                                <a:pt x="5016" y="147"/>
                              </a:lnTo>
                              <a:lnTo>
                                <a:pt x="4995" y="144"/>
                              </a:lnTo>
                              <a:lnTo>
                                <a:pt x="4998" y="134"/>
                              </a:lnTo>
                              <a:lnTo>
                                <a:pt x="5002" y="126"/>
                              </a:lnTo>
                              <a:lnTo>
                                <a:pt x="5008" y="120"/>
                              </a:lnTo>
                              <a:lnTo>
                                <a:pt x="5015" y="113"/>
                              </a:lnTo>
                              <a:lnTo>
                                <a:pt x="5023" y="109"/>
                              </a:lnTo>
                              <a:lnTo>
                                <a:pt x="5033" y="106"/>
                              </a:lnTo>
                              <a:lnTo>
                                <a:pt x="5045" y="104"/>
                              </a:lnTo>
                              <a:lnTo>
                                <a:pt x="5058" y="104"/>
                              </a:lnTo>
                              <a:lnTo>
                                <a:pt x="5073" y="104"/>
                              </a:lnTo>
                              <a:lnTo>
                                <a:pt x="5084" y="106"/>
                              </a:lnTo>
                              <a:lnTo>
                                <a:pt x="5088" y="109"/>
                              </a:lnTo>
                              <a:lnTo>
                                <a:pt x="5093" y="111"/>
                              </a:lnTo>
                              <a:lnTo>
                                <a:pt x="5097" y="113"/>
                              </a:lnTo>
                              <a:lnTo>
                                <a:pt x="5100" y="116"/>
                              </a:lnTo>
                              <a:lnTo>
                                <a:pt x="5104" y="120"/>
                              </a:lnTo>
                              <a:lnTo>
                                <a:pt x="5106" y="124"/>
                              </a:lnTo>
                              <a:lnTo>
                                <a:pt x="5109" y="129"/>
                              </a:lnTo>
                              <a:lnTo>
                                <a:pt x="5110" y="134"/>
                              </a:lnTo>
                              <a:lnTo>
                                <a:pt x="5112" y="147"/>
                              </a:lnTo>
                              <a:lnTo>
                                <a:pt x="5114" y="162"/>
                              </a:lnTo>
                              <a:lnTo>
                                <a:pt x="5114" y="223"/>
                              </a:lnTo>
                              <a:lnTo>
                                <a:pt x="5114" y="238"/>
                              </a:lnTo>
                              <a:lnTo>
                                <a:pt x="5116" y="251"/>
                              </a:lnTo>
                              <a:close/>
                              <a:moveTo>
                                <a:pt x="5092" y="180"/>
                              </a:moveTo>
                              <a:lnTo>
                                <a:pt x="5080" y="179"/>
                              </a:lnTo>
                              <a:lnTo>
                                <a:pt x="5070" y="179"/>
                              </a:lnTo>
                              <a:lnTo>
                                <a:pt x="5058" y="180"/>
                              </a:lnTo>
                              <a:lnTo>
                                <a:pt x="5047" y="181"/>
                              </a:lnTo>
                              <a:lnTo>
                                <a:pt x="5038" y="183"/>
                              </a:lnTo>
                              <a:lnTo>
                                <a:pt x="5029" y="187"/>
                              </a:lnTo>
                              <a:lnTo>
                                <a:pt x="5023" y="192"/>
                              </a:lnTo>
                              <a:lnTo>
                                <a:pt x="5019" y="198"/>
                              </a:lnTo>
                              <a:lnTo>
                                <a:pt x="5016" y="205"/>
                              </a:lnTo>
                              <a:lnTo>
                                <a:pt x="5015" y="212"/>
                              </a:lnTo>
                              <a:lnTo>
                                <a:pt x="5015" y="218"/>
                              </a:lnTo>
                              <a:lnTo>
                                <a:pt x="5017" y="223"/>
                              </a:lnTo>
                              <a:lnTo>
                                <a:pt x="5020" y="227"/>
                              </a:lnTo>
                              <a:lnTo>
                                <a:pt x="5022" y="231"/>
                              </a:lnTo>
                              <a:lnTo>
                                <a:pt x="5027" y="234"/>
                              </a:lnTo>
                              <a:lnTo>
                                <a:pt x="5032" y="237"/>
                              </a:lnTo>
                              <a:lnTo>
                                <a:pt x="5039" y="238"/>
                              </a:lnTo>
                              <a:lnTo>
                                <a:pt x="5045" y="239"/>
                              </a:lnTo>
                              <a:lnTo>
                                <a:pt x="5055" y="238"/>
                              </a:lnTo>
                              <a:lnTo>
                                <a:pt x="5064" y="234"/>
                              </a:lnTo>
                              <a:lnTo>
                                <a:pt x="5072" y="231"/>
                              </a:lnTo>
                              <a:lnTo>
                                <a:pt x="5079" y="223"/>
                              </a:lnTo>
                              <a:lnTo>
                                <a:pt x="5085" y="216"/>
                              </a:lnTo>
                              <a:lnTo>
                                <a:pt x="5088" y="208"/>
                              </a:lnTo>
                              <a:lnTo>
                                <a:pt x="5091" y="199"/>
                              </a:lnTo>
                              <a:lnTo>
                                <a:pt x="5092" y="190"/>
                              </a:lnTo>
                              <a:lnTo>
                                <a:pt x="5092" y="185"/>
                              </a:lnTo>
                              <a:lnTo>
                                <a:pt x="5092" y="180"/>
                              </a:lnTo>
                              <a:close/>
                              <a:moveTo>
                                <a:pt x="5180" y="251"/>
                              </a:moveTo>
                              <a:lnTo>
                                <a:pt x="5158" y="251"/>
                              </a:lnTo>
                              <a:lnTo>
                                <a:pt x="5158" y="107"/>
                              </a:lnTo>
                              <a:lnTo>
                                <a:pt x="5177" y="107"/>
                              </a:lnTo>
                              <a:lnTo>
                                <a:pt x="5177" y="141"/>
                              </a:lnTo>
                              <a:lnTo>
                                <a:pt x="5182" y="130"/>
                              </a:lnTo>
                              <a:lnTo>
                                <a:pt x="5188" y="122"/>
                              </a:lnTo>
                              <a:lnTo>
                                <a:pt x="5193" y="115"/>
                              </a:lnTo>
                              <a:lnTo>
                                <a:pt x="5198" y="110"/>
                              </a:lnTo>
                              <a:lnTo>
                                <a:pt x="5204" y="107"/>
                              </a:lnTo>
                              <a:lnTo>
                                <a:pt x="5209" y="105"/>
                              </a:lnTo>
                              <a:lnTo>
                                <a:pt x="5215" y="104"/>
                              </a:lnTo>
                              <a:lnTo>
                                <a:pt x="5220" y="104"/>
                              </a:lnTo>
                              <a:lnTo>
                                <a:pt x="5224" y="104"/>
                              </a:lnTo>
                              <a:lnTo>
                                <a:pt x="5229" y="104"/>
                              </a:lnTo>
                              <a:lnTo>
                                <a:pt x="5229" y="126"/>
                              </a:lnTo>
                              <a:lnTo>
                                <a:pt x="5224" y="126"/>
                              </a:lnTo>
                              <a:lnTo>
                                <a:pt x="5216" y="126"/>
                              </a:lnTo>
                              <a:lnTo>
                                <a:pt x="5208" y="129"/>
                              </a:lnTo>
                              <a:lnTo>
                                <a:pt x="5200" y="133"/>
                              </a:lnTo>
                              <a:lnTo>
                                <a:pt x="5193" y="139"/>
                              </a:lnTo>
                              <a:lnTo>
                                <a:pt x="5188" y="146"/>
                              </a:lnTo>
                              <a:lnTo>
                                <a:pt x="5184" y="155"/>
                              </a:lnTo>
                              <a:lnTo>
                                <a:pt x="5181" y="164"/>
                              </a:lnTo>
                              <a:lnTo>
                                <a:pt x="5180" y="175"/>
                              </a:lnTo>
                              <a:lnTo>
                                <a:pt x="5180" y="251"/>
                              </a:lnTo>
                              <a:close/>
                              <a:moveTo>
                                <a:pt x="5277" y="57"/>
                              </a:moveTo>
                              <a:lnTo>
                                <a:pt x="5277" y="81"/>
                              </a:lnTo>
                              <a:lnTo>
                                <a:pt x="5253" y="81"/>
                              </a:lnTo>
                              <a:lnTo>
                                <a:pt x="5253" y="57"/>
                              </a:lnTo>
                              <a:lnTo>
                                <a:pt x="5277" y="57"/>
                              </a:lnTo>
                              <a:close/>
                              <a:moveTo>
                                <a:pt x="5276" y="107"/>
                              </a:moveTo>
                              <a:lnTo>
                                <a:pt x="5276" y="251"/>
                              </a:lnTo>
                              <a:lnTo>
                                <a:pt x="5255" y="251"/>
                              </a:lnTo>
                              <a:lnTo>
                                <a:pt x="5255" y="107"/>
                              </a:lnTo>
                              <a:lnTo>
                                <a:pt x="5276" y="107"/>
                              </a:lnTo>
                              <a:close/>
                              <a:moveTo>
                                <a:pt x="5332" y="251"/>
                              </a:moveTo>
                              <a:lnTo>
                                <a:pt x="5321" y="251"/>
                              </a:lnTo>
                              <a:lnTo>
                                <a:pt x="5321" y="57"/>
                              </a:lnTo>
                              <a:lnTo>
                                <a:pt x="5344" y="57"/>
                              </a:lnTo>
                              <a:lnTo>
                                <a:pt x="5344" y="132"/>
                              </a:lnTo>
                              <a:lnTo>
                                <a:pt x="5347" y="124"/>
                              </a:lnTo>
                              <a:lnTo>
                                <a:pt x="5352" y="120"/>
                              </a:lnTo>
                              <a:lnTo>
                                <a:pt x="5357" y="115"/>
                              </a:lnTo>
                              <a:lnTo>
                                <a:pt x="5362" y="110"/>
                              </a:lnTo>
                              <a:lnTo>
                                <a:pt x="5368" y="107"/>
                              </a:lnTo>
                              <a:lnTo>
                                <a:pt x="5372" y="105"/>
                              </a:lnTo>
                              <a:lnTo>
                                <a:pt x="5380" y="104"/>
                              </a:lnTo>
                              <a:lnTo>
                                <a:pt x="5386" y="104"/>
                              </a:lnTo>
                              <a:lnTo>
                                <a:pt x="5392" y="104"/>
                              </a:lnTo>
                              <a:lnTo>
                                <a:pt x="5398" y="105"/>
                              </a:lnTo>
                              <a:lnTo>
                                <a:pt x="5404" y="106"/>
                              </a:lnTo>
                              <a:lnTo>
                                <a:pt x="5409" y="109"/>
                              </a:lnTo>
                              <a:lnTo>
                                <a:pt x="5413" y="111"/>
                              </a:lnTo>
                              <a:lnTo>
                                <a:pt x="5418" y="115"/>
                              </a:lnTo>
                              <a:lnTo>
                                <a:pt x="5423" y="118"/>
                              </a:lnTo>
                              <a:lnTo>
                                <a:pt x="5428" y="123"/>
                              </a:lnTo>
                              <a:lnTo>
                                <a:pt x="5431" y="128"/>
                              </a:lnTo>
                              <a:lnTo>
                                <a:pt x="5435" y="134"/>
                              </a:lnTo>
                              <a:lnTo>
                                <a:pt x="5437" y="140"/>
                              </a:lnTo>
                              <a:lnTo>
                                <a:pt x="5440" y="147"/>
                              </a:lnTo>
                              <a:lnTo>
                                <a:pt x="5444" y="162"/>
                              </a:lnTo>
                              <a:lnTo>
                                <a:pt x="5444" y="180"/>
                              </a:lnTo>
                              <a:lnTo>
                                <a:pt x="5444" y="196"/>
                              </a:lnTo>
                              <a:lnTo>
                                <a:pt x="5440" y="210"/>
                              </a:lnTo>
                              <a:lnTo>
                                <a:pt x="5437" y="216"/>
                              </a:lnTo>
                              <a:lnTo>
                                <a:pt x="5435" y="222"/>
                              </a:lnTo>
                              <a:lnTo>
                                <a:pt x="5431" y="228"/>
                              </a:lnTo>
                              <a:lnTo>
                                <a:pt x="5428" y="234"/>
                              </a:lnTo>
                              <a:lnTo>
                                <a:pt x="5423" y="239"/>
                              </a:lnTo>
                              <a:lnTo>
                                <a:pt x="5418" y="244"/>
                              </a:lnTo>
                              <a:lnTo>
                                <a:pt x="5413" y="247"/>
                              </a:lnTo>
                              <a:lnTo>
                                <a:pt x="5409" y="250"/>
                              </a:lnTo>
                              <a:lnTo>
                                <a:pt x="5404" y="252"/>
                              </a:lnTo>
                              <a:lnTo>
                                <a:pt x="5398" y="255"/>
                              </a:lnTo>
                              <a:lnTo>
                                <a:pt x="5392" y="256"/>
                              </a:lnTo>
                              <a:lnTo>
                                <a:pt x="5385" y="256"/>
                              </a:lnTo>
                              <a:lnTo>
                                <a:pt x="5377" y="255"/>
                              </a:lnTo>
                              <a:lnTo>
                                <a:pt x="5371" y="253"/>
                              </a:lnTo>
                              <a:lnTo>
                                <a:pt x="5365" y="252"/>
                              </a:lnTo>
                              <a:lnTo>
                                <a:pt x="5359" y="249"/>
                              </a:lnTo>
                              <a:lnTo>
                                <a:pt x="5353" y="245"/>
                              </a:lnTo>
                              <a:lnTo>
                                <a:pt x="5348" y="240"/>
                              </a:lnTo>
                              <a:lnTo>
                                <a:pt x="5344" y="234"/>
                              </a:lnTo>
                              <a:lnTo>
                                <a:pt x="5340" y="228"/>
                              </a:lnTo>
                              <a:lnTo>
                                <a:pt x="5332" y="251"/>
                              </a:lnTo>
                              <a:close/>
                              <a:moveTo>
                                <a:pt x="5344" y="194"/>
                              </a:moveTo>
                              <a:lnTo>
                                <a:pt x="5345" y="205"/>
                              </a:lnTo>
                              <a:lnTo>
                                <a:pt x="5347" y="214"/>
                              </a:lnTo>
                              <a:lnTo>
                                <a:pt x="5352" y="221"/>
                              </a:lnTo>
                              <a:lnTo>
                                <a:pt x="5357" y="227"/>
                              </a:lnTo>
                              <a:lnTo>
                                <a:pt x="5363" y="232"/>
                              </a:lnTo>
                              <a:lnTo>
                                <a:pt x="5369" y="234"/>
                              </a:lnTo>
                              <a:lnTo>
                                <a:pt x="5376" y="237"/>
                              </a:lnTo>
                              <a:lnTo>
                                <a:pt x="5382" y="238"/>
                              </a:lnTo>
                              <a:lnTo>
                                <a:pt x="5391" y="237"/>
                              </a:lnTo>
                              <a:lnTo>
                                <a:pt x="5398" y="233"/>
                              </a:lnTo>
                              <a:lnTo>
                                <a:pt x="5404" y="229"/>
                              </a:lnTo>
                              <a:lnTo>
                                <a:pt x="5410" y="222"/>
                              </a:lnTo>
                              <a:lnTo>
                                <a:pt x="5415" y="214"/>
                              </a:lnTo>
                              <a:lnTo>
                                <a:pt x="5418" y="205"/>
                              </a:lnTo>
                              <a:lnTo>
                                <a:pt x="5419" y="194"/>
                              </a:lnTo>
                              <a:lnTo>
                                <a:pt x="5421" y="181"/>
                              </a:lnTo>
                              <a:lnTo>
                                <a:pt x="5419" y="168"/>
                              </a:lnTo>
                              <a:lnTo>
                                <a:pt x="5418" y="157"/>
                              </a:lnTo>
                              <a:lnTo>
                                <a:pt x="5415" y="146"/>
                              </a:lnTo>
                              <a:lnTo>
                                <a:pt x="5410" y="138"/>
                              </a:lnTo>
                              <a:lnTo>
                                <a:pt x="5405" y="130"/>
                              </a:lnTo>
                              <a:lnTo>
                                <a:pt x="5398" y="126"/>
                              </a:lnTo>
                              <a:lnTo>
                                <a:pt x="5391" y="123"/>
                              </a:lnTo>
                              <a:lnTo>
                                <a:pt x="5382" y="122"/>
                              </a:lnTo>
                              <a:lnTo>
                                <a:pt x="5375" y="122"/>
                              </a:lnTo>
                              <a:lnTo>
                                <a:pt x="5369" y="124"/>
                              </a:lnTo>
                              <a:lnTo>
                                <a:pt x="5363" y="128"/>
                              </a:lnTo>
                              <a:lnTo>
                                <a:pt x="5357" y="133"/>
                              </a:lnTo>
                              <a:lnTo>
                                <a:pt x="5352" y="139"/>
                              </a:lnTo>
                              <a:lnTo>
                                <a:pt x="5347" y="146"/>
                              </a:lnTo>
                              <a:lnTo>
                                <a:pt x="5345" y="155"/>
                              </a:lnTo>
                              <a:lnTo>
                                <a:pt x="5344" y="163"/>
                              </a:lnTo>
                              <a:lnTo>
                                <a:pt x="5344" y="194"/>
                              </a:lnTo>
                              <a:close/>
                              <a:moveTo>
                                <a:pt x="5529" y="256"/>
                              </a:moveTo>
                              <a:lnTo>
                                <a:pt x="5522" y="256"/>
                              </a:lnTo>
                              <a:lnTo>
                                <a:pt x="5516" y="255"/>
                              </a:lnTo>
                              <a:lnTo>
                                <a:pt x="5509" y="252"/>
                              </a:lnTo>
                              <a:lnTo>
                                <a:pt x="5503" y="250"/>
                              </a:lnTo>
                              <a:lnTo>
                                <a:pt x="5498" y="247"/>
                              </a:lnTo>
                              <a:lnTo>
                                <a:pt x="5492" y="244"/>
                              </a:lnTo>
                              <a:lnTo>
                                <a:pt x="5488" y="239"/>
                              </a:lnTo>
                              <a:lnTo>
                                <a:pt x="5483" y="234"/>
                              </a:lnTo>
                              <a:lnTo>
                                <a:pt x="5480" y="228"/>
                              </a:lnTo>
                              <a:lnTo>
                                <a:pt x="5476" y="222"/>
                              </a:lnTo>
                              <a:lnTo>
                                <a:pt x="5474" y="216"/>
                              </a:lnTo>
                              <a:lnTo>
                                <a:pt x="5471" y="209"/>
                              </a:lnTo>
                              <a:lnTo>
                                <a:pt x="5468" y="194"/>
                              </a:lnTo>
                              <a:lnTo>
                                <a:pt x="5466" y="179"/>
                              </a:lnTo>
                              <a:lnTo>
                                <a:pt x="5466" y="170"/>
                              </a:lnTo>
                              <a:lnTo>
                                <a:pt x="5468" y="163"/>
                              </a:lnTo>
                              <a:lnTo>
                                <a:pt x="5469" y="155"/>
                              </a:lnTo>
                              <a:lnTo>
                                <a:pt x="5471" y="148"/>
                              </a:lnTo>
                              <a:lnTo>
                                <a:pt x="5474" y="141"/>
                              </a:lnTo>
                              <a:lnTo>
                                <a:pt x="5477" y="135"/>
                              </a:lnTo>
                              <a:lnTo>
                                <a:pt x="5481" y="129"/>
                              </a:lnTo>
                              <a:lnTo>
                                <a:pt x="5486" y="124"/>
                              </a:lnTo>
                              <a:lnTo>
                                <a:pt x="5490" y="120"/>
                              </a:lnTo>
                              <a:lnTo>
                                <a:pt x="5495" y="115"/>
                              </a:lnTo>
                              <a:lnTo>
                                <a:pt x="5500" y="111"/>
                              </a:lnTo>
                              <a:lnTo>
                                <a:pt x="5506" y="109"/>
                              </a:lnTo>
                              <a:lnTo>
                                <a:pt x="5512" y="106"/>
                              </a:lnTo>
                              <a:lnTo>
                                <a:pt x="5518" y="105"/>
                              </a:lnTo>
                              <a:lnTo>
                                <a:pt x="5525" y="104"/>
                              </a:lnTo>
                              <a:lnTo>
                                <a:pt x="5531" y="104"/>
                              </a:lnTo>
                              <a:lnTo>
                                <a:pt x="5539" y="104"/>
                              </a:lnTo>
                              <a:lnTo>
                                <a:pt x="5546" y="105"/>
                              </a:lnTo>
                              <a:lnTo>
                                <a:pt x="5552" y="106"/>
                              </a:lnTo>
                              <a:lnTo>
                                <a:pt x="5558" y="109"/>
                              </a:lnTo>
                              <a:lnTo>
                                <a:pt x="5564" y="112"/>
                              </a:lnTo>
                              <a:lnTo>
                                <a:pt x="5569" y="116"/>
                              </a:lnTo>
                              <a:lnTo>
                                <a:pt x="5575" y="120"/>
                              </a:lnTo>
                              <a:lnTo>
                                <a:pt x="5578" y="126"/>
                              </a:lnTo>
                              <a:lnTo>
                                <a:pt x="5583" y="130"/>
                              </a:lnTo>
                              <a:lnTo>
                                <a:pt x="5586" y="136"/>
                              </a:lnTo>
                              <a:lnTo>
                                <a:pt x="5589" y="142"/>
                              </a:lnTo>
                              <a:lnTo>
                                <a:pt x="5592" y="150"/>
                              </a:lnTo>
                              <a:lnTo>
                                <a:pt x="5595" y="163"/>
                              </a:lnTo>
                              <a:lnTo>
                                <a:pt x="5595" y="179"/>
                              </a:lnTo>
                              <a:lnTo>
                                <a:pt x="5595" y="187"/>
                              </a:lnTo>
                              <a:lnTo>
                                <a:pt x="5595" y="196"/>
                              </a:lnTo>
                              <a:lnTo>
                                <a:pt x="5593" y="203"/>
                              </a:lnTo>
                              <a:lnTo>
                                <a:pt x="5592" y="210"/>
                              </a:lnTo>
                              <a:lnTo>
                                <a:pt x="5588" y="216"/>
                              </a:lnTo>
                              <a:lnTo>
                                <a:pt x="5586" y="223"/>
                              </a:lnTo>
                              <a:lnTo>
                                <a:pt x="5582" y="228"/>
                              </a:lnTo>
                              <a:lnTo>
                                <a:pt x="5577" y="234"/>
                              </a:lnTo>
                              <a:lnTo>
                                <a:pt x="5572" y="239"/>
                              </a:lnTo>
                              <a:lnTo>
                                <a:pt x="5568" y="244"/>
                              </a:lnTo>
                              <a:lnTo>
                                <a:pt x="5561" y="247"/>
                              </a:lnTo>
                              <a:lnTo>
                                <a:pt x="5555" y="250"/>
                              </a:lnTo>
                              <a:lnTo>
                                <a:pt x="5549" y="252"/>
                              </a:lnTo>
                              <a:lnTo>
                                <a:pt x="5543" y="255"/>
                              </a:lnTo>
                              <a:lnTo>
                                <a:pt x="5536" y="256"/>
                              </a:lnTo>
                              <a:lnTo>
                                <a:pt x="5529" y="256"/>
                              </a:lnTo>
                              <a:close/>
                              <a:moveTo>
                                <a:pt x="5531" y="238"/>
                              </a:moveTo>
                              <a:lnTo>
                                <a:pt x="5540" y="237"/>
                              </a:lnTo>
                              <a:lnTo>
                                <a:pt x="5547" y="234"/>
                              </a:lnTo>
                              <a:lnTo>
                                <a:pt x="5553" y="229"/>
                              </a:lnTo>
                              <a:lnTo>
                                <a:pt x="5560" y="223"/>
                              </a:lnTo>
                              <a:lnTo>
                                <a:pt x="5565" y="215"/>
                              </a:lnTo>
                              <a:lnTo>
                                <a:pt x="5569" y="205"/>
                              </a:lnTo>
                              <a:lnTo>
                                <a:pt x="5571" y="193"/>
                              </a:lnTo>
                              <a:lnTo>
                                <a:pt x="5571" y="179"/>
                              </a:lnTo>
                              <a:lnTo>
                                <a:pt x="5571" y="165"/>
                              </a:lnTo>
                              <a:lnTo>
                                <a:pt x="5569" y="153"/>
                              </a:lnTo>
                              <a:lnTo>
                                <a:pt x="5564" y="144"/>
                              </a:lnTo>
                              <a:lnTo>
                                <a:pt x="5559" y="135"/>
                              </a:lnTo>
                              <a:lnTo>
                                <a:pt x="5553" y="129"/>
                              </a:lnTo>
                              <a:lnTo>
                                <a:pt x="5546" y="126"/>
                              </a:lnTo>
                              <a:lnTo>
                                <a:pt x="5539" y="123"/>
                              </a:lnTo>
                              <a:lnTo>
                                <a:pt x="5531" y="122"/>
                              </a:lnTo>
                              <a:lnTo>
                                <a:pt x="5523" y="123"/>
                              </a:lnTo>
                              <a:lnTo>
                                <a:pt x="5516" y="126"/>
                              </a:lnTo>
                              <a:lnTo>
                                <a:pt x="5509" y="129"/>
                              </a:lnTo>
                              <a:lnTo>
                                <a:pt x="5503" y="135"/>
                              </a:lnTo>
                              <a:lnTo>
                                <a:pt x="5498" y="144"/>
                              </a:lnTo>
                              <a:lnTo>
                                <a:pt x="5494" y="153"/>
                              </a:lnTo>
                              <a:lnTo>
                                <a:pt x="5492" y="165"/>
                              </a:lnTo>
                              <a:lnTo>
                                <a:pt x="5490" y="179"/>
                              </a:lnTo>
                              <a:lnTo>
                                <a:pt x="5492" y="193"/>
                              </a:lnTo>
                              <a:lnTo>
                                <a:pt x="5494" y="205"/>
                              </a:lnTo>
                              <a:lnTo>
                                <a:pt x="5498" y="216"/>
                              </a:lnTo>
                              <a:lnTo>
                                <a:pt x="5503" y="223"/>
                              </a:lnTo>
                              <a:lnTo>
                                <a:pt x="5509" y="229"/>
                              </a:lnTo>
                              <a:lnTo>
                                <a:pt x="5516" y="234"/>
                              </a:lnTo>
                              <a:lnTo>
                                <a:pt x="5523" y="237"/>
                              </a:lnTo>
                              <a:lnTo>
                                <a:pt x="5531" y="238"/>
                              </a:lnTo>
                              <a:close/>
                              <a:moveTo>
                                <a:pt x="5652" y="251"/>
                              </a:moveTo>
                              <a:lnTo>
                                <a:pt x="5629" y="251"/>
                              </a:lnTo>
                              <a:lnTo>
                                <a:pt x="5629" y="107"/>
                              </a:lnTo>
                              <a:lnTo>
                                <a:pt x="5649" y="107"/>
                              </a:lnTo>
                              <a:lnTo>
                                <a:pt x="5649" y="141"/>
                              </a:lnTo>
                              <a:lnTo>
                                <a:pt x="5654" y="130"/>
                              </a:lnTo>
                              <a:lnTo>
                                <a:pt x="5659" y="122"/>
                              </a:lnTo>
                              <a:lnTo>
                                <a:pt x="5665" y="115"/>
                              </a:lnTo>
                              <a:lnTo>
                                <a:pt x="5670" y="110"/>
                              </a:lnTo>
                              <a:lnTo>
                                <a:pt x="5676" y="107"/>
                              </a:lnTo>
                              <a:lnTo>
                                <a:pt x="5681" y="105"/>
                              </a:lnTo>
                              <a:lnTo>
                                <a:pt x="5685" y="104"/>
                              </a:lnTo>
                              <a:lnTo>
                                <a:pt x="5691" y="104"/>
                              </a:lnTo>
                              <a:lnTo>
                                <a:pt x="5695" y="104"/>
                              </a:lnTo>
                              <a:lnTo>
                                <a:pt x="5700" y="104"/>
                              </a:lnTo>
                              <a:lnTo>
                                <a:pt x="5700" y="126"/>
                              </a:lnTo>
                              <a:lnTo>
                                <a:pt x="5696" y="126"/>
                              </a:lnTo>
                              <a:lnTo>
                                <a:pt x="5687" y="126"/>
                              </a:lnTo>
                              <a:lnTo>
                                <a:pt x="5678" y="129"/>
                              </a:lnTo>
                              <a:lnTo>
                                <a:pt x="5671" y="133"/>
                              </a:lnTo>
                              <a:lnTo>
                                <a:pt x="5665" y="139"/>
                              </a:lnTo>
                              <a:lnTo>
                                <a:pt x="5659" y="146"/>
                              </a:lnTo>
                              <a:lnTo>
                                <a:pt x="5655" y="155"/>
                              </a:lnTo>
                              <a:lnTo>
                                <a:pt x="5653" y="164"/>
                              </a:lnTo>
                              <a:lnTo>
                                <a:pt x="5652" y="175"/>
                              </a:lnTo>
                              <a:lnTo>
                                <a:pt x="5652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43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5"/>
                      <wps:cNvSpPr>
                        <a:spLocks/>
                      </wps:cNvSpPr>
                      <wps:spPr bwMode="auto">
                        <a:xfrm>
                          <a:off x="384810" y="367665"/>
                          <a:ext cx="596900" cy="620395"/>
                        </a:xfrm>
                        <a:custGeom>
                          <a:avLst/>
                          <a:gdLst>
                            <a:gd name="T0" fmla="*/ 825 w 1880"/>
                            <a:gd name="T1" fmla="*/ 1878 h 1955"/>
                            <a:gd name="T2" fmla="*/ 839 w 1880"/>
                            <a:gd name="T3" fmla="*/ 1904 h 1955"/>
                            <a:gd name="T4" fmla="*/ 856 w 1880"/>
                            <a:gd name="T5" fmla="*/ 1924 h 1955"/>
                            <a:gd name="T6" fmla="*/ 874 w 1880"/>
                            <a:gd name="T7" fmla="*/ 1939 h 1955"/>
                            <a:gd name="T8" fmla="*/ 892 w 1880"/>
                            <a:gd name="T9" fmla="*/ 1948 h 1955"/>
                            <a:gd name="T10" fmla="*/ 910 w 1880"/>
                            <a:gd name="T11" fmla="*/ 1954 h 1955"/>
                            <a:gd name="T12" fmla="*/ 927 w 1880"/>
                            <a:gd name="T13" fmla="*/ 1954 h 1955"/>
                            <a:gd name="T14" fmla="*/ 944 w 1880"/>
                            <a:gd name="T15" fmla="*/ 1952 h 1955"/>
                            <a:gd name="T16" fmla="*/ 960 w 1880"/>
                            <a:gd name="T17" fmla="*/ 1945 h 1955"/>
                            <a:gd name="T18" fmla="*/ 974 w 1880"/>
                            <a:gd name="T19" fmla="*/ 1932 h 1955"/>
                            <a:gd name="T20" fmla="*/ 987 w 1880"/>
                            <a:gd name="T21" fmla="*/ 1918 h 1955"/>
                            <a:gd name="T22" fmla="*/ 998 w 1880"/>
                            <a:gd name="T23" fmla="*/ 1901 h 1955"/>
                            <a:gd name="T24" fmla="*/ 1005 w 1880"/>
                            <a:gd name="T25" fmla="*/ 1879 h 1955"/>
                            <a:gd name="T26" fmla="*/ 1010 w 1880"/>
                            <a:gd name="T27" fmla="*/ 1856 h 1955"/>
                            <a:gd name="T28" fmla="*/ 1013 w 1880"/>
                            <a:gd name="T29" fmla="*/ 1830 h 1955"/>
                            <a:gd name="T30" fmla="*/ 1010 w 1880"/>
                            <a:gd name="T31" fmla="*/ 1802 h 1955"/>
                            <a:gd name="T32" fmla="*/ 1004 w 1880"/>
                            <a:gd name="T33" fmla="*/ 1771 h 1955"/>
                            <a:gd name="T34" fmla="*/ 1736 w 1880"/>
                            <a:gd name="T35" fmla="*/ 412 h 1955"/>
                            <a:gd name="T36" fmla="*/ 1767 w 1880"/>
                            <a:gd name="T37" fmla="*/ 397 h 1955"/>
                            <a:gd name="T38" fmla="*/ 1796 w 1880"/>
                            <a:gd name="T39" fmla="*/ 381 h 1955"/>
                            <a:gd name="T40" fmla="*/ 1820 w 1880"/>
                            <a:gd name="T41" fmla="*/ 364 h 1955"/>
                            <a:gd name="T42" fmla="*/ 1841 w 1880"/>
                            <a:gd name="T43" fmla="*/ 347 h 1955"/>
                            <a:gd name="T44" fmla="*/ 1858 w 1880"/>
                            <a:gd name="T45" fmla="*/ 327 h 1955"/>
                            <a:gd name="T46" fmla="*/ 1870 w 1880"/>
                            <a:gd name="T47" fmla="*/ 309 h 1955"/>
                            <a:gd name="T48" fmla="*/ 1877 w 1880"/>
                            <a:gd name="T49" fmla="*/ 291 h 1955"/>
                            <a:gd name="T50" fmla="*/ 1880 w 1880"/>
                            <a:gd name="T51" fmla="*/ 273 h 1955"/>
                            <a:gd name="T52" fmla="*/ 1879 w 1880"/>
                            <a:gd name="T53" fmla="*/ 255 h 1955"/>
                            <a:gd name="T54" fmla="*/ 1873 w 1880"/>
                            <a:gd name="T55" fmla="*/ 238 h 1955"/>
                            <a:gd name="T56" fmla="*/ 1862 w 1880"/>
                            <a:gd name="T57" fmla="*/ 221 h 1955"/>
                            <a:gd name="T58" fmla="*/ 1847 w 1880"/>
                            <a:gd name="T59" fmla="*/ 206 h 1955"/>
                            <a:gd name="T60" fmla="*/ 1825 w 1880"/>
                            <a:gd name="T61" fmla="*/ 192 h 1955"/>
                            <a:gd name="T62" fmla="*/ 1799 w 1880"/>
                            <a:gd name="T63" fmla="*/ 179 h 1955"/>
                            <a:gd name="T64" fmla="*/ 1767 w 1880"/>
                            <a:gd name="T65" fmla="*/ 168 h 1955"/>
                            <a:gd name="T66" fmla="*/ 1730 w 1880"/>
                            <a:gd name="T67" fmla="*/ 160 h 1955"/>
                            <a:gd name="T68" fmla="*/ 929 w 1880"/>
                            <a:gd name="T69" fmla="*/ 15 h 1955"/>
                            <a:gd name="T70" fmla="*/ 904 w 1880"/>
                            <a:gd name="T71" fmla="*/ 41 h 1955"/>
                            <a:gd name="T72" fmla="*/ 878 w 1880"/>
                            <a:gd name="T73" fmla="*/ 70 h 1955"/>
                            <a:gd name="T74" fmla="*/ 846 w 1880"/>
                            <a:gd name="T75" fmla="*/ 101 h 1955"/>
                            <a:gd name="T76" fmla="*/ 813 w 1880"/>
                            <a:gd name="T77" fmla="*/ 129 h 1955"/>
                            <a:gd name="T78" fmla="*/ 778 w 1880"/>
                            <a:gd name="T79" fmla="*/ 156 h 1955"/>
                            <a:gd name="T80" fmla="*/ 742 w 1880"/>
                            <a:gd name="T81" fmla="*/ 181 h 1955"/>
                            <a:gd name="T82" fmla="*/ 703 w 1880"/>
                            <a:gd name="T83" fmla="*/ 204 h 1955"/>
                            <a:gd name="T84" fmla="*/ 662 w 1880"/>
                            <a:gd name="T85" fmla="*/ 225 h 1955"/>
                            <a:gd name="T86" fmla="*/ 618 w 1880"/>
                            <a:gd name="T87" fmla="*/ 243 h 1955"/>
                            <a:gd name="T88" fmla="*/ 570 w 1880"/>
                            <a:gd name="T89" fmla="*/ 259 h 1955"/>
                            <a:gd name="T90" fmla="*/ 519 w 1880"/>
                            <a:gd name="T91" fmla="*/ 269 h 1955"/>
                            <a:gd name="T92" fmla="*/ 466 w 1880"/>
                            <a:gd name="T93" fmla="*/ 278 h 1955"/>
                            <a:gd name="T94" fmla="*/ 411 w 1880"/>
                            <a:gd name="T95" fmla="*/ 280 h 1955"/>
                            <a:gd name="T96" fmla="*/ 378 w 1880"/>
                            <a:gd name="T97" fmla="*/ 280 h 1955"/>
                            <a:gd name="T98" fmla="*/ 0 w 1880"/>
                            <a:gd name="T99" fmla="*/ 613 h 1955"/>
                            <a:gd name="T100" fmla="*/ 285 w 1880"/>
                            <a:gd name="T101" fmla="*/ 916 h 1955"/>
                            <a:gd name="T102" fmla="*/ 293 w 1880"/>
                            <a:gd name="T103" fmla="*/ 932 h 1955"/>
                            <a:gd name="T104" fmla="*/ 296 w 1880"/>
                            <a:gd name="T105" fmla="*/ 950 h 1955"/>
                            <a:gd name="T106" fmla="*/ 296 w 1880"/>
                            <a:gd name="T107" fmla="*/ 969 h 1955"/>
                            <a:gd name="T108" fmla="*/ 294 w 1880"/>
                            <a:gd name="T109" fmla="*/ 989 h 1955"/>
                            <a:gd name="T110" fmla="*/ 288 w 1880"/>
                            <a:gd name="T111" fmla="*/ 1006 h 1955"/>
                            <a:gd name="T112" fmla="*/ 279 w 1880"/>
                            <a:gd name="T113" fmla="*/ 1023 h 1955"/>
                            <a:gd name="T114" fmla="*/ 269 w 1880"/>
                            <a:gd name="T115" fmla="*/ 1035 h 1955"/>
                            <a:gd name="T116" fmla="*/ 239 w 1880"/>
                            <a:gd name="T117" fmla="*/ 1052 h 1955"/>
                            <a:gd name="T118" fmla="*/ 183 w 1880"/>
                            <a:gd name="T119" fmla="*/ 1082 h 1955"/>
                            <a:gd name="T120" fmla="*/ 141 w 1880"/>
                            <a:gd name="T121" fmla="*/ 1102 h 1955"/>
                            <a:gd name="T122" fmla="*/ 122 w 1880"/>
                            <a:gd name="T123" fmla="*/ 1111 h 1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880" h="1955">
                              <a:moveTo>
                                <a:pt x="111" y="1115"/>
                              </a:moveTo>
                              <a:lnTo>
                                <a:pt x="825" y="1878"/>
                              </a:lnTo>
                              <a:lnTo>
                                <a:pt x="832" y="1891"/>
                              </a:lnTo>
                              <a:lnTo>
                                <a:pt x="839" y="1904"/>
                              </a:lnTo>
                              <a:lnTo>
                                <a:pt x="848" y="1914"/>
                              </a:lnTo>
                              <a:lnTo>
                                <a:pt x="856" y="1924"/>
                              </a:lnTo>
                              <a:lnTo>
                                <a:pt x="864" y="1932"/>
                              </a:lnTo>
                              <a:lnTo>
                                <a:pt x="874" y="1939"/>
                              </a:lnTo>
                              <a:lnTo>
                                <a:pt x="883" y="1945"/>
                              </a:lnTo>
                              <a:lnTo>
                                <a:pt x="892" y="1948"/>
                              </a:lnTo>
                              <a:lnTo>
                                <a:pt x="901" y="1952"/>
                              </a:lnTo>
                              <a:lnTo>
                                <a:pt x="910" y="1954"/>
                              </a:lnTo>
                              <a:lnTo>
                                <a:pt x="919" y="1955"/>
                              </a:lnTo>
                              <a:lnTo>
                                <a:pt x="927" y="1954"/>
                              </a:lnTo>
                              <a:lnTo>
                                <a:pt x="935" y="1953"/>
                              </a:lnTo>
                              <a:lnTo>
                                <a:pt x="944" y="1952"/>
                              </a:lnTo>
                              <a:lnTo>
                                <a:pt x="952" y="1948"/>
                              </a:lnTo>
                              <a:lnTo>
                                <a:pt x="960" y="1945"/>
                              </a:lnTo>
                              <a:lnTo>
                                <a:pt x="968" y="1939"/>
                              </a:lnTo>
                              <a:lnTo>
                                <a:pt x="974" y="1932"/>
                              </a:lnTo>
                              <a:lnTo>
                                <a:pt x="981" y="1926"/>
                              </a:lnTo>
                              <a:lnTo>
                                <a:pt x="987" y="1918"/>
                              </a:lnTo>
                              <a:lnTo>
                                <a:pt x="992" y="1910"/>
                              </a:lnTo>
                              <a:lnTo>
                                <a:pt x="998" y="1901"/>
                              </a:lnTo>
                              <a:lnTo>
                                <a:pt x="1002" y="1890"/>
                              </a:lnTo>
                              <a:lnTo>
                                <a:pt x="1005" y="1879"/>
                              </a:lnTo>
                              <a:lnTo>
                                <a:pt x="1008" y="1869"/>
                              </a:lnTo>
                              <a:lnTo>
                                <a:pt x="1010" y="1856"/>
                              </a:lnTo>
                              <a:lnTo>
                                <a:pt x="1011" y="1843"/>
                              </a:lnTo>
                              <a:lnTo>
                                <a:pt x="1013" y="1830"/>
                              </a:lnTo>
                              <a:lnTo>
                                <a:pt x="1011" y="1817"/>
                              </a:lnTo>
                              <a:lnTo>
                                <a:pt x="1010" y="1802"/>
                              </a:lnTo>
                              <a:lnTo>
                                <a:pt x="1008" y="1786"/>
                              </a:lnTo>
                              <a:lnTo>
                                <a:pt x="1004" y="1771"/>
                              </a:lnTo>
                              <a:lnTo>
                                <a:pt x="883" y="782"/>
                              </a:lnTo>
                              <a:lnTo>
                                <a:pt x="1736" y="412"/>
                              </a:lnTo>
                              <a:lnTo>
                                <a:pt x="1752" y="405"/>
                              </a:lnTo>
                              <a:lnTo>
                                <a:pt x="1767" y="397"/>
                              </a:lnTo>
                              <a:lnTo>
                                <a:pt x="1782" y="389"/>
                              </a:lnTo>
                              <a:lnTo>
                                <a:pt x="1796" y="381"/>
                              </a:lnTo>
                              <a:lnTo>
                                <a:pt x="1808" y="372"/>
                              </a:lnTo>
                              <a:lnTo>
                                <a:pt x="1820" y="364"/>
                              </a:lnTo>
                              <a:lnTo>
                                <a:pt x="1831" y="355"/>
                              </a:lnTo>
                              <a:lnTo>
                                <a:pt x="1841" y="347"/>
                              </a:lnTo>
                              <a:lnTo>
                                <a:pt x="1849" y="337"/>
                              </a:lnTo>
                              <a:lnTo>
                                <a:pt x="1858" y="327"/>
                              </a:lnTo>
                              <a:lnTo>
                                <a:pt x="1864" y="319"/>
                              </a:lnTo>
                              <a:lnTo>
                                <a:pt x="1870" y="309"/>
                              </a:lnTo>
                              <a:lnTo>
                                <a:pt x="1873" y="301"/>
                              </a:lnTo>
                              <a:lnTo>
                                <a:pt x="1877" y="291"/>
                              </a:lnTo>
                              <a:lnTo>
                                <a:pt x="1879" y="282"/>
                              </a:lnTo>
                              <a:lnTo>
                                <a:pt x="1880" y="273"/>
                              </a:lnTo>
                              <a:lnTo>
                                <a:pt x="1880" y="263"/>
                              </a:lnTo>
                              <a:lnTo>
                                <a:pt x="1879" y="255"/>
                              </a:lnTo>
                              <a:lnTo>
                                <a:pt x="1877" y="247"/>
                              </a:lnTo>
                              <a:lnTo>
                                <a:pt x="1873" y="238"/>
                              </a:lnTo>
                              <a:lnTo>
                                <a:pt x="1868" y="230"/>
                              </a:lnTo>
                              <a:lnTo>
                                <a:pt x="1862" y="221"/>
                              </a:lnTo>
                              <a:lnTo>
                                <a:pt x="1855" y="213"/>
                              </a:lnTo>
                              <a:lnTo>
                                <a:pt x="1847" y="206"/>
                              </a:lnTo>
                              <a:lnTo>
                                <a:pt x="1837" y="198"/>
                              </a:lnTo>
                              <a:lnTo>
                                <a:pt x="1825" y="192"/>
                              </a:lnTo>
                              <a:lnTo>
                                <a:pt x="1813" y="185"/>
                              </a:lnTo>
                              <a:lnTo>
                                <a:pt x="1799" y="179"/>
                              </a:lnTo>
                              <a:lnTo>
                                <a:pt x="1784" y="174"/>
                              </a:lnTo>
                              <a:lnTo>
                                <a:pt x="1767" y="168"/>
                              </a:lnTo>
                              <a:lnTo>
                                <a:pt x="1749" y="163"/>
                              </a:lnTo>
                              <a:lnTo>
                                <a:pt x="1730" y="160"/>
                              </a:lnTo>
                              <a:lnTo>
                                <a:pt x="940" y="0"/>
                              </a:lnTo>
                              <a:lnTo>
                                <a:pt x="929" y="15"/>
                              </a:lnTo>
                              <a:lnTo>
                                <a:pt x="916" y="28"/>
                              </a:lnTo>
                              <a:lnTo>
                                <a:pt x="904" y="41"/>
                              </a:lnTo>
                              <a:lnTo>
                                <a:pt x="893" y="53"/>
                              </a:lnTo>
                              <a:lnTo>
                                <a:pt x="878" y="70"/>
                              </a:lnTo>
                              <a:lnTo>
                                <a:pt x="862" y="86"/>
                              </a:lnTo>
                              <a:lnTo>
                                <a:pt x="846" y="101"/>
                              </a:lnTo>
                              <a:lnTo>
                                <a:pt x="830" y="115"/>
                              </a:lnTo>
                              <a:lnTo>
                                <a:pt x="813" y="129"/>
                              </a:lnTo>
                              <a:lnTo>
                                <a:pt x="796" y="143"/>
                              </a:lnTo>
                              <a:lnTo>
                                <a:pt x="778" y="156"/>
                              </a:lnTo>
                              <a:lnTo>
                                <a:pt x="760" y="169"/>
                              </a:lnTo>
                              <a:lnTo>
                                <a:pt x="742" y="181"/>
                              </a:lnTo>
                              <a:lnTo>
                                <a:pt x="722" y="192"/>
                              </a:lnTo>
                              <a:lnTo>
                                <a:pt x="703" y="204"/>
                              </a:lnTo>
                              <a:lnTo>
                                <a:pt x="683" y="214"/>
                              </a:lnTo>
                              <a:lnTo>
                                <a:pt x="662" y="225"/>
                              </a:lnTo>
                              <a:lnTo>
                                <a:pt x="639" y="234"/>
                              </a:lnTo>
                              <a:lnTo>
                                <a:pt x="618" y="243"/>
                              </a:lnTo>
                              <a:lnTo>
                                <a:pt x="594" y="251"/>
                              </a:lnTo>
                              <a:lnTo>
                                <a:pt x="570" y="259"/>
                              </a:lnTo>
                              <a:lnTo>
                                <a:pt x="545" y="265"/>
                              </a:lnTo>
                              <a:lnTo>
                                <a:pt x="519" y="269"/>
                              </a:lnTo>
                              <a:lnTo>
                                <a:pt x="494" y="274"/>
                              </a:lnTo>
                              <a:lnTo>
                                <a:pt x="466" y="278"/>
                              </a:lnTo>
                              <a:lnTo>
                                <a:pt x="438" y="279"/>
                              </a:lnTo>
                              <a:lnTo>
                                <a:pt x="411" y="280"/>
                              </a:lnTo>
                              <a:lnTo>
                                <a:pt x="382" y="280"/>
                              </a:lnTo>
                              <a:lnTo>
                                <a:pt x="378" y="280"/>
                              </a:lnTo>
                              <a:lnTo>
                                <a:pt x="204" y="249"/>
                              </a:lnTo>
                              <a:lnTo>
                                <a:pt x="0" y="613"/>
                              </a:lnTo>
                              <a:lnTo>
                                <a:pt x="281" y="909"/>
                              </a:lnTo>
                              <a:lnTo>
                                <a:pt x="285" y="916"/>
                              </a:lnTo>
                              <a:lnTo>
                                <a:pt x="289" y="924"/>
                              </a:lnTo>
                              <a:lnTo>
                                <a:pt x="293" y="932"/>
                              </a:lnTo>
                              <a:lnTo>
                                <a:pt x="294" y="942"/>
                              </a:lnTo>
                              <a:lnTo>
                                <a:pt x="296" y="950"/>
                              </a:lnTo>
                              <a:lnTo>
                                <a:pt x="296" y="960"/>
                              </a:lnTo>
                              <a:lnTo>
                                <a:pt x="296" y="969"/>
                              </a:lnTo>
                              <a:lnTo>
                                <a:pt x="295" y="979"/>
                              </a:lnTo>
                              <a:lnTo>
                                <a:pt x="294" y="989"/>
                              </a:lnTo>
                              <a:lnTo>
                                <a:pt x="291" y="997"/>
                              </a:lnTo>
                              <a:lnTo>
                                <a:pt x="288" y="1006"/>
                              </a:lnTo>
                              <a:lnTo>
                                <a:pt x="284" y="1014"/>
                              </a:lnTo>
                              <a:lnTo>
                                <a:pt x="279" y="1023"/>
                              </a:lnTo>
                              <a:lnTo>
                                <a:pt x="275" y="1029"/>
                              </a:lnTo>
                              <a:lnTo>
                                <a:pt x="269" y="1035"/>
                              </a:lnTo>
                              <a:lnTo>
                                <a:pt x="263" y="1039"/>
                              </a:lnTo>
                              <a:lnTo>
                                <a:pt x="239" y="1052"/>
                              </a:lnTo>
                              <a:lnTo>
                                <a:pt x="212" y="1065"/>
                              </a:lnTo>
                              <a:lnTo>
                                <a:pt x="183" y="1082"/>
                              </a:lnTo>
                              <a:lnTo>
                                <a:pt x="151" y="1097"/>
                              </a:lnTo>
                              <a:lnTo>
                                <a:pt x="141" y="1102"/>
                              </a:lnTo>
                              <a:lnTo>
                                <a:pt x="131" y="1106"/>
                              </a:lnTo>
                              <a:lnTo>
                                <a:pt x="122" y="1111"/>
                              </a:lnTo>
                              <a:lnTo>
                                <a:pt x="111" y="1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4F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53340" y="586105"/>
                          <a:ext cx="312420" cy="281305"/>
                        </a:xfrm>
                        <a:custGeom>
                          <a:avLst/>
                          <a:gdLst>
                            <a:gd name="T0" fmla="*/ 23 w 985"/>
                            <a:gd name="T1" fmla="*/ 755 h 887"/>
                            <a:gd name="T2" fmla="*/ 12 w 985"/>
                            <a:gd name="T3" fmla="*/ 769 h 887"/>
                            <a:gd name="T4" fmla="*/ 5 w 985"/>
                            <a:gd name="T5" fmla="*/ 783 h 887"/>
                            <a:gd name="T6" fmla="*/ 2 w 985"/>
                            <a:gd name="T7" fmla="*/ 798 h 887"/>
                            <a:gd name="T8" fmla="*/ 0 w 985"/>
                            <a:gd name="T9" fmla="*/ 812 h 887"/>
                            <a:gd name="T10" fmla="*/ 2 w 985"/>
                            <a:gd name="T11" fmla="*/ 826 h 887"/>
                            <a:gd name="T12" fmla="*/ 5 w 985"/>
                            <a:gd name="T13" fmla="*/ 839 h 887"/>
                            <a:gd name="T14" fmla="*/ 11 w 985"/>
                            <a:gd name="T15" fmla="*/ 851 h 887"/>
                            <a:gd name="T16" fmla="*/ 18 w 985"/>
                            <a:gd name="T17" fmla="*/ 862 h 887"/>
                            <a:gd name="T18" fmla="*/ 29 w 985"/>
                            <a:gd name="T19" fmla="*/ 870 h 887"/>
                            <a:gd name="T20" fmla="*/ 40 w 985"/>
                            <a:gd name="T21" fmla="*/ 878 h 887"/>
                            <a:gd name="T22" fmla="*/ 53 w 985"/>
                            <a:gd name="T23" fmla="*/ 884 h 887"/>
                            <a:gd name="T24" fmla="*/ 68 w 985"/>
                            <a:gd name="T25" fmla="*/ 886 h 887"/>
                            <a:gd name="T26" fmla="*/ 83 w 985"/>
                            <a:gd name="T27" fmla="*/ 887 h 887"/>
                            <a:gd name="T28" fmla="*/ 99 w 985"/>
                            <a:gd name="T29" fmla="*/ 885 h 887"/>
                            <a:gd name="T30" fmla="*/ 117 w 985"/>
                            <a:gd name="T31" fmla="*/ 879 h 887"/>
                            <a:gd name="T32" fmla="*/ 134 w 985"/>
                            <a:gd name="T33" fmla="*/ 870 h 887"/>
                            <a:gd name="T34" fmla="*/ 197 w 985"/>
                            <a:gd name="T35" fmla="*/ 835 h 887"/>
                            <a:gd name="T36" fmla="*/ 166 w 985"/>
                            <a:gd name="T37" fmla="*/ 828 h 887"/>
                            <a:gd name="T38" fmla="*/ 139 w 985"/>
                            <a:gd name="T39" fmla="*/ 816 h 887"/>
                            <a:gd name="T40" fmla="*/ 112 w 985"/>
                            <a:gd name="T41" fmla="*/ 798 h 887"/>
                            <a:gd name="T42" fmla="*/ 89 w 985"/>
                            <a:gd name="T43" fmla="*/ 777 h 887"/>
                            <a:gd name="T44" fmla="*/ 73 w 985"/>
                            <a:gd name="T45" fmla="*/ 753 h 887"/>
                            <a:gd name="T46" fmla="*/ 63 w 985"/>
                            <a:gd name="T47" fmla="*/ 729 h 887"/>
                            <a:gd name="T48" fmla="*/ 61 w 985"/>
                            <a:gd name="T49" fmla="*/ 710 h 887"/>
                            <a:gd name="T50" fmla="*/ 62 w 985"/>
                            <a:gd name="T51" fmla="*/ 698 h 887"/>
                            <a:gd name="T52" fmla="*/ 272 w 985"/>
                            <a:gd name="T53" fmla="*/ 809 h 887"/>
                            <a:gd name="T54" fmla="*/ 649 w 985"/>
                            <a:gd name="T55" fmla="*/ 642 h 887"/>
                            <a:gd name="T56" fmla="*/ 625 w 985"/>
                            <a:gd name="T57" fmla="*/ 641 h 887"/>
                            <a:gd name="T58" fmla="*/ 602 w 985"/>
                            <a:gd name="T59" fmla="*/ 631 h 887"/>
                            <a:gd name="T60" fmla="*/ 582 w 985"/>
                            <a:gd name="T61" fmla="*/ 613 h 887"/>
                            <a:gd name="T62" fmla="*/ 566 w 985"/>
                            <a:gd name="T63" fmla="*/ 589 h 887"/>
                            <a:gd name="T64" fmla="*/ 556 w 985"/>
                            <a:gd name="T65" fmla="*/ 566 h 887"/>
                            <a:gd name="T66" fmla="*/ 550 w 985"/>
                            <a:gd name="T67" fmla="*/ 541 h 887"/>
                            <a:gd name="T68" fmla="*/ 548 w 985"/>
                            <a:gd name="T69" fmla="*/ 514 h 887"/>
                            <a:gd name="T70" fmla="*/ 549 w 985"/>
                            <a:gd name="T71" fmla="*/ 489 h 887"/>
                            <a:gd name="T72" fmla="*/ 553 w 985"/>
                            <a:gd name="T73" fmla="*/ 466 h 887"/>
                            <a:gd name="T74" fmla="*/ 561 w 985"/>
                            <a:gd name="T75" fmla="*/ 444 h 887"/>
                            <a:gd name="T76" fmla="*/ 573 w 985"/>
                            <a:gd name="T77" fmla="*/ 426 h 887"/>
                            <a:gd name="T78" fmla="*/ 601 w 985"/>
                            <a:gd name="T79" fmla="*/ 408 h 887"/>
                            <a:gd name="T80" fmla="*/ 646 w 985"/>
                            <a:gd name="T81" fmla="*/ 386 h 887"/>
                            <a:gd name="T82" fmla="*/ 723 w 985"/>
                            <a:gd name="T83" fmla="*/ 354 h 887"/>
                            <a:gd name="T84" fmla="*/ 835 w 985"/>
                            <a:gd name="T85" fmla="*/ 308 h 887"/>
                            <a:gd name="T86" fmla="*/ 914 w 985"/>
                            <a:gd name="T87" fmla="*/ 273 h 887"/>
                            <a:gd name="T88" fmla="*/ 963 w 985"/>
                            <a:gd name="T89" fmla="*/ 249 h 887"/>
                            <a:gd name="T90" fmla="*/ 748 w 985"/>
                            <a:gd name="T91" fmla="*/ 0 h 887"/>
                            <a:gd name="T92" fmla="*/ 282 w 985"/>
                            <a:gd name="T93" fmla="*/ 797 h 8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85" h="887">
                              <a:moveTo>
                                <a:pt x="64" y="692"/>
                              </a:moveTo>
                              <a:lnTo>
                                <a:pt x="23" y="755"/>
                              </a:lnTo>
                              <a:lnTo>
                                <a:pt x="17" y="762"/>
                              </a:lnTo>
                              <a:lnTo>
                                <a:pt x="12" y="769"/>
                              </a:lnTo>
                              <a:lnTo>
                                <a:pt x="9" y="776"/>
                              </a:lnTo>
                              <a:lnTo>
                                <a:pt x="5" y="783"/>
                              </a:lnTo>
                              <a:lnTo>
                                <a:pt x="3" y="791"/>
                              </a:lnTo>
                              <a:lnTo>
                                <a:pt x="2" y="798"/>
                              </a:lnTo>
                              <a:lnTo>
                                <a:pt x="0" y="805"/>
                              </a:lnTo>
                              <a:lnTo>
                                <a:pt x="0" y="812"/>
                              </a:lnTo>
                              <a:lnTo>
                                <a:pt x="0" y="820"/>
                              </a:lnTo>
                              <a:lnTo>
                                <a:pt x="2" y="826"/>
                              </a:lnTo>
                              <a:lnTo>
                                <a:pt x="3" y="833"/>
                              </a:lnTo>
                              <a:lnTo>
                                <a:pt x="5" y="839"/>
                              </a:lnTo>
                              <a:lnTo>
                                <a:pt x="8" y="845"/>
                              </a:lnTo>
                              <a:lnTo>
                                <a:pt x="11" y="851"/>
                              </a:lnTo>
                              <a:lnTo>
                                <a:pt x="15" y="856"/>
                              </a:lnTo>
                              <a:lnTo>
                                <a:pt x="18" y="862"/>
                              </a:lnTo>
                              <a:lnTo>
                                <a:pt x="23" y="866"/>
                              </a:lnTo>
                              <a:lnTo>
                                <a:pt x="29" y="870"/>
                              </a:lnTo>
                              <a:lnTo>
                                <a:pt x="34" y="874"/>
                              </a:lnTo>
                              <a:lnTo>
                                <a:pt x="40" y="878"/>
                              </a:lnTo>
                              <a:lnTo>
                                <a:pt x="46" y="881"/>
                              </a:lnTo>
                              <a:lnTo>
                                <a:pt x="53" y="884"/>
                              </a:lnTo>
                              <a:lnTo>
                                <a:pt x="61" y="885"/>
                              </a:lnTo>
                              <a:lnTo>
                                <a:pt x="68" y="886"/>
                              </a:lnTo>
                              <a:lnTo>
                                <a:pt x="75" y="887"/>
                              </a:lnTo>
                              <a:lnTo>
                                <a:pt x="83" y="887"/>
                              </a:lnTo>
                              <a:lnTo>
                                <a:pt x="91" y="886"/>
                              </a:lnTo>
                              <a:lnTo>
                                <a:pt x="99" y="885"/>
                              </a:lnTo>
                              <a:lnTo>
                                <a:pt x="107" y="882"/>
                              </a:lnTo>
                              <a:lnTo>
                                <a:pt x="117" y="879"/>
                              </a:lnTo>
                              <a:lnTo>
                                <a:pt x="126" y="875"/>
                              </a:lnTo>
                              <a:lnTo>
                                <a:pt x="134" y="870"/>
                              </a:lnTo>
                              <a:lnTo>
                                <a:pt x="211" y="835"/>
                              </a:lnTo>
                              <a:lnTo>
                                <a:pt x="197" y="835"/>
                              </a:lnTo>
                              <a:lnTo>
                                <a:pt x="181" y="833"/>
                              </a:lnTo>
                              <a:lnTo>
                                <a:pt x="166" y="828"/>
                              </a:lnTo>
                              <a:lnTo>
                                <a:pt x="152" y="823"/>
                              </a:lnTo>
                              <a:lnTo>
                                <a:pt x="139" y="816"/>
                              </a:lnTo>
                              <a:lnTo>
                                <a:pt x="124" y="808"/>
                              </a:lnTo>
                              <a:lnTo>
                                <a:pt x="112" y="798"/>
                              </a:lnTo>
                              <a:lnTo>
                                <a:pt x="100" y="788"/>
                              </a:lnTo>
                              <a:lnTo>
                                <a:pt x="89" y="777"/>
                              </a:lnTo>
                              <a:lnTo>
                                <a:pt x="81" y="765"/>
                              </a:lnTo>
                              <a:lnTo>
                                <a:pt x="73" y="753"/>
                              </a:lnTo>
                              <a:lnTo>
                                <a:pt x="67" y="741"/>
                              </a:lnTo>
                              <a:lnTo>
                                <a:pt x="63" y="729"/>
                              </a:lnTo>
                              <a:lnTo>
                                <a:pt x="61" y="716"/>
                              </a:lnTo>
                              <a:lnTo>
                                <a:pt x="61" y="710"/>
                              </a:lnTo>
                              <a:lnTo>
                                <a:pt x="62" y="704"/>
                              </a:lnTo>
                              <a:lnTo>
                                <a:pt x="62" y="698"/>
                              </a:lnTo>
                              <a:lnTo>
                                <a:pt x="64" y="692"/>
                              </a:lnTo>
                              <a:close/>
                              <a:moveTo>
                                <a:pt x="272" y="809"/>
                              </a:moveTo>
                              <a:lnTo>
                                <a:pt x="661" y="641"/>
                              </a:lnTo>
                              <a:lnTo>
                                <a:pt x="649" y="642"/>
                              </a:lnTo>
                              <a:lnTo>
                                <a:pt x="637" y="642"/>
                              </a:lnTo>
                              <a:lnTo>
                                <a:pt x="625" y="641"/>
                              </a:lnTo>
                              <a:lnTo>
                                <a:pt x="613" y="637"/>
                              </a:lnTo>
                              <a:lnTo>
                                <a:pt x="602" y="631"/>
                              </a:lnTo>
                              <a:lnTo>
                                <a:pt x="591" y="624"/>
                              </a:lnTo>
                              <a:lnTo>
                                <a:pt x="582" y="613"/>
                              </a:lnTo>
                              <a:lnTo>
                                <a:pt x="572" y="600"/>
                              </a:lnTo>
                              <a:lnTo>
                                <a:pt x="566" y="589"/>
                              </a:lnTo>
                              <a:lnTo>
                                <a:pt x="561" y="577"/>
                              </a:lnTo>
                              <a:lnTo>
                                <a:pt x="556" y="566"/>
                              </a:lnTo>
                              <a:lnTo>
                                <a:pt x="553" y="553"/>
                              </a:lnTo>
                              <a:lnTo>
                                <a:pt x="550" y="541"/>
                              </a:lnTo>
                              <a:lnTo>
                                <a:pt x="549" y="528"/>
                              </a:lnTo>
                              <a:lnTo>
                                <a:pt x="548" y="514"/>
                              </a:lnTo>
                              <a:lnTo>
                                <a:pt x="548" y="502"/>
                              </a:lnTo>
                              <a:lnTo>
                                <a:pt x="549" y="489"/>
                              </a:lnTo>
                              <a:lnTo>
                                <a:pt x="550" y="477"/>
                              </a:lnTo>
                              <a:lnTo>
                                <a:pt x="553" y="466"/>
                              </a:lnTo>
                              <a:lnTo>
                                <a:pt x="556" y="454"/>
                              </a:lnTo>
                              <a:lnTo>
                                <a:pt x="561" y="444"/>
                              </a:lnTo>
                              <a:lnTo>
                                <a:pt x="567" y="435"/>
                              </a:lnTo>
                              <a:lnTo>
                                <a:pt x="573" y="426"/>
                              </a:lnTo>
                              <a:lnTo>
                                <a:pt x="581" y="419"/>
                              </a:lnTo>
                              <a:lnTo>
                                <a:pt x="601" y="408"/>
                              </a:lnTo>
                              <a:lnTo>
                                <a:pt x="623" y="397"/>
                              </a:lnTo>
                              <a:lnTo>
                                <a:pt x="646" y="386"/>
                              </a:lnTo>
                              <a:lnTo>
                                <a:pt x="671" y="376"/>
                              </a:lnTo>
                              <a:lnTo>
                                <a:pt x="723" y="354"/>
                              </a:lnTo>
                              <a:lnTo>
                                <a:pt x="778" y="331"/>
                              </a:lnTo>
                              <a:lnTo>
                                <a:pt x="835" y="308"/>
                              </a:lnTo>
                              <a:lnTo>
                                <a:pt x="889" y="285"/>
                              </a:lnTo>
                              <a:lnTo>
                                <a:pt x="914" y="273"/>
                              </a:lnTo>
                              <a:lnTo>
                                <a:pt x="939" y="261"/>
                              </a:lnTo>
                              <a:lnTo>
                                <a:pt x="963" y="249"/>
                              </a:lnTo>
                              <a:lnTo>
                                <a:pt x="985" y="237"/>
                              </a:lnTo>
                              <a:lnTo>
                                <a:pt x="748" y="0"/>
                              </a:lnTo>
                              <a:lnTo>
                                <a:pt x="290" y="783"/>
                              </a:lnTo>
                              <a:lnTo>
                                <a:pt x="282" y="797"/>
                              </a:lnTo>
                              <a:lnTo>
                                <a:pt x="272" y="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409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8575" y="22860"/>
                          <a:ext cx="599440" cy="504190"/>
                        </a:xfrm>
                        <a:custGeom>
                          <a:avLst/>
                          <a:gdLst>
                            <a:gd name="T0" fmla="*/ 532 w 1889"/>
                            <a:gd name="T1" fmla="*/ 775 h 1589"/>
                            <a:gd name="T2" fmla="*/ 152 w 1889"/>
                            <a:gd name="T3" fmla="*/ 702 h 1589"/>
                            <a:gd name="T4" fmla="*/ 95 w 1889"/>
                            <a:gd name="T5" fmla="*/ 697 h 1589"/>
                            <a:gd name="T6" fmla="*/ 47 w 1889"/>
                            <a:gd name="T7" fmla="*/ 717 h 1589"/>
                            <a:gd name="T8" fmla="*/ 12 w 1889"/>
                            <a:gd name="T9" fmla="*/ 757 h 1589"/>
                            <a:gd name="T10" fmla="*/ 0 w 1889"/>
                            <a:gd name="T11" fmla="*/ 815 h 1589"/>
                            <a:gd name="T12" fmla="*/ 17 w 1889"/>
                            <a:gd name="T13" fmla="*/ 885 h 1589"/>
                            <a:gd name="T14" fmla="*/ 68 w 1889"/>
                            <a:gd name="T15" fmla="*/ 965 h 1589"/>
                            <a:gd name="T16" fmla="*/ 313 w 1889"/>
                            <a:gd name="T17" fmla="*/ 1192 h 1589"/>
                            <a:gd name="T18" fmla="*/ 340 w 1889"/>
                            <a:gd name="T19" fmla="*/ 1122 h 1589"/>
                            <a:gd name="T20" fmla="*/ 416 w 1889"/>
                            <a:gd name="T21" fmla="*/ 1032 h 1589"/>
                            <a:gd name="T22" fmla="*/ 534 w 1889"/>
                            <a:gd name="T23" fmla="*/ 942 h 1589"/>
                            <a:gd name="T24" fmla="*/ 618 w 1889"/>
                            <a:gd name="T25" fmla="*/ 896 h 1589"/>
                            <a:gd name="T26" fmla="*/ 725 w 1889"/>
                            <a:gd name="T27" fmla="*/ 858 h 1589"/>
                            <a:gd name="T28" fmla="*/ 843 w 1889"/>
                            <a:gd name="T29" fmla="*/ 839 h 1589"/>
                            <a:gd name="T30" fmla="*/ 849 w 1889"/>
                            <a:gd name="T31" fmla="*/ 1257 h 1589"/>
                            <a:gd name="T32" fmla="*/ 928 w 1889"/>
                            <a:gd name="T33" fmla="*/ 1120 h 1589"/>
                            <a:gd name="T34" fmla="*/ 855 w 1889"/>
                            <a:gd name="T35" fmla="*/ 1099 h 1589"/>
                            <a:gd name="T36" fmla="*/ 800 w 1889"/>
                            <a:gd name="T37" fmla="*/ 1100 h 1589"/>
                            <a:gd name="T38" fmla="*/ 620 w 1889"/>
                            <a:gd name="T39" fmla="*/ 1194 h 1589"/>
                            <a:gd name="T40" fmla="*/ 465 w 1889"/>
                            <a:gd name="T41" fmla="*/ 1280 h 1589"/>
                            <a:gd name="T42" fmla="*/ 387 w 1889"/>
                            <a:gd name="T43" fmla="*/ 1303 h 1589"/>
                            <a:gd name="T44" fmla="*/ 1565 w 1889"/>
                            <a:gd name="T45" fmla="*/ 570 h 1589"/>
                            <a:gd name="T46" fmla="*/ 1636 w 1889"/>
                            <a:gd name="T47" fmla="*/ 626 h 1589"/>
                            <a:gd name="T48" fmla="*/ 1681 w 1889"/>
                            <a:gd name="T49" fmla="*/ 705 h 1589"/>
                            <a:gd name="T50" fmla="*/ 1681 w 1889"/>
                            <a:gd name="T51" fmla="*/ 819 h 1589"/>
                            <a:gd name="T52" fmla="*/ 1635 w 1889"/>
                            <a:gd name="T53" fmla="*/ 912 h 1589"/>
                            <a:gd name="T54" fmla="*/ 1552 w 1889"/>
                            <a:gd name="T55" fmla="*/ 968 h 1589"/>
                            <a:gd name="T56" fmla="*/ 1454 w 1889"/>
                            <a:gd name="T57" fmla="*/ 984 h 1589"/>
                            <a:gd name="T58" fmla="*/ 1383 w 1889"/>
                            <a:gd name="T59" fmla="*/ 967 h 1589"/>
                            <a:gd name="T60" fmla="*/ 1302 w 1889"/>
                            <a:gd name="T61" fmla="*/ 899 h 1589"/>
                            <a:gd name="T62" fmla="*/ 1258 w 1889"/>
                            <a:gd name="T63" fmla="*/ 802 h 1589"/>
                            <a:gd name="T64" fmla="*/ 1258 w 1889"/>
                            <a:gd name="T65" fmla="*/ 723 h 1589"/>
                            <a:gd name="T66" fmla="*/ 1289 w 1889"/>
                            <a:gd name="T67" fmla="*/ 650 h 1589"/>
                            <a:gd name="T68" fmla="*/ 1347 w 1889"/>
                            <a:gd name="T69" fmla="*/ 588 h 1589"/>
                            <a:gd name="T70" fmla="*/ 1435 w 1889"/>
                            <a:gd name="T71" fmla="*/ 552 h 1589"/>
                            <a:gd name="T72" fmla="*/ 1098 w 1889"/>
                            <a:gd name="T73" fmla="*/ 875 h 1589"/>
                            <a:gd name="T74" fmla="*/ 1263 w 1889"/>
                            <a:gd name="T75" fmla="*/ 969 h 1589"/>
                            <a:gd name="T76" fmla="*/ 1420 w 1889"/>
                            <a:gd name="T77" fmla="*/ 1049 h 1589"/>
                            <a:gd name="T78" fmla="*/ 1527 w 1889"/>
                            <a:gd name="T79" fmla="*/ 1078 h 1589"/>
                            <a:gd name="T80" fmla="*/ 1659 w 1889"/>
                            <a:gd name="T81" fmla="*/ 1076 h 1589"/>
                            <a:gd name="T82" fmla="*/ 1770 w 1889"/>
                            <a:gd name="T83" fmla="*/ 1037 h 1589"/>
                            <a:gd name="T84" fmla="*/ 1864 w 1889"/>
                            <a:gd name="T85" fmla="*/ 965 h 1589"/>
                            <a:gd name="T86" fmla="*/ 1864 w 1889"/>
                            <a:gd name="T87" fmla="*/ 773 h 1589"/>
                            <a:gd name="T88" fmla="*/ 1836 w 1889"/>
                            <a:gd name="T89" fmla="*/ 627 h 1589"/>
                            <a:gd name="T90" fmla="*/ 1789 w 1889"/>
                            <a:gd name="T91" fmla="*/ 331 h 1589"/>
                            <a:gd name="T92" fmla="*/ 1753 w 1889"/>
                            <a:gd name="T93" fmla="*/ 82 h 1589"/>
                            <a:gd name="T94" fmla="*/ 1730 w 1889"/>
                            <a:gd name="T95" fmla="*/ 37 h 1589"/>
                            <a:gd name="T96" fmla="*/ 1694 w 1889"/>
                            <a:gd name="T97" fmla="*/ 9 h 1589"/>
                            <a:gd name="T98" fmla="*/ 1651 w 1889"/>
                            <a:gd name="T99" fmla="*/ 0 h 1589"/>
                            <a:gd name="T100" fmla="*/ 1604 w 1889"/>
                            <a:gd name="T101" fmla="*/ 14 h 1589"/>
                            <a:gd name="T102" fmla="*/ 1559 w 1889"/>
                            <a:gd name="T103" fmla="*/ 52 h 15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889" h="1589">
                              <a:moveTo>
                                <a:pt x="867" y="838"/>
                              </a:moveTo>
                              <a:lnTo>
                                <a:pt x="766" y="819"/>
                              </a:lnTo>
                              <a:lnTo>
                                <a:pt x="680" y="802"/>
                              </a:lnTo>
                              <a:lnTo>
                                <a:pt x="605" y="788"/>
                              </a:lnTo>
                              <a:lnTo>
                                <a:pt x="532" y="775"/>
                              </a:lnTo>
                              <a:lnTo>
                                <a:pt x="458" y="762"/>
                              </a:lnTo>
                              <a:lnTo>
                                <a:pt x="376" y="747"/>
                              </a:lnTo>
                              <a:lnTo>
                                <a:pt x="280" y="728"/>
                              </a:lnTo>
                              <a:lnTo>
                                <a:pt x="164" y="705"/>
                              </a:lnTo>
                              <a:lnTo>
                                <a:pt x="152" y="702"/>
                              </a:lnTo>
                              <a:lnTo>
                                <a:pt x="141" y="698"/>
                              </a:lnTo>
                              <a:lnTo>
                                <a:pt x="129" y="697"/>
                              </a:lnTo>
                              <a:lnTo>
                                <a:pt x="118" y="696"/>
                              </a:lnTo>
                              <a:lnTo>
                                <a:pt x="106" y="696"/>
                              </a:lnTo>
                              <a:lnTo>
                                <a:pt x="95" y="697"/>
                              </a:lnTo>
                              <a:lnTo>
                                <a:pt x="85" y="699"/>
                              </a:lnTo>
                              <a:lnTo>
                                <a:pt x="75" y="703"/>
                              </a:lnTo>
                              <a:lnTo>
                                <a:pt x="65" y="706"/>
                              </a:lnTo>
                              <a:lnTo>
                                <a:pt x="56" y="711"/>
                              </a:lnTo>
                              <a:lnTo>
                                <a:pt x="47" y="717"/>
                              </a:lnTo>
                              <a:lnTo>
                                <a:pt x="39" y="723"/>
                              </a:lnTo>
                              <a:lnTo>
                                <a:pt x="32" y="731"/>
                              </a:lnTo>
                              <a:lnTo>
                                <a:pt x="24" y="739"/>
                              </a:lnTo>
                              <a:lnTo>
                                <a:pt x="18" y="749"/>
                              </a:lnTo>
                              <a:lnTo>
                                <a:pt x="12" y="757"/>
                              </a:lnTo>
                              <a:lnTo>
                                <a:pt x="9" y="768"/>
                              </a:lnTo>
                              <a:lnTo>
                                <a:pt x="5" y="779"/>
                              </a:lnTo>
                              <a:lnTo>
                                <a:pt x="3" y="790"/>
                              </a:lnTo>
                              <a:lnTo>
                                <a:pt x="1" y="802"/>
                              </a:lnTo>
                              <a:lnTo>
                                <a:pt x="0" y="815"/>
                              </a:lnTo>
                              <a:lnTo>
                                <a:pt x="1" y="828"/>
                              </a:lnTo>
                              <a:lnTo>
                                <a:pt x="4" y="842"/>
                              </a:lnTo>
                              <a:lnTo>
                                <a:pt x="6" y="856"/>
                              </a:lnTo>
                              <a:lnTo>
                                <a:pt x="11" y="871"/>
                              </a:lnTo>
                              <a:lnTo>
                                <a:pt x="17" y="885"/>
                              </a:lnTo>
                              <a:lnTo>
                                <a:pt x="24" y="901"/>
                              </a:lnTo>
                              <a:lnTo>
                                <a:pt x="33" y="916"/>
                              </a:lnTo>
                              <a:lnTo>
                                <a:pt x="42" y="932"/>
                              </a:lnTo>
                              <a:lnTo>
                                <a:pt x="54" y="948"/>
                              </a:lnTo>
                              <a:lnTo>
                                <a:pt x="68" y="965"/>
                              </a:lnTo>
                              <a:lnTo>
                                <a:pt x="83" y="982"/>
                              </a:lnTo>
                              <a:lnTo>
                                <a:pt x="313" y="1223"/>
                              </a:lnTo>
                              <a:lnTo>
                                <a:pt x="312" y="1213"/>
                              </a:lnTo>
                              <a:lnTo>
                                <a:pt x="313" y="1202"/>
                              </a:lnTo>
                              <a:lnTo>
                                <a:pt x="313" y="1192"/>
                              </a:lnTo>
                              <a:lnTo>
                                <a:pt x="316" y="1182"/>
                              </a:lnTo>
                              <a:lnTo>
                                <a:pt x="318" y="1171"/>
                              </a:lnTo>
                              <a:lnTo>
                                <a:pt x="320" y="1161"/>
                              </a:lnTo>
                              <a:lnTo>
                                <a:pt x="329" y="1141"/>
                              </a:lnTo>
                              <a:lnTo>
                                <a:pt x="340" y="1122"/>
                              </a:lnTo>
                              <a:lnTo>
                                <a:pt x="352" y="1102"/>
                              </a:lnTo>
                              <a:lnTo>
                                <a:pt x="366" y="1084"/>
                              </a:lnTo>
                              <a:lnTo>
                                <a:pt x="382" y="1066"/>
                              </a:lnTo>
                              <a:lnTo>
                                <a:pt x="399" y="1049"/>
                              </a:lnTo>
                              <a:lnTo>
                                <a:pt x="416" y="1032"/>
                              </a:lnTo>
                              <a:lnTo>
                                <a:pt x="434" y="1017"/>
                              </a:lnTo>
                              <a:lnTo>
                                <a:pt x="452" y="1002"/>
                              </a:lnTo>
                              <a:lnTo>
                                <a:pt x="470" y="988"/>
                              </a:lnTo>
                              <a:lnTo>
                                <a:pt x="503" y="962"/>
                              </a:lnTo>
                              <a:lnTo>
                                <a:pt x="534" y="942"/>
                              </a:lnTo>
                              <a:lnTo>
                                <a:pt x="548" y="932"/>
                              </a:lnTo>
                              <a:lnTo>
                                <a:pt x="564" y="922"/>
                              </a:lnTo>
                              <a:lnTo>
                                <a:pt x="580" y="914"/>
                              </a:lnTo>
                              <a:lnTo>
                                <a:pt x="599" y="904"/>
                              </a:lnTo>
                              <a:lnTo>
                                <a:pt x="618" y="896"/>
                              </a:lnTo>
                              <a:lnTo>
                                <a:pt x="638" y="887"/>
                              </a:lnTo>
                              <a:lnTo>
                                <a:pt x="659" y="879"/>
                              </a:lnTo>
                              <a:lnTo>
                                <a:pt x="680" y="872"/>
                              </a:lnTo>
                              <a:lnTo>
                                <a:pt x="702" y="865"/>
                              </a:lnTo>
                              <a:lnTo>
                                <a:pt x="725" y="858"/>
                              </a:lnTo>
                              <a:lnTo>
                                <a:pt x="748" y="854"/>
                              </a:lnTo>
                              <a:lnTo>
                                <a:pt x="772" y="849"/>
                              </a:lnTo>
                              <a:lnTo>
                                <a:pt x="796" y="844"/>
                              </a:lnTo>
                              <a:lnTo>
                                <a:pt x="819" y="842"/>
                              </a:lnTo>
                              <a:lnTo>
                                <a:pt x="843" y="839"/>
                              </a:lnTo>
                              <a:lnTo>
                                <a:pt x="867" y="838"/>
                              </a:lnTo>
                              <a:close/>
                              <a:moveTo>
                                <a:pt x="387" y="1303"/>
                              </a:moveTo>
                              <a:lnTo>
                                <a:pt x="654" y="1589"/>
                              </a:lnTo>
                              <a:lnTo>
                                <a:pt x="826" y="1295"/>
                              </a:lnTo>
                              <a:lnTo>
                                <a:pt x="849" y="1257"/>
                              </a:lnTo>
                              <a:lnTo>
                                <a:pt x="881" y="1206"/>
                              </a:lnTo>
                              <a:lnTo>
                                <a:pt x="897" y="1181"/>
                              </a:lnTo>
                              <a:lnTo>
                                <a:pt x="912" y="1157"/>
                              </a:lnTo>
                              <a:lnTo>
                                <a:pt x="922" y="1136"/>
                              </a:lnTo>
                              <a:lnTo>
                                <a:pt x="928" y="1120"/>
                              </a:lnTo>
                              <a:lnTo>
                                <a:pt x="919" y="1114"/>
                              </a:lnTo>
                              <a:lnTo>
                                <a:pt x="906" y="1109"/>
                              </a:lnTo>
                              <a:lnTo>
                                <a:pt x="892" y="1106"/>
                              </a:lnTo>
                              <a:lnTo>
                                <a:pt x="879" y="1102"/>
                              </a:lnTo>
                              <a:lnTo>
                                <a:pt x="855" y="1099"/>
                              </a:lnTo>
                              <a:lnTo>
                                <a:pt x="844" y="1096"/>
                              </a:lnTo>
                              <a:lnTo>
                                <a:pt x="827" y="1096"/>
                              </a:lnTo>
                              <a:lnTo>
                                <a:pt x="819" y="1096"/>
                              </a:lnTo>
                              <a:lnTo>
                                <a:pt x="809" y="1097"/>
                              </a:lnTo>
                              <a:lnTo>
                                <a:pt x="800" y="1100"/>
                              </a:lnTo>
                              <a:lnTo>
                                <a:pt x="789" y="1103"/>
                              </a:lnTo>
                              <a:lnTo>
                                <a:pt x="765" y="1113"/>
                              </a:lnTo>
                              <a:lnTo>
                                <a:pt x="739" y="1125"/>
                              </a:lnTo>
                              <a:lnTo>
                                <a:pt x="683" y="1157"/>
                              </a:lnTo>
                              <a:lnTo>
                                <a:pt x="620" y="1194"/>
                              </a:lnTo>
                              <a:lnTo>
                                <a:pt x="589" y="1213"/>
                              </a:lnTo>
                              <a:lnTo>
                                <a:pt x="558" y="1231"/>
                              </a:lnTo>
                              <a:lnTo>
                                <a:pt x="525" y="1249"/>
                              </a:lnTo>
                              <a:lnTo>
                                <a:pt x="495" y="1265"/>
                              </a:lnTo>
                              <a:lnTo>
                                <a:pt x="465" y="1280"/>
                              </a:lnTo>
                              <a:lnTo>
                                <a:pt x="437" y="1291"/>
                              </a:lnTo>
                              <a:lnTo>
                                <a:pt x="424" y="1295"/>
                              </a:lnTo>
                              <a:lnTo>
                                <a:pt x="411" y="1298"/>
                              </a:lnTo>
                              <a:lnTo>
                                <a:pt x="399" y="1301"/>
                              </a:lnTo>
                              <a:lnTo>
                                <a:pt x="387" y="1303"/>
                              </a:lnTo>
                              <a:close/>
                              <a:moveTo>
                                <a:pt x="1448" y="547"/>
                              </a:moveTo>
                              <a:lnTo>
                                <a:pt x="1512" y="550"/>
                              </a:lnTo>
                              <a:lnTo>
                                <a:pt x="1524" y="556"/>
                              </a:lnTo>
                              <a:lnTo>
                                <a:pt x="1543" y="563"/>
                              </a:lnTo>
                              <a:lnTo>
                                <a:pt x="1565" y="570"/>
                              </a:lnTo>
                              <a:lnTo>
                                <a:pt x="1582" y="578"/>
                              </a:lnTo>
                              <a:lnTo>
                                <a:pt x="1599" y="591"/>
                              </a:lnTo>
                              <a:lnTo>
                                <a:pt x="1611" y="600"/>
                              </a:lnTo>
                              <a:lnTo>
                                <a:pt x="1622" y="610"/>
                              </a:lnTo>
                              <a:lnTo>
                                <a:pt x="1636" y="626"/>
                              </a:lnTo>
                              <a:lnTo>
                                <a:pt x="1647" y="639"/>
                              </a:lnTo>
                              <a:lnTo>
                                <a:pt x="1658" y="653"/>
                              </a:lnTo>
                              <a:lnTo>
                                <a:pt x="1666" y="669"/>
                              </a:lnTo>
                              <a:lnTo>
                                <a:pt x="1675" y="687"/>
                              </a:lnTo>
                              <a:lnTo>
                                <a:pt x="1681" y="705"/>
                              </a:lnTo>
                              <a:lnTo>
                                <a:pt x="1684" y="726"/>
                              </a:lnTo>
                              <a:lnTo>
                                <a:pt x="1687" y="747"/>
                              </a:lnTo>
                              <a:lnTo>
                                <a:pt x="1687" y="770"/>
                              </a:lnTo>
                              <a:lnTo>
                                <a:pt x="1686" y="795"/>
                              </a:lnTo>
                              <a:lnTo>
                                <a:pt x="1681" y="819"/>
                              </a:lnTo>
                              <a:lnTo>
                                <a:pt x="1676" y="840"/>
                              </a:lnTo>
                              <a:lnTo>
                                <a:pt x="1667" y="860"/>
                              </a:lnTo>
                              <a:lnTo>
                                <a:pt x="1658" y="879"/>
                              </a:lnTo>
                              <a:lnTo>
                                <a:pt x="1647" y="896"/>
                              </a:lnTo>
                              <a:lnTo>
                                <a:pt x="1635" y="912"/>
                              </a:lnTo>
                              <a:lnTo>
                                <a:pt x="1621" y="926"/>
                              </a:lnTo>
                              <a:lnTo>
                                <a:pt x="1606" y="939"/>
                              </a:lnTo>
                              <a:lnTo>
                                <a:pt x="1589" y="950"/>
                              </a:lnTo>
                              <a:lnTo>
                                <a:pt x="1571" y="960"/>
                              </a:lnTo>
                              <a:lnTo>
                                <a:pt x="1552" y="968"/>
                              </a:lnTo>
                              <a:lnTo>
                                <a:pt x="1531" y="974"/>
                              </a:lnTo>
                              <a:lnTo>
                                <a:pt x="1510" y="979"/>
                              </a:lnTo>
                              <a:lnTo>
                                <a:pt x="1488" y="983"/>
                              </a:lnTo>
                              <a:lnTo>
                                <a:pt x="1465" y="984"/>
                              </a:lnTo>
                              <a:lnTo>
                                <a:pt x="1454" y="984"/>
                              </a:lnTo>
                              <a:lnTo>
                                <a:pt x="1444" y="984"/>
                              </a:lnTo>
                              <a:lnTo>
                                <a:pt x="1433" y="983"/>
                              </a:lnTo>
                              <a:lnTo>
                                <a:pt x="1423" y="980"/>
                              </a:lnTo>
                              <a:lnTo>
                                <a:pt x="1403" y="974"/>
                              </a:lnTo>
                              <a:lnTo>
                                <a:pt x="1383" y="967"/>
                              </a:lnTo>
                              <a:lnTo>
                                <a:pt x="1364" y="956"/>
                              </a:lnTo>
                              <a:lnTo>
                                <a:pt x="1346" y="944"/>
                              </a:lnTo>
                              <a:lnTo>
                                <a:pt x="1330" y="931"/>
                              </a:lnTo>
                              <a:lnTo>
                                <a:pt x="1315" y="916"/>
                              </a:lnTo>
                              <a:lnTo>
                                <a:pt x="1302" y="899"/>
                              </a:lnTo>
                              <a:lnTo>
                                <a:pt x="1289" y="881"/>
                              </a:lnTo>
                              <a:lnTo>
                                <a:pt x="1279" y="862"/>
                              </a:lnTo>
                              <a:lnTo>
                                <a:pt x="1270" y="843"/>
                              </a:lnTo>
                              <a:lnTo>
                                <a:pt x="1263" y="822"/>
                              </a:lnTo>
                              <a:lnTo>
                                <a:pt x="1258" y="802"/>
                              </a:lnTo>
                              <a:lnTo>
                                <a:pt x="1256" y="780"/>
                              </a:lnTo>
                              <a:lnTo>
                                <a:pt x="1256" y="758"/>
                              </a:lnTo>
                              <a:lnTo>
                                <a:pt x="1256" y="743"/>
                              </a:lnTo>
                              <a:lnTo>
                                <a:pt x="1257" y="733"/>
                              </a:lnTo>
                              <a:lnTo>
                                <a:pt x="1258" y="723"/>
                              </a:lnTo>
                              <a:lnTo>
                                <a:pt x="1261" y="714"/>
                              </a:lnTo>
                              <a:lnTo>
                                <a:pt x="1263" y="704"/>
                              </a:lnTo>
                              <a:lnTo>
                                <a:pt x="1270" y="686"/>
                              </a:lnTo>
                              <a:lnTo>
                                <a:pt x="1279" y="667"/>
                              </a:lnTo>
                              <a:lnTo>
                                <a:pt x="1289" y="650"/>
                              </a:lnTo>
                              <a:lnTo>
                                <a:pt x="1299" y="634"/>
                              </a:lnTo>
                              <a:lnTo>
                                <a:pt x="1310" y="621"/>
                              </a:lnTo>
                              <a:lnTo>
                                <a:pt x="1321" y="610"/>
                              </a:lnTo>
                              <a:lnTo>
                                <a:pt x="1334" y="599"/>
                              </a:lnTo>
                              <a:lnTo>
                                <a:pt x="1347" y="588"/>
                              </a:lnTo>
                              <a:lnTo>
                                <a:pt x="1362" y="578"/>
                              </a:lnTo>
                              <a:lnTo>
                                <a:pt x="1377" y="570"/>
                              </a:lnTo>
                              <a:lnTo>
                                <a:pt x="1395" y="564"/>
                              </a:lnTo>
                              <a:lnTo>
                                <a:pt x="1416" y="558"/>
                              </a:lnTo>
                              <a:lnTo>
                                <a:pt x="1435" y="552"/>
                              </a:lnTo>
                              <a:lnTo>
                                <a:pt x="1448" y="547"/>
                              </a:lnTo>
                              <a:close/>
                              <a:moveTo>
                                <a:pt x="1529" y="102"/>
                              </a:moveTo>
                              <a:lnTo>
                                <a:pt x="1075" y="868"/>
                              </a:lnTo>
                              <a:lnTo>
                                <a:pt x="1087" y="872"/>
                              </a:lnTo>
                              <a:lnTo>
                                <a:pt x="1098" y="875"/>
                              </a:lnTo>
                              <a:lnTo>
                                <a:pt x="1128" y="889"/>
                              </a:lnTo>
                              <a:lnTo>
                                <a:pt x="1170" y="912"/>
                              </a:lnTo>
                              <a:lnTo>
                                <a:pt x="1211" y="934"/>
                              </a:lnTo>
                              <a:lnTo>
                                <a:pt x="1238" y="951"/>
                              </a:lnTo>
                              <a:lnTo>
                                <a:pt x="1263" y="969"/>
                              </a:lnTo>
                              <a:lnTo>
                                <a:pt x="1297" y="990"/>
                              </a:lnTo>
                              <a:lnTo>
                                <a:pt x="1334" y="1011"/>
                              </a:lnTo>
                              <a:lnTo>
                                <a:pt x="1376" y="1031"/>
                              </a:lnTo>
                              <a:lnTo>
                                <a:pt x="1398" y="1039"/>
                              </a:lnTo>
                              <a:lnTo>
                                <a:pt x="1420" y="1049"/>
                              </a:lnTo>
                              <a:lnTo>
                                <a:pt x="1441" y="1056"/>
                              </a:lnTo>
                              <a:lnTo>
                                <a:pt x="1463" y="1064"/>
                              </a:lnTo>
                              <a:lnTo>
                                <a:pt x="1485" y="1070"/>
                              </a:lnTo>
                              <a:lnTo>
                                <a:pt x="1506" y="1074"/>
                              </a:lnTo>
                              <a:lnTo>
                                <a:pt x="1527" y="1078"/>
                              </a:lnTo>
                              <a:lnTo>
                                <a:pt x="1546" y="1079"/>
                              </a:lnTo>
                              <a:lnTo>
                                <a:pt x="1574" y="1081"/>
                              </a:lnTo>
                              <a:lnTo>
                                <a:pt x="1604" y="1081"/>
                              </a:lnTo>
                              <a:lnTo>
                                <a:pt x="1633" y="1079"/>
                              </a:lnTo>
                              <a:lnTo>
                                <a:pt x="1659" y="1076"/>
                              </a:lnTo>
                              <a:lnTo>
                                <a:pt x="1684" y="1071"/>
                              </a:lnTo>
                              <a:lnTo>
                                <a:pt x="1708" y="1064"/>
                              </a:lnTo>
                              <a:lnTo>
                                <a:pt x="1730" y="1056"/>
                              </a:lnTo>
                              <a:lnTo>
                                <a:pt x="1751" y="1047"/>
                              </a:lnTo>
                              <a:lnTo>
                                <a:pt x="1770" y="1037"/>
                              </a:lnTo>
                              <a:lnTo>
                                <a:pt x="1788" y="1026"/>
                              </a:lnTo>
                              <a:lnTo>
                                <a:pt x="1806" y="1014"/>
                              </a:lnTo>
                              <a:lnTo>
                                <a:pt x="1822" y="1002"/>
                              </a:lnTo>
                              <a:lnTo>
                                <a:pt x="1836" y="990"/>
                              </a:lnTo>
                              <a:lnTo>
                                <a:pt x="1864" y="965"/>
                              </a:lnTo>
                              <a:lnTo>
                                <a:pt x="1889" y="939"/>
                              </a:lnTo>
                              <a:lnTo>
                                <a:pt x="1882" y="886"/>
                              </a:lnTo>
                              <a:lnTo>
                                <a:pt x="1875" y="842"/>
                              </a:lnTo>
                              <a:lnTo>
                                <a:pt x="1870" y="804"/>
                              </a:lnTo>
                              <a:lnTo>
                                <a:pt x="1864" y="773"/>
                              </a:lnTo>
                              <a:lnTo>
                                <a:pt x="1859" y="744"/>
                              </a:lnTo>
                              <a:lnTo>
                                <a:pt x="1854" y="717"/>
                              </a:lnTo>
                              <a:lnTo>
                                <a:pt x="1848" y="690"/>
                              </a:lnTo>
                              <a:lnTo>
                                <a:pt x="1843" y="661"/>
                              </a:lnTo>
                              <a:lnTo>
                                <a:pt x="1836" y="627"/>
                              </a:lnTo>
                              <a:lnTo>
                                <a:pt x="1829" y="587"/>
                              </a:lnTo>
                              <a:lnTo>
                                <a:pt x="1822" y="540"/>
                              </a:lnTo>
                              <a:lnTo>
                                <a:pt x="1812" y="482"/>
                              </a:lnTo>
                              <a:lnTo>
                                <a:pt x="1801" y="413"/>
                              </a:lnTo>
                              <a:lnTo>
                                <a:pt x="1789" y="331"/>
                              </a:lnTo>
                              <a:lnTo>
                                <a:pt x="1775" y="233"/>
                              </a:lnTo>
                              <a:lnTo>
                                <a:pt x="1759" y="117"/>
                              </a:lnTo>
                              <a:lnTo>
                                <a:pt x="1758" y="105"/>
                              </a:lnTo>
                              <a:lnTo>
                                <a:pt x="1755" y="93"/>
                              </a:lnTo>
                              <a:lnTo>
                                <a:pt x="1753" y="82"/>
                              </a:lnTo>
                              <a:lnTo>
                                <a:pt x="1749" y="72"/>
                              </a:lnTo>
                              <a:lnTo>
                                <a:pt x="1746" y="62"/>
                              </a:lnTo>
                              <a:lnTo>
                                <a:pt x="1741" y="52"/>
                              </a:lnTo>
                              <a:lnTo>
                                <a:pt x="1736" y="44"/>
                              </a:lnTo>
                              <a:lnTo>
                                <a:pt x="1730" y="37"/>
                              </a:lnTo>
                              <a:lnTo>
                                <a:pt x="1724" y="29"/>
                              </a:lnTo>
                              <a:lnTo>
                                <a:pt x="1717" y="23"/>
                              </a:lnTo>
                              <a:lnTo>
                                <a:pt x="1710" y="17"/>
                              </a:lnTo>
                              <a:lnTo>
                                <a:pt x="1702" y="12"/>
                              </a:lnTo>
                              <a:lnTo>
                                <a:pt x="1694" y="9"/>
                              </a:lnTo>
                              <a:lnTo>
                                <a:pt x="1686" y="5"/>
                              </a:lnTo>
                              <a:lnTo>
                                <a:pt x="1677" y="3"/>
                              </a:lnTo>
                              <a:lnTo>
                                <a:pt x="1669" y="0"/>
                              </a:lnTo>
                              <a:lnTo>
                                <a:pt x="1659" y="0"/>
                              </a:lnTo>
                              <a:lnTo>
                                <a:pt x="1651" y="0"/>
                              </a:lnTo>
                              <a:lnTo>
                                <a:pt x="1641" y="2"/>
                              </a:lnTo>
                              <a:lnTo>
                                <a:pt x="1631" y="3"/>
                              </a:lnTo>
                              <a:lnTo>
                                <a:pt x="1623" y="5"/>
                              </a:lnTo>
                              <a:lnTo>
                                <a:pt x="1613" y="10"/>
                              </a:lnTo>
                              <a:lnTo>
                                <a:pt x="1604" y="14"/>
                              </a:lnTo>
                              <a:lnTo>
                                <a:pt x="1594" y="20"/>
                              </a:lnTo>
                              <a:lnTo>
                                <a:pt x="1586" y="27"/>
                              </a:lnTo>
                              <a:lnTo>
                                <a:pt x="1577" y="34"/>
                              </a:lnTo>
                              <a:lnTo>
                                <a:pt x="1568" y="43"/>
                              </a:lnTo>
                              <a:lnTo>
                                <a:pt x="1559" y="52"/>
                              </a:lnTo>
                              <a:lnTo>
                                <a:pt x="1552" y="63"/>
                              </a:lnTo>
                              <a:lnTo>
                                <a:pt x="1543" y="75"/>
                              </a:lnTo>
                              <a:lnTo>
                                <a:pt x="1536" y="89"/>
                              </a:lnTo>
                              <a:lnTo>
                                <a:pt x="1529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F5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 noEditPoints="1"/>
                      </wps:cNvSpPr>
                      <wps:spPr bwMode="auto">
                        <a:xfrm>
                          <a:off x="1132205" y="284480"/>
                          <a:ext cx="1835150" cy="257175"/>
                        </a:xfrm>
                        <a:custGeom>
                          <a:avLst/>
                          <a:gdLst>
                            <a:gd name="T0" fmla="*/ 160 w 5780"/>
                            <a:gd name="T1" fmla="*/ 725 h 808"/>
                            <a:gd name="T2" fmla="*/ 340 w 5780"/>
                            <a:gd name="T3" fmla="*/ 725 h 808"/>
                            <a:gd name="T4" fmla="*/ 396 w 5780"/>
                            <a:gd name="T5" fmla="*/ 609 h 808"/>
                            <a:gd name="T6" fmla="*/ 158 w 5780"/>
                            <a:gd name="T7" fmla="*/ 494 h 808"/>
                            <a:gd name="T8" fmla="*/ 38 w 5780"/>
                            <a:gd name="T9" fmla="*/ 389 h 808"/>
                            <a:gd name="T10" fmla="*/ 74 w 5780"/>
                            <a:gd name="T11" fmla="*/ 223 h 808"/>
                            <a:gd name="T12" fmla="*/ 296 w 5780"/>
                            <a:gd name="T13" fmla="*/ 171 h 808"/>
                            <a:gd name="T14" fmla="*/ 451 w 5780"/>
                            <a:gd name="T15" fmla="*/ 299 h 808"/>
                            <a:gd name="T16" fmla="*/ 308 w 5780"/>
                            <a:gd name="T17" fmla="*/ 245 h 808"/>
                            <a:gd name="T18" fmla="*/ 166 w 5780"/>
                            <a:gd name="T19" fmla="*/ 243 h 808"/>
                            <a:gd name="T20" fmla="*/ 107 w 5780"/>
                            <a:gd name="T21" fmla="*/ 347 h 808"/>
                            <a:gd name="T22" fmla="*/ 205 w 5780"/>
                            <a:gd name="T23" fmla="*/ 423 h 808"/>
                            <a:gd name="T24" fmla="*/ 462 w 5780"/>
                            <a:gd name="T25" fmla="*/ 549 h 808"/>
                            <a:gd name="T26" fmla="*/ 433 w 5780"/>
                            <a:gd name="T27" fmla="*/ 742 h 808"/>
                            <a:gd name="T28" fmla="*/ 185 w 5780"/>
                            <a:gd name="T29" fmla="*/ 802 h 808"/>
                            <a:gd name="T30" fmla="*/ 8 w 5780"/>
                            <a:gd name="T31" fmla="*/ 654 h 808"/>
                            <a:gd name="T32" fmla="*/ 665 w 5780"/>
                            <a:gd name="T33" fmla="*/ 528 h 808"/>
                            <a:gd name="T34" fmla="*/ 982 w 5780"/>
                            <a:gd name="T35" fmla="*/ 233 h 808"/>
                            <a:gd name="T36" fmla="*/ 1023 w 5780"/>
                            <a:gd name="T37" fmla="*/ 399 h 808"/>
                            <a:gd name="T38" fmla="*/ 914 w 5780"/>
                            <a:gd name="T39" fmla="*/ 510 h 808"/>
                            <a:gd name="T40" fmla="*/ 928 w 5780"/>
                            <a:gd name="T41" fmla="*/ 423 h 808"/>
                            <a:gd name="T42" fmla="*/ 938 w 5780"/>
                            <a:gd name="T43" fmla="*/ 297 h 808"/>
                            <a:gd name="T44" fmla="*/ 665 w 5780"/>
                            <a:gd name="T45" fmla="*/ 246 h 808"/>
                            <a:gd name="T46" fmla="*/ 1481 w 5780"/>
                            <a:gd name="T47" fmla="*/ 201 h 808"/>
                            <a:gd name="T48" fmla="*/ 1600 w 5780"/>
                            <a:gd name="T49" fmla="*/ 315 h 808"/>
                            <a:gd name="T50" fmla="*/ 1637 w 5780"/>
                            <a:gd name="T51" fmla="*/ 549 h 808"/>
                            <a:gd name="T52" fmla="*/ 1570 w 5780"/>
                            <a:gd name="T53" fmla="*/ 706 h 808"/>
                            <a:gd name="T54" fmla="*/ 1443 w 5780"/>
                            <a:gd name="T55" fmla="*/ 790 h 808"/>
                            <a:gd name="T56" fmla="*/ 1439 w 5780"/>
                            <a:gd name="T57" fmla="*/ 717 h 808"/>
                            <a:gd name="T58" fmla="*/ 1543 w 5780"/>
                            <a:gd name="T59" fmla="*/ 604 h 808"/>
                            <a:gd name="T60" fmla="*/ 1526 w 5780"/>
                            <a:gd name="T61" fmla="*/ 335 h 808"/>
                            <a:gd name="T62" fmla="*/ 1421 w 5780"/>
                            <a:gd name="T63" fmla="*/ 251 h 808"/>
                            <a:gd name="T64" fmla="*/ 1697 w 5780"/>
                            <a:gd name="T65" fmla="*/ 796 h 808"/>
                            <a:gd name="T66" fmla="*/ 2483 w 5780"/>
                            <a:gd name="T67" fmla="*/ 620 h 808"/>
                            <a:gd name="T68" fmla="*/ 2787 w 5780"/>
                            <a:gd name="T69" fmla="*/ 796 h 808"/>
                            <a:gd name="T70" fmla="*/ 3291 w 5780"/>
                            <a:gd name="T71" fmla="*/ 178 h 808"/>
                            <a:gd name="T72" fmla="*/ 4205 w 5780"/>
                            <a:gd name="T73" fmla="*/ 211 h 808"/>
                            <a:gd name="T74" fmla="*/ 4340 w 5780"/>
                            <a:gd name="T75" fmla="*/ 389 h 808"/>
                            <a:gd name="T76" fmla="*/ 4332 w 5780"/>
                            <a:gd name="T77" fmla="*/ 607 h 808"/>
                            <a:gd name="T78" fmla="*/ 4231 w 5780"/>
                            <a:gd name="T79" fmla="*/ 745 h 808"/>
                            <a:gd name="T80" fmla="*/ 4059 w 5780"/>
                            <a:gd name="T81" fmla="*/ 796 h 808"/>
                            <a:gd name="T82" fmla="*/ 4154 w 5780"/>
                            <a:gd name="T83" fmla="*/ 634 h 808"/>
                            <a:gd name="T84" fmla="*/ 4199 w 5780"/>
                            <a:gd name="T85" fmla="*/ 441 h 808"/>
                            <a:gd name="T86" fmla="*/ 4134 w 5780"/>
                            <a:gd name="T87" fmla="*/ 317 h 808"/>
                            <a:gd name="T88" fmla="*/ 4589 w 5780"/>
                            <a:gd name="T89" fmla="*/ 796 h 808"/>
                            <a:gd name="T90" fmla="*/ 5036 w 5780"/>
                            <a:gd name="T91" fmla="*/ 328 h 808"/>
                            <a:gd name="T92" fmla="*/ 4917 w 5780"/>
                            <a:gd name="T93" fmla="*/ 294 h 808"/>
                            <a:gd name="T94" fmla="*/ 4843 w 5780"/>
                            <a:gd name="T95" fmla="*/ 464 h 808"/>
                            <a:gd name="T96" fmla="*/ 4900 w 5780"/>
                            <a:gd name="T97" fmla="*/ 671 h 808"/>
                            <a:gd name="T98" fmla="*/ 5024 w 5780"/>
                            <a:gd name="T99" fmla="*/ 665 h 808"/>
                            <a:gd name="T100" fmla="*/ 5199 w 5780"/>
                            <a:gd name="T101" fmla="*/ 631 h 808"/>
                            <a:gd name="T102" fmla="*/ 5006 w 5780"/>
                            <a:gd name="T103" fmla="*/ 801 h 808"/>
                            <a:gd name="T104" fmla="*/ 4823 w 5780"/>
                            <a:gd name="T105" fmla="*/ 772 h 808"/>
                            <a:gd name="T106" fmla="*/ 4713 w 5780"/>
                            <a:gd name="T107" fmla="*/ 648 h 808"/>
                            <a:gd name="T108" fmla="*/ 4685 w 5780"/>
                            <a:gd name="T109" fmla="*/ 452 h 808"/>
                            <a:gd name="T110" fmla="*/ 4740 w 5780"/>
                            <a:gd name="T111" fmla="*/ 281 h 808"/>
                            <a:gd name="T112" fmla="*/ 4870 w 5780"/>
                            <a:gd name="T113" fmla="*/ 182 h 808"/>
                            <a:gd name="T114" fmla="*/ 5097 w 5780"/>
                            <a:gd name="T115" fmla="*/ 202 h 808"/>
                            <a:gd name="T116" fmla="*/ 5780 w 5780"/>
                            <a:gd name="T117" fmla="*/ 796 h 8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780" h="808">
                              <a:moveTo>
                                <a:pt x="0" y="633"/>
                              </a:moveTo>
                              <a:lnTo>
                                <a:pt x="69" y="618"/>
                              </a:lnTo>
                              <a:lnTo>
                                <a:pt x="74" y="632"/>
                              </a:lnTo>
                              <a:lnTo>
                                <a:pt x="80" y="647"/>
                              </a:lnTo>
                              <a:lnTo>
                                <a:pt x="87" y="660"/>
                              </a:lnTo>
                              <a:lnTo>
                                <a:pt x="96" y="672"/>
                              </a:lnTo>
                              <a:lnTo>
                                <a:pt x="104" y="684"/>
                              </a:lnTo>
                              <a:lnTo>
                                <a:pt x="114" y="694"/>
                              </a:lnTo>
                              <a:lnTo>
                                <a:pt x="125" y="703"/>
                              </a:lnTo>
                              <a:lnTo>
                                <a:pt x="136" y="712"/>
                              </a:lnTo>
                              <a:lnTo>
                                <a:pt x="146" y="719"/>
                              </a:lnTo>
                              <a:lnTo>
                                <a:pt x="160" y="725"/>
                              </a:lnTo>
                              <a:lnTo>
                                <a:pt x="173" y="731"/>
                              </a:lnTo>
                              <a:lnTo>
                                <a:pt x="186" y="735"/>
                              </a:lnTo>
                              <a:lnTo>
                                <a:pt x="202" y="738"/>
                              </a:lnTo>
                              <a:lnTo>
                                <a:pt x="217" y="741"/>
                              </a:lnTo>
                              <a:lnTo>
                                <a:pt x="233" y="742"/>
                              </a:lnTo>
                              <a:lnTo>
                                <a:pt x="250" y="743"/>
                              </a:lnTo>
                              <a:lnTo>
                                <a:pt x="268" y="742"/>
                              </a:lnTo>
                              <a:lnTo>
                                <a:pt x="285" y="741"/>
                              </a:lnTo>
                              <a:lnTo>
                                <a:pt x="300" y="738"/>
                              </a:lnTo>
                              <a:lnTo>
                                <a:pt x="315" y="735"/>
                              </a:lnTo>
                              <a:lnTo>
                                <a:pt x="328" y="731"/>
                              </a:lnTo>
                              <a:lnTo>
                                <a:pt x="340" y="725"/>
                              </a:lnTo>
                              <a:lnTo>
                                <a:pt x="351" y="719"/>
                              </a:lnTo>
                              <a:lnTo>
                                <a:pt x="361" y="712"/>
                              </a:lnTo>
                              <a:lnTo>
                                <a:pt x="369" y="703"/>
                              </a:lnTo>
                              <a:lnTo>
                                <a:pt x="376" y="695"/>
                              </a:lnTo>
                              <a:lnTo>
                                <a:pt x="384" y="685"/>
                              </a:lnTo>
                              <a:lnTo>
                                <a:pt x="388" y="676"/>
                              </a:lnTo>
                              <a:lnTo>
                                <a:pt x="392" y="665"/>
                              </a:lnTo>
                              <a:lnTo>
                                <a:pt x="396" y="653"/>
                              </a:lnTo>
                              <a:lnTo>
                                <a:pt x="397" y="641"/>
                              </a:lnTo>
                              <a:lnTo>
                                <a:pt x="397" y="628"/>
                              </a:lnTo>
                              <a:lnTo>
                                <a:pt x="397" y="619"/>
                              </a:lnTo>
                              <a:lnTo>
                                <a:pt x="396" y="609"/>
                              </a:lnTo>
                              <a:lnTo>
                                <a:pt x="393" y="601"/>
                              </a:lnTo>
                              <a:lnTo>
                                <a:pt x="391" y="592"/>
                              </a:lnTo>
                              <a:lnTo>
                                <a:pt x="386" y="585"/>
                              </a:lnTo>
                              <a:lnTo>
                                <a:pt x="381" y="578"/>
                              </a:lnTo>
                              <a:lnTo>
                                <a:pt x="376" y="571"/>
                              </a:lnTo>
                              <a:lnTo>
                                <a:pt x="369" y="564"/>
                              </a:lnTo>
                              <a:lnTo>
                                <a:pt x="355" y="554"/>
                              </a:lnTo>
                              <a:lnTo>
                                <a:pt x="339" y="544"/>
                              </a:lnTo>
                              <a:lnTo>
                                <a:pt x="322" y="537"/>
                              </a:lnTo>
                              <a:lnTo>
                                <a:pt x="304" y="532"/>
                              </a:lnTo>
                              <a:lnTo>
                                <a:pt x="181" y="501"/>
                              </a:lnTo>
                              <a:lnTo>
                                <a:pt x="158" y="494"/>
                              </a:lnTo>
                              <a:lnTo>
                                <a:pt x="138" y="487"/>
                              </a:lnTo>
                              <a:lnTo>
                                <a:pt x="119" y="480"/>
                              </a:lnTo>
                              <a:lnTo>
                                <a:pt x="103" y="472"/>
                              </a:lnTo>
                              <a:lnTo>
                                <a:pt x="96" y="467"/>
                              </a:lnTo>
                              <a:lnTo>
                                <a:pt x="89" y="462"/>
                              </a:lnTo>
                              <a:lnTo>
                                <a:pt x="81" y="456"/>
                              </a:lnTo>
                              <a:lnTo>
                                <a:pt x="74" y="450"/>
                              </a:lnTo>
                              <a:lnTo>
                                <a:pt x="62" y="434"/>
                              </a:lnTo>
                              <a:lnTo>
                                <a:pt x="51" y="417"/>
                              </a:lnTo>
                              <a:lnTo>
                                <a:pt x="46" y="409"/>
                              </a:lnTo>
                              <a:lnTo>
                                <a:pt x="42" y="399"/>
                              </a:lnTo>
                              <a:lnTo>
                                <a:pt x="38" y="389"/>
                              </a:lnTo>
                              <a:lnTo>
                                <a:pt x="36" y="379"/>
                              </a:lnTo>
                              <a:lnTo>
                                <a:pt x="33" y="369"/>
                              </a:lnTo>
                              <a:lnTo>
                                <a:pt x="31" y="358"/>
                              </a:lnTo>
                              <a:lnTo>
                                <a:pt x="31" y="346"/>
                              </a:lnTo>
                              <a:lnTo>
                                <a:pt x="30" y="335"/>
                              </a:lnTo>
                              <a:lnTo>
                                <a:pt x="31" y="316"/>
                              </a:lnTo>
                              <a:lnTo>
                                <a:pt x="33" y="298"/>
                              </a:lnTo>
                              <a:lnTo>
                                <a:pt x="38" y="281"/>
                              </a:lnTo>
                              <a:lnTo>
                                <a:pt x="44" y="265"/>
                              </a:lnTo>
                              <a:lnTo>
                                <a:pt x="52" y="251"/>
                              </a:lnTo>
                              <a:lnTo>
                                <a:pt x="62" y="236"/>
                              </a:lnTo>
                              <a:lnTo>
                                <a:pt x="74" y="223"/>
                              </a:lnTo>
                              <a:lnTo>
                                <a:pt x="89" y="211"/>
                              </a:lnTo>
                              <a:lnTo>
                                <a:pt x="103" y="201"/>
                              </a:lnTo>
                              <a:lnTo>
                                <a:pt x="119" y="192"/>
                              </a:lnTo>
                              <a:lnTo>
                                <a:pt x="137" y="183"/>
                              </a:lnTo>
                              <a:lnTo>
                                <a:pt x="155" y="177"/>
                              </a:lnTo>
                              <a:lnTo>
                                <a:pt x="174" y="172"/>
                              </a:lnTo>
                              <a:lnTo>
                                <a:pt x="193" y="169"/>
                              </a:lnTo>
                              <a:lnTo>
                                <a:pt x="215" y="166"/>
                              </a:lnTo>
                              <a:lnTo>
                                <a:pt x="237" y="165"/>
                              </a:lnTo>
                              <a:lnTo>
                                <a:pt x="257" y="166"/>
                              </a:lnTo>
                              <a:lnTo>
                                <a:pt x="278" y="167"/>
                              </a:lnTo>
                              <a:lnTo>
                                <a:pt x="296" y="171"/>
                              </a:lnTo>
                              <a:lnTo>
                                <a:pt x="314" y="175"/>
                              </a:lnTo>
                              <a:lnTo>
                                <a:pt x="331" y="181"/>
                              </a:lnTo>
                              <a:lnTo>
                                <a:pt x="346" y="187"/>
                              </a:lnTo>
                              <a:lnTo>
                                <a:pt x="362" y="195"/>
                              </a:lnTo>
                              <a:lnTo>
                                <a:pt x="376" y="204"/>
                              </a:lnTo>
                              <a:lnTo>
                                <a:pt x="390" y="213"/>
                              </a:lnTo>
                              <a:lnTo>
                                <a:pt x="402" y="225"/>
                              </a:lnTo>
                              <a:lnTo>
                                <a:pt x="414" y="237"/>
                              </a:lnTo>
                              <a:lnTo>
                                <a:pt x="424" y="251"/>
                              </a:lnTo>
                              <a:lnTo>
                                <a:pt x="434" y="266"/>
                              </a:lnTo>
                              <a:lnTo>
                                <a:pt x="442" y="282"/>
                              </a:lnTo>
                              <a:lnTo>
                                <a:pt x="451" y="299"/>
                              </a:lnTo>
                              <a:lnTo>
                                <a:pt x="457" y="318"/>
                              </a:lnTo>
                              <a:lnTo>
                                <a:pt x="387" y="339"/>
                              </a:lnTo>
                              <a:lnTo>
                                <a:pt x="384" y="326"/>
                              </a:lnTo>
                              <a:lnTo>
                                <a:pt x="379" y="313"/>
                              </a:lnTo>
                              <a:lnTo>
                                <a:pt x="374" y="301"/>
                              </a:lnTo>
                              <a:lnTo>
                                <a:pt x="367" y="291"/>
                              </a:lnTo>
                              <a:lnTo>
                                <a:pt x="359" y="281"/>
                              </a:lnTo>
                              <a:lnTo>
                                <a:pt x="351" y="272"/>
                              </a:lnTo>
                              <a:lnTo>
                                <a:pt x="341" y="264"/>
                              </a:lnTo>
                              <a:lnTo>
                                <a:pt x="331" y="257"/>
                              </a:lnTo>
                              <a:lnTo>
                                <a:pt x="319" y="249"/>
                              </a:lnTo>
                              <a:lnTo>
                                <a:pt x="308" y="245"/>
                              </a:lnTo>
                              <a:lnTo>
                                <a:pt x="296" y="240"/>
                              </a:lnTo>
                              <a:lnTo>
                                <a:pt x="284" y="235"/>
                              </a:lnTo>
                              <a:lnTo>
                                <a:pt x="272" y="233"/>
                              </a:lnTo>
                              <a:lnTo>
                                <a:pt x="260" y="230"/>
                              </a:lnTo>
                              <a:lnTo>
                                <a:pt x="247" y="229"/>
                              </a:lnTo>
                              <a:lnTo>
                                <a:pt x="234" y="229"/>
                              </a:lnTo>
                              <a:lnTo>
                                <a:pt x="222" y="229"/>
                              </a:lnTo>
                              <a:lnTo>
                                <a:pt x="210" y="230"/>
                              </a:lnTo>
                              <a:lnTo>
                                <a:pt x="198" y="233"/>
                              </a:lnTo>
                              <a:lnTo>
                                <a:pt x="187" y="235"/>
                              </a:lnTo>
                              <a:lnTo>
                                <a:pt x="176" y="239"/>
                              </a:lnTo>
                              <a:lnTo>
                                <a:pt x="166" y="243"/>
                              </a:lnTo>
                              <a:lnTo>
                                <a:pt x="155" y="249"/>
                              </a:lnTo>
                              <a:lnTo>
                                <a:pt x="145" y="256"/>
                              </a:lnTo>
                              <a:lnTo>
                                <a:pt x="136" y="263"/>
                              </a:lnTo>
                              <a:lnTo>
                                <a:pt x="128" y="270"/>
                              </a:lnTo>
                              <a:lnTo>
                                <a:pt x="121" y="278"/>
                              </a:lnTo>
                              <a:lnTo>
                                <a:pt x="115" y="288"/>
                              </a:lnTo>
                              <a:lnTo>
                                <a:pt x="111" y="298"/>
                              </a:lnTo>
                              <a:lnTo>
                                <a:pt x="108" y="307"/>
                              </a:lnTo>
                              <a:lnTo>
                                <a:pt x="107" y="319"/>
                              </a:lnTo>
                              <a:lnTo>
                                <a:pt x="105" y="332"/>
                              </a:lnTo>
                              <a:lnTo>
                                <a:pt x="107" y="340"/>
                              </a:lnTo>
                              <a:lnTo>
                                <a:pt x="107" y="347"/>
                              </a:lnTo>
                              <a:lnTo>
                                <a:pt x="109" y="356"/>
                              </a:lnTo>
                              <a:lnTo>
                                <a:pt x="111" y="363"/>
                              </a:lnTo>
                              <a:lnTo>
                                <a:pt x="115" y="370"/>
                              </a:lnTo>
                              <a:lnTo>
                                <a:pt x="120" y="376"/>
                              </a:lnTo>
                              <a:lnTo>
                                <a:pt x="125" y="382"/>
                              </a:lnTo>
                              <a:lnTo>
                                <a:pt x="131" y="388"/>
                              </a:lnTo>
                              <a:lnTo>
                                <a:pt x="137" y="394"/>
                              </a:lnTo>
                              <a:lnTo>
                                <a:pt x="145" y="399"/>
                              </a:lnTo>
                              <a:lnTo>
                                <a:pt x="152" y="404"/>
                              </a:lnTo>
                              <a:lnTo>
                                <a:pt x="162" y="409"/>
                              </a:lnTo>
                              <a:lnTo>
                                <a:pt x="182" y="417"/>
                              </a:lnTo>
                              <a:lnTo>
                                <a:pt x="205" y="423"/>
                              </a:lnTo>
                              <a:lnTo>
                                <a:pt x="321" y="451"/>
                              </a:lnTo>
                              <a:lnTo>
                                <a:pt x="339" y="456"/>
                              </a:lnTo>
                              <a:lnTo>
                                <a:pt x="357" y="462"/>
                              </a:lnTo>
                              <a:lnTo>
                                <a:pt x="374" y="469"/>
                              </a:lnTo>
                              <a:lnTo>
                                <a:pt x="390" y="476"/>
                              </a:lnTo>
                              <a:lnTo>
                                <a:pt x="403" y="484"/>
                              </a:lnTo>
                              <a:lnTo>
                                <a:pt x="416" y="493"/>
                              </a:lnTo>
                              <a:lnTo>
                                <a:pt x="428" y="503"/>
                              </a:lnTo>
                              <a:lnTo>
                                <a:pt x="439" y="513"/>
                              </a:lnTo>
                              <a:lnTo>
                                <a:pt x="447" y="523"/>
                              </a:lnTo>
                              <a:lnTo>
                                <a:pt x="456" y="536"/>
                              </a:lnTo>
                              <a:lnTo>
                                <a:pt x="462" y="549"/>
                              </a:lnTo>
                              <a:lnTo>
                                <a:pt x="468" y="562"/>
                              </a:lnTo>
                              <a:lnTo>
                                <a:pt x="473" y="575"/>
                              </a:lnTo>
                              <a:lnTo>
                                <a:pt x="475" y="590"/>
                              </a:lnTo>
                              <a:lnTo>
                                <a:pt x="477" y="606"/>
                              </a:lnTo>
                              <a:lnTo>
                                <a:pt x="477" y="622"/>
                              </a:lnTo>
                              <a:lnTo>
                                <a:pt x="476" y="642"/>
                              </a:lnTo>
                              <a:lnTo>
                                <a:pt x="474" y="660"/>
                              </a:lnTo>
                              <a:lnTo>
                                <a:pt x="469" y="678"/>
                              </a:lnTo>
                              <a:lnTo>
                                <a:pt x="463" y="695"/>
                              </a:lnTo>
                              <a:lnTo>
                                <a:pt x="455" y="712"/>
                              </a:lnTo>
                              <a:lnTo>
                                <a:pt x="445" y="727"/>
                              </a:lnTo>
                              <a:lnTo>
                                <a:pt x="433" y="742"/>
                              </a:lnTo>
                              <a:lnTo>
                                <a:pt x="418" y="755"/>
                              </a:lnTo>
                              <a:lnTo>
                                <a:pt x="403" y="768"/>
                              </a:lnTo>
                              <a:lnTo>
                                <a:pt x="386" y="778"/>
                              </a:lnTo>
                              <a:lnTo>
                                <a:pt x="368" y="788"/>
                              </a:lnTo>
                              <a:lnTo>
                                <a:pt x="347" y="795"/>
                              </a:lnTo>
                              <a:lnTo>
                                <a:pt x="326" y="801"/>
                              </a:lnTo>
                              <a:lnTo>
                                <a:pt x="303" y="806"/>
                              </a:lnTo>
                              <a:lnTo>
                                <a:pt x="278" y="808"/>
                              </a:lnTo>
                              <a:lnTo>
                                <a:pt x="251" y="808"/>
                              </a:lnTo>
                              <a:lnTo>
                                <a:pt x="228" y="808"/>
                              </a:lnTo>
                              <a:lnTo>
                                <a:pt x="207" y="806"/>
                              </a:lnTo>
                              <a:lnTo>
                                <a:pt x="185" y="802"/>
                              </a:lnTo>
                              <a:lnTo>
                                <a:pt x="164" y="797"/>
                              </a:lnTo>
                              <a:lnTo>
                                <a:pt x="145" y="791"/>
                              </a:lnTo>
                              <a:lnTo>
                                <a:pt x="127" y="784"/>
                              </a:lnTo>
                              <a:lnTo>
                                <a:pt x="109" y="774"/>
                              </a:lnTo>
                              <a:lnTo>
                                <a:pt x="93" y="765"/>
                              </a:lnTo>
                              <a:lnTo>
                                <a:pt x="78" y="753"/>
                              </a:lnTo>
                              <a:lnTo>
                                <a:pt x="63" y="739"/>
                              </a:lnTo>
                              <a:lnTo>
                                <a:pt x="50" y="725"/>
                              </a:lnTo>
                              <a:lnTo>
                                <a:pt x="38" y="709"/>
                              </a:lnTo>
                              <a:lnTo>
                                <a:pt x="27" y="692"/>
                              </a:lnTo>
                              <a:lnTo>
                                <a:pt x="16" y="674"/>
                              </a:lnTo>
                              <a:lnTo>
                                <a:pt x="8" y="654"/>
                              </a:lnTo>
                              <a:lnTo>
                                <a:pt x="0" y="633"/>
                              </a:lnTo>
                              <a:close/>
                              <a:moveTo>
                                <a:pt x="93" y="9"/>
                              </a:moveTo>
                              <a:lnTo>
                                <a:pt x="157" y="0"/>
                              </a:lnTo>
                              <a:lnTo>
                                <a:pt x="244" y="60"/>
                              </a:lnTo>
                              <a:lnTo>
                                <a:pt x="327" y="0"/>
                              </a:lnTo>
                              <a:lnTo>
                                <a:pt x="393" y="9"/>
                              </a:lnTo>
                              <a:lnTo>
                                <a:pt x="243" y="125"/>
                              </a:lnTo>
                              <a:lnTo>
                                <a:pt x="93" y="9"/>
                              </a:lnTo>
                              <a:close/>
                              <a:moveTo>
                                <a:pt x="1036" y="796"/>
                              </a:moveTo>
                              <a:lnTo>
                                <a:pt x="955" y="796"/>
                              </a:lnTo>
                              <a:lnTo>
                                <a:pt x="842" y="528"/>
                              </a:lnTo>
                              <a:lnTo>
                                <a:pt x="665" y="528"/>
                              </a:lnTo>
                              <a:lnTo>
                                <a:pt x="665" y="796"/>
                              </a:lnTo>
                              <a:lnTo>
                                <a:pt x="593" y="796"/>
                              </a:lnTo>
                              <a:lnTo>
                                <a:pt x="593" y="178"/>
                              </a:lnTo>
                              <a:lnTo>
                                <a:pt x="835" y="178"/>
                              </a:lnTo>
                              <a:lnTo>
                                <a:pt x="859" y="179"/>
                              </a:lnTo>
                              <a:lnTo>
                                <a:pt x="882" y="182"/>
                              </a:lnTo>
                              <a:lnTo>
                                <a:pt x="902" y="186"/>
                              </a:lnTo>
                              <a:lnTo>
                                <a:pt x="922" y="192"/>
                              </a:lnTo>
                              <a:lnTo>
                                <a:pt x="938" y="200"/>
                              </a:lnTo>
                              <a:lnTo>
                                <a:pt x="954" y="208"/>
                              </a:lnTo>
                              <a:lnTo>
                                <a:pt x="969" y="219"/>
                              </a:lnTo>
                              <a:lnTo>
                                <a:pt x="982" y="233"/>
                              </a:lnTo>
                              <a:lnTo>
                                <a:pt x="993" y="246"/>
                              </a:lnTo>
                              <a:lnTo>
                                <a:pt x="1002" y="260"/>
                              </a:lnTo>
                              <a:lnTo>
                                <a:pt x="1011" y="275"/>
                              </a:lnTo>
                              <a:lnTo>
                                <a:pt x="1017" y="289"/>
                              </a:lnTo>
                              <a:lnTo>
                                <a:pt x="1023" y="304"/>
                              </a:lnTo>
                              <a:lnTo>
                                <a:pt x="1026" y="319"/>
                              </a:lnTo>
                              <a:lnTo>
                                <a:pt x="1029" y="335"/>
                              </a:lnTo>
                              <a:lnTo>
                                <a:pt x="1029" y="351"/>
                              </a:lnTo>
                              <a:lnTo>
                                <a:pt x="1029" y="363"/>
                              </a:lnTo>
                              <a:lnTo>
                                <a:pt x="1028" y="375"/>
                              </a:lnTo>
                              <a:lnTo>
                                <a:pt x="1025" y="387"/>
                              </a:lnTo>
                              <a:lnTo>
                                <a:pt x="1023" y="399"/>
                              </a:lnTo>
                              <a:lnTo>
                                <a:pt x="1019" y="411"/>
                              </a:lnTo>
                              <a:lnTo>
                                <a:pt x="1014" y="422"/>
                              </a:lnTo>
                              <a:lnTo>
                                <a:pt x="1008" y="434"/>
                              </a:lnTo>
                              <a:lnTo>
                                <a:pt x="1002" y="445"/>
                              </a:lnTo>
                              <a:lnTo>
                                <a:pt x="995" y="456"/>
                              </a:lnTo>
                              <a:lnTo>
                                <a:pt x="987" y="466"/>
                              </a:lnTo>
                              <a:lnTo>
                                <a:pt x="978" y="475"/>
                              </a:lnTo>
                              <a:lnTo>
                                <a:pt x="967" y="484"/>
                              </a:lnTo>
                              <a:lnTo>
                                <a:pt x="955" y="492"/>
                              </a:lnTo>
                              <a:lnTo>
                                <a:pt x="943" y="498"/>
                              </a:lnTo>
                              <a:lnTo>
                                <a:pt x="929" y="504"/>
                              </a:lnTo>
                              <a:lnTo>
                                <a:pt x="914" y="510"/>
                              </a:lnTo>
                              <a:lnTo>
                                <a:pt x="1036" y="796"/>
                              </a:lnTo>
                              <a:close/>
                              <a:moveTo>
                                <a:pt x="665" y="466"/>
                              </a:moveTo>
                              <a:lnTo>
                                <a:pt x="825" y="466"/>
                              </a:lnTo>
                              <a:lnTo>
                                <a:pt x="841" y="464"/>
                              </a:lnTo>
                              <a:lnTo>
                                <a:pt x="855" y="463"/>
                              </a:lnTo>
                              <a:lnTo>
                                <a:pt x="869" y="461"/>
                              </a:lnTo>
                              <a:lnTo>
                                <a:pt x="881" y="457"/>
                              </a:lnTo>
                              <a:lnTo>
                                <a:pt x="893" y="452"/>
                              </a:lnTo>
                              <a:lnTo>
                                <a:pt x="902" y="446"/>
                              </a:lnTo>
                              <a:lnTo>
                                <a:pt x="912" y="439"/>
                              </a:lnTo>
                              <a:lnTo>
                                <a:pt x="920" y="432"/>
                              </a:lnTo>
                              <a:lnTo>
                                <a:pt x="928" y="423"/>
                              </a:lnTo>
                              <a:lnTo>
                                <a:pt x="934" y="414"/>
                              </a:lnTo>
                              <a:lnTo>
                                <a:pt x="940" y="404"/>
                              </a:lnTo>
                              <a:lnTo>
                                <a:pt x="943" y="394"/>
                              </a:lnTo>
                              <a:lnTo>
                                <a:pt x="947" y="383"/>
                              </a:lnTo>
                              <a:lnTo>
                                <a:pt x="949" y="373"/>
                              </a:lnTo>
                              <a:lnTo>
                                <a:pt x="950" y="362"/>
                              </a:lnTo>
                              <a:lnTo>
                                <a:pt x="952" y="350"/>
                              </a:lnTo>
                              <a:lnTo>
                                <a:pt x="950" y="338"/>
                              </a:lnTo>
                              <a:lnTo>
                                <a:pt x="949" y="326"/>
                              </a:lnTo>
                              <a:lnTo>
                                <a:pt x="947" y="316"/>
                              </a:lnTo>
                              <a:lnTo>
                                <a:pt x="943" y="306"/>
                              </a:lnTo>
                              <a:lnTo>
                                <a:pt x="938" y="297"/>
                              </a:lnTo>
                              <a:lnTo>
                                <a:pt x="932" y="288"/>
                              </a:lnTo>
                              <a:lnTo>
                                <a:pt x="926" y="280"/>
                              </a:lnTo>
                              <a:lnTo>
                                <a:pt x="918" y="274"/>
                              </a:lnTo>
                              <a:lnTo>
                                <a:pt x="910" y="266"/>
                              </a:lnTo>
                              <a:lnTo>
                                <a:pt x="901" y="262"/>
                              </a:lnTo>
                              <a:lnTo>
                                <a:pt x="891" y="257"/>
                              </a:lnTo>
                              <a:lnTo>
                                <a:pt x="881" y="253"/>
                              </a:lnTo>
                              <a:lnTo>
                                <a:pt x="871" y="249"/>
                              </a:lnTo>
                              <a:lnTo>
                                <a:pt x="859" y="248"/>
                              </a:lnTo>
                              <a:lnTo>
                                <a:pt x="847" y="246"/>
                              </a:lnTo>
                              <a:lnTo>
                                <a:pt x="835" y="246"/>
                              </a:lnTo>
                              <a:lnTo>
                                <a:pt x="665" y="246"/>
                              </a:lnTo>
                              <a:lnTo>
                                <a:pt x="665" y="466"/>
                              </a:lnTo>
                              <a:close/>
                              <a:moveTo>
                                <a:pt x="1159" y="796"/>
                              </a:moveTo>
                              <a:lnTo>
                                <a:pt x="1159" y="178"/>
                              </a:lnTo>
                              <a:lnTo>
                                <a:pt x="1366" y="178"/>
                              </a:lnTo>
                              <a:lnTo>
                                <a:pt x="1381" y="178"/>
                              </a:lnTo>
                              <a:lnTo>
                                <a:pt x="1397" y="179"/>
                              </a:lnTo>
                              <a:lnTo>
                                <a:pt x="1413" y="182"/>
                              </a:lnTo>
                              <a:lnTo>
                                <a:pt x="1427" y="184"/>
                              </a:lnTo>
                              <a:lnTo>
                                <a:pt x="1442" y="187"/>
                              </a:lnTo>
                              <a:lnTo>
                                <a:pt x="1455" y="192"/>
                              </a:lnTo>
                              <a:lnTo>
                                <a:pt x="1468" y="195"/>
                              </a:lnTo>
                              <a:lnTo>
                                <a:pt x="1481" y="201"/>
                              </a:lnTo>
                              <a:lnTo>
                                <a:pt x="1493" y="207"/>
                              </a:lnTo>
                              <a:lnTo>
                                <a:pt x="1505" y="213"/>
                              </a:lnTo>
                              <a:lnTo>
                                <a:pt x="1517" y="221"/>
                              </a:lnTo>
                              <a:lnTo>
                                <a:pt x="1528" y="229"/>
                              </a:lnTo>
                              <a:lnTo>
                                <a:pt x="1539" y="237"/>
                              </a:lnTo>
                              <a:lnTo>
                                <a:pt x="1549" y="247"/>
                              </a:lnTo>
                              <a:lnTo>
                                <a:pt x="1560" y="257"/>
                              </a:lnTo>
                              <a:lnTo>
                                <a:pt x="1568" y="268"/>
                              </a:lnTo>
                              <a:lnTo>
                                <a:pt x="1578" y="278"/>
                              </a:lnTo>
                              <a:lnTo>
                                <a:pt x="1585" y="291"/>
                              </a:lnTo>
                              <a:lnTo>
                                <a:pt x="1593" y="303"/>
                              </a:lnTo>
                              <a:lnTo>
                                <a:pt x="1600" y="315"/>
                              </a:lnTo>
                              <a:lnTo>
                                <a:pt x="1607" y="327"/>
                              </a:lnTo>
                              <a:lnTo>
                                <a:pt x="1613" y="340"/>
                              </a:lnTo>
                              <a:lnTo>
                                <a:pt x="1617" y="353"/>
                              </a:lnTo>
                              <a:lnTo>
                                <a:pt x="1622" y="367"/>
                              </a:lnTo>
                              <a:lnTo>
                                <a:pt x="1627" y="380"/>
                              </a:lnTo>
                              <a:lnTo>
                                <a:pt x="1631" y="394"/>
                              </a:lnTo>
                              <a:lnTo>
                                <a:pt x="1634" y="409"/>
                              </a:lnTo>
                              <a:lnTo>
                                <a:pt x="1637" y="423"/>
                              </a:lnTo>
                              <a:lnTo>
                                <a:pt x="1640" y="453"/>
                              </a:lnTo>
                              <a:lnTo>
                                <a:pt x="1641" y="486"/>
                              </a:lnTo>
                              <a:lnTo>
                                <a:pt x="1640" y="517"/>
                              </a:lnTo>
                              <a:lnTo>
                                <a:pt x="1637" y="549"/>
                              </a:lnTo>
                              <a:lnTo>
                                <a:pt x="1634" y="563"/>
                              </a:lnTo>
                              <a:lnTo>
                                <a:pt x="1631" y="578"/>
                              </a:lnTo>
                              <a:lnTo>
                                <a:pt x="1627" y="592"/>
                              </a:lnTo>
                              <a:lnTo>
                                <a:pt x="1623" y="606"/>
                              </a:lnTo>
                              <a:lnTo>
                                <a:pt x="1619" y="620"/>
                              </a:lnTo>
                              <a:lnTo>
                                <a:pt x="1614" y="633"/>
                              </a:lnTo>
                              <a:lnTo>
                                <a:pt x="1608" y="645"/>
                              </a:lnTo>
                              <a:lnTo>
                                <a:pt x="1600" y="659"/>
                              </a:lnTo>
                              <a:lnTo>
                                <a:pt x="1594" y="671"/>
                              </a:lnTo>
                              <a:lnTo>
                                <a:pt x="1587" y="683"/>
                              </a:lnTo>
                              <a:lnTo>
                                <a:pt x="1579" y="695"/>
                              </a:lnTo>
                              <a:lnTo>
                                <a:pt x="1570" y="706"/>
                              </a:lnTo>
                              <a:lnTo>
                                <a:pt x="1561" y="717"/>
                              </a:lnTo>
                              <a:lnTo>
                                <a:pt x="1552" y="727"/>
                              </a:lnTo>
                              <a:lnTo>
                                <a:pt x="1543" y="736"/>
                              </a:lnTo>
                              <a:lnTo>
                                <a:pt x="1532" y="745"/>
                              </a:lnTo>
                              <a:lnTo>
                                <a:pt x="1522" y="753"/>
                              </a:lnTo>
                              <a:lnTo>
                                <a:pt x="1511" y="761"/>
                              </a:lnTo>
                              <a:lnTo>
                                <a:pt x="1501" y="767"/>
                              </a:lnTo>
                              <a:lnTo>
                                <a:pt x="1490" y="773"/>
                              </a:lnTo>
                              <a:lnTo>
                                <a:pt x="1479" y="778"/>
                              </a:lnTo>
                              <a:lnTo>
                                <a:pt x="1467" y="783"/>
                              </a:lnTo>
                              <a:lnTo>
                                <a:pt x="1455" y="787"/>
                              </a:lnTo>
                              <a:lnTo>
                                <a:pt x="1443" y="790"/>
                              </a:lnTo>
                              <a:lnTo>
                                <a:pt x="1430" y="793"/>
                              </a:lnTo>
                              <a:lnTo>
                                <a:pt x="1418" y="794"/>
                              </a:lnTo>
                              <a:lnTo>
                                <a:pt x="1404" y="795"/>
                              </a:lnTo>
                              <a:lnTo>
                                <a:pt x="1391" y="796"/>
                              </a:lnTo>
                              <a:lnTo>
                                <a:pt x="1159" y="796"/>
                              </a:lnTo>
                              <a:close/>
                              <a:moveTo>
                                <a:pt x="1237" y="730"/>
                              </a:moveTo>
                              <a:lnTo>
                                <a:pt x="1361" y="730"/>
                              </a:lnTo>
                              <a:lnTo>
                                <a:pt x="1385" y="729"/>
                              </a:lnTo>
                              <a:lnTo>
                                <a:pt x="1408" y="726"/>
                              </a:lnTo>
                              <a:lnTo>
                                <a:pt x="1419" y="724"/>
                              </a:lnTo>
                              <a:lnTo>
                                <a:pt x="1430" y="720"/>
                              </a:lnTo>
                              <a:lnTo>
                                <a:pt x="1439" y="717"/>
                              </a:lnTo>
                              <a:lnTo>
                                <a:pt x="1449" y="713"/>
                              </a:lnTo>
                              <a:lnTo>
                                <a:pt x="1457" y="708"/>
                              </a:lnTo>
                              <a:lnTo>
                                <a:pt x="1467" y="703"/>
                              </a:lnTo>
                              <a:lnTo>
                                <a:pt x="1475" y="697"/>
                              </a:lnTo>
                              <a:lnTo>
                                <a:pt x="1484" y="691"/>
                              </a:lnTo>
                              <a:lnTo>
                                <a:pt x="1491" y="685"/>
                              </a:lnTo>
                              <a:lnTo>
                                <a:pt x="1498" y="678"/>
                              </a:lnTo>
                              <a:lnTo>
                                <a:pt x="1505" y="669"/>
                              </a:lnTo>
                              <a:lnTo>
                                <a:pt x="1511" y="661"/>
                              </a:lnTo>
                              <a:lnTo>
                                <a:pt x="1523" y="643"/>
                              </a:lnTo>
                              <a:lnTo>
                                <a:pt x="1534" y="625"/>
                              </a:lnTo>
                              <a:lnTo>
                                <a:pt x="1543" y="604"/>
                              </a:lnTo>
                              <a:lnTo>
                                <a:pt x="1550" y="581"/>
                              </a:lnTo>
                              <a:lnTo>
                                <a:pt x="1556" y="558"/>
                              </a:lnTo>
                              <a:lnTo>
                                <a:pt x="1560" y="534"/>
                              </a:lnTo>
                              <a:lnTo>
                                <a:pt x="1562" y="508"/>
                              </a:lnTo>
                              <a:lnTo>
                                <a:pt x="1563" y="480"/>
                              </a:lnTo>
                              <a:lnTo>
                                <a:pt x="1562" y="458"/>
                              </a:lnTo>
                              <a:lnTo>
                                <a:pt x="1561" y="437"/>
                              </a:lnTo>
                              <a:lnTo>
                                <a:pt x="1556" y="415"/>
                              </a:lnTo>
                              <a:lnTo>
                                <a:pt x="1551" y="394"/>
                              </a:lnTo>
                              <a:lnTo>
                                <a:pt x="1544" y="374"/>
                              </a:lnTo>
                              <a:lnTo>
                                <a:pt x="1535" y="354"/>
                              </a:lnTo>
                              <a:lnTo>
                                <a:pt x="1526" y="335"/>
                              </a:lnTo>
                              <a:lnTo>
                                <a:pt x="1514" y="317"/>
                              </a:lnTo>
                              <a:lnTo>
                                <a:pt x="1508" y="307"/>
                              </a:lnTo>
                              <a:lnTo>
                                <a:pt x="1502" y="300"/>
                              </a:lnTo>
                              <a:lnTo>
                                <a:pt x="1495" y="292"/>
                              </a:lnTo>
                              <a:lnTo>
                                <a:pt x="1486" y="284"/>
                              </a:lnTo>
                              <a:lnTo>
                                <a:pt x="1479" y="278"/>
                              </a:lnTo>
                              <a:lnTo>
                                <a:pt x="1470" y="272"/>
                              </a:lnTo>
                              <a:lnTo>
                                <a:pt x="1461" y="268"/>
                              </a:lnTo>
                              <a:lnTo>
                                <a:pt x="1451" y="263"/>
                              </a:lnTo>
                              <a:lnTo>
                                <a:pt x="1442" y="258"/>
                              </a:lnTo>
                              <a:lnTo>
                                <a:pt x="1432" y="254"/>
                              </a:lnTo>
                              <a:lnTo>
                                <a:pt x="1421" y="251"/>
                              </a:lnTo>
                              <a:lnTo>
                                <a:pt x="1410" y="248"/>
                              </a:lnTo>
                              <a:lnTo>
                                <a:pt x="1398" y="247"/>
                              </a:lnTo>
                              <a:lnTo>
                                <a:pt x="1386" y="246"/>
                              </a:lnTo>
                              <a:lnTo>
                                <a:pt x="1374" y="245"/>
                              </a:lnTo>
                              <a:lnTo>
                                <a:pt x="1361" y="245"/>
                              </a:lnTo>
                              <a:lnTo>
                                <a:pt x="1237" y="245"/>
                              </a:lnTo>
                              <a:lnTo>
                                <a:pt x="1237" y="730"/>
                              </a:lnTo>
                              <a:close/>
                              <a:moveTo>
                                <a:pt x="2183" y="284"/>
                              </a:moveTo>
                              <a:lnTo>
                                <a:pt x="1873" y="678"/>
                              </a:lnTo>
                              <a:lnTo>
                                <a:pt x="2194" y="678"/>
                              </a:lnTo>
                              <a:lnTo>
                                <a:pt x="2194" y="796"/>
                              </a:lnTo>
                              <a:lnTo>
                                <a:pt x="1697" y="796"/>
                              </a:lnTo>
                              <a:lnTo>
                                <a:pt x="1697" y="691"/>
                              </a:lnTo>
                              <a:lnTo>
                                <a:pt x="2007" y="295"/>
                              </a:lnTo>
                              <a:lnTo>
                                <a:pt x="1717" y="295"/>
                              </a:lnTo>
                              <a:lnTo>
                                <a:pt x="1717" y="178"/>
                              </a:lnTo>
                              <a:lnTo>
                                <a:pt x="2183" y="178"/>
                              </a:lnTo>
                              <a:lnTo>
                                <a:pt x="2183" y="284"/>
                              </a:lnTo>
                              <a:close/>
                              <a:moveTo>
                                <a:pt x="2731" y="178"/>
                              </a:moveTo>
                              <a:lnTo>
                                <a:pt x="2545" y="796"/>
                              </a:lnTo>
                              <a:lnTo>
                                <a:pt x="2390" y="796"/>
                              </a:lnTo>
                              <a:lnTo>
                                <a:pt x="2206" y="178"/>
                              </a:lnTo>
                              <a:lnTo>
                                <a:pt x="2359" y="178"/>
                              </a:lnTo>
                              <a:lnTo>
                                <a:pt x="2483" y="620"/>
                              </a:lnTo>
                              <a:lnTo>
                                <a:pt x="2612" y="178"/>
                              </a:lnTo>
                              <a:lnTo>
                                <a:pt x="2731" y="178"/>
                              </a:lnTo>
                              <a:close/>
                              <a:moveTo>
                                <a:pt x="3227" y="297"/>
                              </a:moveTo>
                              <a:lnTo>
                                <a:pt x="2934" y="297"/>
                              </a:lnTo>
                              <a:lnTo>
                                <a:pt x="2934" y="423"/>
                              </a:lnTo>
                              <a:lnTo>
                                <a:pt x="3164" y="423"/>
                              </a:lnTo>
                              <a:lnTo>
                                <a:pt x="3164" y="538"/>
                              </a:lnTo>
                              <a:lnTo>
                                <a:pt x="2934" y="538"/>
                              </a:lnTo>
                              <a:lnTo>
                                <a:pt x="2934" y="673"/>
                              </a:lnTo>
                              <a:lnTo>
                                <a:pt x="3227" y="673"/>
                              </a:lnTo>
                              <a:lnTo>
                                <a:pt x="3227" y="796"/>
                              </a:lnTo>
                              <a:lnTo>
                                <a:pt x="2787" y="796"/>
                              </a:lnTo>
                              <a:lnTo>
                                <a:pt x="2787" y="178"/>
                              </a:lnTo>
                              <a:lnTo>
                                <a:pt x="3227" y="178"/>
                              </a:lnTo>
                              <a:lnTo>
                                <a:pt x="3227" y="297"/>
                              </a:lnTo>
                              <a:close/>
                              <a:moveTo>
                                <a:pt x="3756" y="284"/>
                              </a:moveTo>
                              <a:lnTo>
                                <a:pt x="3446" y="678"/>
                              </a:lnTo>
                              <a:lnTo>
                                <a:pt x="3766" y="678"/>
                              </a:lnTo>
                              <a:lnTo>
                                <a:pt x="3766" y="796"/>
                              </a:lnTo>
                              <a:lnTo>
                                <a:pt x="3270" y="796"/>
                              </a:lnTo>
                              <a:lnTo>
                                <a:pt x="3270" y="691"/>
                              </a:lnTo>
                              <a:lnTo>
                                <a:pt x="3581" y="295"/>
                              </a:lnTo>
                              <a:lnTo>
                                <a:pt x="3291" y="295"/>
                              </a:lnTo>
                              <a:lnTo>
                                <a:pt x="3291" y="178"/>
                              </a:lnTo>
                              <a:lnTo>
                                <a:pt x="3756" y="178"/>
                              </a:lnTo>
                              <a:lnTo>
                                <a:pt x="3756" y="284"/>
                              </a:lnTo>
                              <a:close/>
                              <a:moveTo>
                                <a:pt x="3847" y="178"/>
                              </a:moveTo>
                              <a:lnTo>
                                <a:pt x="4034" y="178"/>
                              </a:lnTo>
                              <a:lnTo>
                                <a:pt x="4062" y="179"/>
                              </a:lnTo>
                              <a:lnTo>
                                <a:pt x="4089" y="181"/>
                              </a:lnTo>
                              <a:lnTo>
                                <a:pt x="4113" y="183"/>
                              </a:lnTo>
                              <a:lnTo>
                                <a:pt x="4134" y="187"/>
                              </a:lnTo>
                              <a:lnTo>
                                <a:pt x="4155" y="190"/>
                              </a:lnTo>
                              <a:lnTo>
                                <a:pt x="4174" y="196"/>
                              </a:lnTo>
                              <a:lnTo>
                                <a:pt x="4191" y="202"/>
                              </a:lnTo>
                              <a:lnTo>
                                <a:pt x="4205" y="211"/>
                              </a:lnTo>
                              <a:lnTo>
                                <a:pt x="4220" y="219"/>
                              </a:lnTo>
                              <a:lnTo>
                                <a:pt x="4233" y="229"/>
                              </a:lnTo>
                              <a:lnTo>
                                <a:pt x="4246" y="240"/>
                              </a:lnTo>
                              <a:lnTo>
                                <a:pt x="4258" y="252"/>
                              </a:lnTo>
                              <a:lnTo>
                                <a:pt x="4272" y="265"/>
                              </a:lnTo>
                              <a:lnTo>
                                <a:pt x="4284" y="278"/>
                              </a:lnTo>
                              <a:lnTo>
                                <a:pt x="4294" y="294"/>
                              </a:lnTo>
                              <a:lnTo>
                                <a:pt x="4307" y="311"/>
                              </a:lnTo>
                              <a:lnTo>
                                <a:pt x="4316" y="329"/>
                              </a:lnTo>
                              <a:lnTo>
                                <a:pt x="4326" y="348"/>
                              </a:lnTo>
                              <a:lnTo>
                                <a:pt x="4333" y="368"/>
                              </a:lnTo>
                              <a:lnTo>
                                <a:pt x="4340" y="389"/>
                              </a:lnTo>
                              <a:lnTo>
                                <a:pt x="4345" y="411"/>
                              </a:lnTo>
                              <a:lnTo>
                                <a:pt x="4347" y="435"/>
                              </a:lnTo>
                              <a:lnTo>
                                <a:pt x="4350" y="459"/>
                              </a:lnTo>
                              <a:lnTo>
                                <a:pt x="4351" y="486"/>
                              </a:lnTo>
                              <a:lnTo>
                                <a:pt x="4351" y="502"/>
                              </a:lnTo>
                              <a:lnTo>
                                <a:pt x="4350" y="517"/>
                              </a:lnTo>
                              <a:lnTo>
                                <a:pt x="4349" y="533"/>
                              </a:lnTo>
                              <a:lnTo>
                                <a:pt x="4346" y="549"/>
                              </a:lnTo>
                              <a:lnTo>
                                <a:pt x="4343" y="564"/>
                              </a:lnTo>
                              <a:lnTo>
                                <a:pt x="4340" y="579"/>
                              </a:lnTo>
                              <a:lnTo>
                                <a:pt x="4335" y="593"/>
                              </a:lnTo>
                              <a:lnTo>
                                <a:pt x="4332" y="607"/>
                              </a:lnTo>
                              <a:lnTo>
                                <a:pt x="4326" y="621"/>
                              </a:lnTo>
                              <a:lnTo>
                                <a:pt x="4321" y="634"/>
                              </a:lnTo>
                              <a:lnTo>
                                <a:pt x="4314" y="647"/>
                              </a:lnTo>
                              <a:lnTo>
                                <a:pt x="4307" y="660"/>
                              </a:lnTo>
                              <a:lnTo>
                                <a:pt x="4299" y="672"/>
                              </a:lnTo>
                              <a:lnTo>
                                <a:pt x="4291" y="684"/>
                              </a:lnTo>
                              <a:lnTo>
                                <a:pt x="4282" y="696"/>
                              </a:lnTo>
                              <a:lnTo>
                                <a:pt x="4273" y="707"/>
                              </a:lnTo>
                              <a:lnTo>
                                <a:pt x="4263" y="718"/>
                              </a:lnTo>
                              <a:lnTo>
                                <a:pt x="4252" y="727"/>
                              </a:lnTo>
                              <a:lnTo>
                                <a:pt x="4242" y="737"/>
                              </a:lnTo>
                              <a:lnTo>
                                <a:pt x="4231" y="745"/>
                              </a:lnTo>
                              <a:lnTo>
                                <a:pt x="4219" y="754"/>
                              </a:lnTo>
                              <a:lnTo>
                                <a:pt x="4207" y="761"/>
                              </a:lnTo>
                              <a:lnTo>
                                <a:pt x="4193" y="767"/>
                              </a:lnTo>
                              <a:lnTo>
                                <a:pt x="4180" y="773"/>
                              </a:lnTo>
                              <a:lnTo>
                                <a:pt x="4167" y="778"/>
                              </a:lnTo>
                              <a:lnTo>
                                <a:pt x="4152" y="783"/>
                              </a:lnTo>
                              <a:lnTo>
                                <a:pt x="4138" y="787"/>
                              </a:lnTo>
                              <a:lnTo>
                                <a:pt x="4124" y="790"/>
                              </a:lnTo>
                              <a:lnTo>
                                <a:pt x="4108" y="793"/>
                              </a:lnTo>
                              <a:lnTo>
                                <a:pt x="4091" y="794"/>
                              </a:lnTo>
                              <a:lnTo>
                                <a:pt x="4075" y="795"/>
                              </a:lnTo>
                              <a:lnTo>
                                <a:pt x="4059" y="796"/>
                              </a:lnTo>
                              <a:lnTo>
                                <a:pt x="3847" y="796"/>
                              </a:lnTo>
                              <a:lnTo>
                                <a:pt x="3847" y="178"/>
                              </a:lnTo>
                              <a:close/>
                              <a:moveTo>
                                <a:pt x="3988" y="292"/>
                              </a:moveTo>
                              <a:lnTo>
                                <a:pt x="3988" y="680"/>
                              </a:lnTo>
                              <a:lnTo>
                                <a:pt x="4048" y="680"/>
                              </a:lnTo>
                              <a:lnTo>
                                <a:pt x="4066" y="679"/>
                              </a:lnTo>
                              <a:lnTo>
                                <a:pt x="4084" y="677"/>
                              </a:lnTo>
                              <a:lnTo>
                                <a:pt x="4101" y="672"/>
                              </a:lnTo>
                              <a:lnTo>
                                <a:pt x="4116" y="665"/>
                              </a:lnTo>
                              <a:lnTo>
                                <a:pt x="4130" y="657"/>
                              </a:lnTo>
                              <a:lnTo>
                                <a:pt x="4143" y="647"/>
                              </a:lnTo>
                              <a:lnTo>
                                <a:pt x="4154" y="634"/>
                              </a:lnTo>
                              <a:lnTo>
                                <a:pt x="4164" y="621"/>
                              </a:lnTo>
                              <a:lnTo>
                                <a:pt x="4173" y="606"/>
                              </a:lnTo>
                              <a:lnTo>
                                <a:pt x="4181" y="590"/>
                              </a:lnTo>
                              <a:lnTo>
                                <a:pt x="4187" y="574"/>
                              </a:lnTo>
                              <a:lnTo>
                                <a:pt x="4192" y="557"/>
                              </a:lnTo>
                              <a:lnTo>
                                <a:pt x="4197" y="539"/>
                              </a:lnTo>
                              <a:lnTo>
                                <a:pt x="4199" y="521"/>
                              </a:lnTo>
                              <a:lnTo>
                                <a:pt x="4202" y="502"/>
                              </a:lnTo>
                              <a:lnTo>
                                <a:pt x="4202" y="482"/>
                              </a:lnTo>
                              <a:lnTo>
                                <a:pt x="4202" y="468"/>
                              </a:lnTo>
                              <a:lnTo>
                                <a:pt x="4201" y="455"/>
                              </a:lnTo>
                              <a:lnTo>
                                <a:pt x="4199" y="441"/>
                              </a:lnTo>
                              <a:lnTo>
                                <a:pt x="4197" y="428"/>
                              </a:lnTo>
                              <a:lnTo>
                                <a:pt x="4193" y="416"/>
                              </a:lnTo>
                              <a:lnTo>
                                <a:pt x="4190" y="403"/>
                              </a:lnTo>
                              <a:lnTo>
                                <a:pt x="4185" y="391"/>
                              </a:lnTo>
                              <a:lnTo>
                                <a:pt x="4180" y="379"/>
                              </a:lnTo>
                              <a:lnTo>
                                <a:pt x="4175" y="367"/>
                              </a:lnTo>
                              <a:lnTo>
                                <a:pt x="4169" y="357"/>
                              </a:lnTo>
                              <a:lnTo>
                                <a:pt x="4162" y="347"/>
                              </a:lnTo>
                              <a:lnTo>
                                <a:pt x="4156" y="338"/>
                              </a:lnTo>
                              <a:lnTo>
                                <a:pt x="4149" y="330"/>
                              </a:lnTo>
                              <a:lnTo>
                                <a:pt x="4142" y="323"/>
                              </a:lnTo>
                              <a:lnTo>
                                <a:pt x="4134" y="317"/>
                              </a:lnTo>
                              <a:lnTo>
                                <a:pt x="4126" y="311"/>
                              </a:lnTo>
                              <a:lnTo>
                                <a:pt x="4118" y="307"/>
                              </a:lnTo>
                              <a:lnTo>
                                <a:pt x="4109" y="303"/>
                              </a:lnTo>
                              <a:lnTo>
                                <a:pt x="4101" y="300"/>
                              </a:lnTo>
                              <a:lnTo>
                                <a:pt x="4091" y="297"/>
                              </a:lnTo>
                              <a:lnTo>
                                <a:pt x="4081" y="295"/>
                              </a:lnTo>
                              <a:lnTo>
                                <a:pt x="4071" y="293"/>
                              </a:lnTo>
                              <a:lnTo>
                                <a:pt x="4060" y="293"/>
                              </a:lnTo>
                              <a:lnTo>
                                <a:pt x="4049" y="292"/>
                              </a:lnTo>
                              <a:lnTo>
                                <a:pt x="3988" y="292"/>
                              </a:lnTo>
                              <a:close/>
                              <a:moveTo>
                                <a:pt x="4589" y="178"/>
                              </a:moveTo>
                              <a:lnTo>
                                <a:pt x="4589" y="796"/>
                              </a:lnTo>
                              <a:lnTo>
                                <a:pt x="4445" y="796"/>
                              </a:lnTo>
                              <a:lnTo>
                                <a:pt x="4445" y="178"/>
                              </a:lnTo>
                              <a:lnTo>
                                <a:pt x="4589" y="178"/>
                              </a:lnTo>
                              <a:close/>
                              <a:moveTo>
                                <a:pt x="5208" y="409"/>
                              </a:moveTo>
                              <a:lnTo>
                                <a:pt x="5056" y="418"/>
                              </a:lnTo>
                              <a:lnTo>
                                <a:pt x="5056" y="403"/>
                              </a:lnTo>
                              <a:lnTo>
                                <a:pt x="5055" y="387"/>
                              </a:lnTo>
                              <a:lnTo>
                                <a:pt x="5053" y="374"/>
                              </a:lnTo>
                              <a:lnTo>
                                <a:pt x="5049" y="361"/>
                              </a:lnTo>
                              <a:lnTo>
                                <a:pt x="5046" y="348"/>
                              </a:lnTo>
                              <a:lnTo>
                                <a:pt x="5041" y="338"/>
                              </a:lnTo>
                              <a:lnTo>
                                <a:pt x="5036" y="328"/>
                              </a:lnTo>
                              <a:lnTo>
                                <a:pt x="5030" y="319"/>
                              </a:lnTo>
                              <a:lnTo>
                                <a:pt x="5023" y="312"/>
                              </a:lnTo>
                              <a:lnTo>
                                <a:pt x="5016" y="305"/>
                              </a:lnTo>
                              <a:lnTo>
                                <a:pt x="5008" y="299"/>
                              </a:lnTo>
                              <a:lnTo>
                                <a:pt x="4999" y="295"/>
                              </a:lnTo>
                              <a:lnTo>
                                <a:pt x="4989" y="292"/>
                              </a:lnTo>
                              <a:lnTo>
                                <a:pt x="4978" y="289"/>
                              </a:lnTo>
                              <a:lnTo>
                                <a:pt x="4967" y="287"/>
                              </a:lnTo>
                              <a:lnTo>
                                <a:pt x="4955" y="287"/>
                              </a:lnTo>
                              <a:lnTo>
                                <a:pt x="4942" y="287"/>
                              </a:lnTo>
                              <a:lnTo>
                                <a:pt x="4929" y="289"/>
                              </a:lnTo>
                              <a:lnTo>
                                <a:pt x="4917" y="294"/>
                              </a:lnTo>
                              <a:lnTo>
                                <a:pt x="4906" y="299"/>
                              </a:lnTo>
                              <a:lnTo>
                                <a:pt x="4896" y="306"/>
                              </a:lnTo>
                              <a:lnTo>
                                <a:pt x="4887" y="315"/>
                              </a:lnTo>
                              <a:lnTo>
                                <a:pt x="4878" y="326"/>
                              </a:lnTo>
                              <a:lnTo>
                                <a:pt x="4871" y="338"/>
                              </a:lnTo>
                              <a:lnTo>
                                <a:pt x="4864" y="351"/>
                              </a:lnTo>
                              <a:lnTo>
                                <a:pt x="4859" y="365"/>
                              </a:lnTo>
                              <a:lnTo>
                                <a:pt x="4854" y="382"/>
                              </a:lnTo>
                              <a:lnTo>
                                <a:pt x="4849" y="400"/>
                              </a:lnTo>
                              <a:lnTo>
                                <a:pt x="4847" y="420"/>
                              </a:lnTo>
                              <a:lnTo>
                                <a:pt x="4845" y="441"/>
                              </a:lnTo>
                              <a:lnTo>
                                <a:pt x="4843" y="464"/>
                              </a:lnTo>
                              <a:lnTo>
                                <a:pt x="4843" y="488"/>
                              </a:lnTo>
                              <a:lnTo>
                                <a:pt x="4843" y="516"/>
                              </a:lnTo>
                              <a:lnTo>
                                <a:pt x="4845" y="542"/>
                              </a:lnTo>
                              <a:lnTo>
                                <a:pt x="4847" y="564"/>
                              </a:lnTo>
                              <a:lnTo>
                                <a:pt x="4851" y="586"/>
                              </a:lnTo>
                              <a:lnTo>
                                <a:pt x="4854" y="604"/>
                              </a:lnTo>
                              <a:lnTo>
                                <a:pt x="4860" y="620"/>
                              </a:lnTo>
                              <a:lnTo>
                                <a:pt x="4866" y="634"/>
                              </a:lnTo>
                              <a:lnTo>
                                <a:pt x="4873" y="645"/>
                              </a:lnTo>
                              <a:lnTo>
                                <a:pt x="4882" y="656"/>
                              </a:lnTo>
                              <a:lnTo>
                                <a:pt x="4890" y="663"/>
                              </a:lnTo>
                              <a:lnTo>
                                <a:pt x="4900" y="671"/>
                              </a:lnTo>
                              <a:lnTo>
                                <a:pt x="4910" y="677"/>
                              </a:lnTo>
                              <a:lnTo>
                                <a:pt x="4922" y="682"/>
                              </a:lnTo>
                              <a:lnTo>
                                <a:pt x="4932" y="685"/>
                              </a:lnTo>
                              <a:lnTo>
                                <a:pt x="4946" y="686"/>
                              </a:lnTo>
                              <a:lnTo>
                                <a:pt x="4959" y="688"/>
                              </a:lnTo>
                              <a:lnTo>
                                <a:pt x="4970" y="686"/>
                              </a:lnTo>
                              <a:lnTo>
                                <a:pt x="4981" y="685"/>
                              </a:lnTo>
                              <a:lnTo>
                                <a:pt x="4990" y="683"/>
                              </a:lnTo>
                              <a:lnTo>
                                <a:pt x="4999" y="680"/>
                              </a:lnTo>
                              <a:lnTo>
                                <a:pt x="5008" y="676"/>
                              </a:lnTo>
                              <a:lnTo>
                                <a:pt x="5017" y="671"/>
                              </a:lnTo>
                              <a:lnTo>
                                <a:pt x="5024" y="665"/>
                              </a:lnTo>
                              <a:lnTo>
                                <a:pt x="5031" y="659"/>
                              </a:lnTo>
                              <a:lnTo>
                                <a:pt x="5037" y="650"/>
                              </a:lnTo>
                              <a:lnTo>
                                <a:pt x="5043" y="642"/>
                              </a:lnTo>
                              <a:lnTo>
                                <a:pt x="5049" y="632"/>
                              </a:lnTo>
                              <a:lnTo>
                                <a:pt x="5054" y="622"/>
                              </a:lnTo>
                              <a:lnTo>
                                <a:pt x="5058" y="610"/>
                              </a:lnTo>
                              <a:lnTo>
                                <a:pt x="5062" y="598"/>
                              </a:lnTo>
                              <a:lnTo>
                                <a:pt x="5065" y="585"/>
                              </a:lnTo>
                              <a:lnTo>
                                <a:pt x="5068" y="571"/>
                              </a:lnTo>
                              <a:lnTo>
                                <a:pt x="5208" y="579"/>
                              </a:lnTo>
                              <a:lnTo>
                                <a:pt x="5205" y="607"/>
                              </a:lnTo>
                              <a:lnTo>
                                <a:pt x="5199" y="631"/>
                              </a:lnTo>
                              <a:lnTo>
                                <a:pt x="5190" y="655"/>
                              </a:lnTo>
                              <a:lnTo>
                                <a:pt x="5180" y="677"/>
                              </a:lnTo>
                              <a:lnTo>
                                <a:pt x="5170" y="697"/>
                              </a:lnTo>
                              <a:lnTo>
                                <a:pt x="5158" y="715"/>
                              </a:lnTo>
                              <a:lnTo>
                                <a:pt x="5142" y="732"/>
                              </a:lnTo>
                              <a:lnTo>
                                <a:pt x="5126" y="748"/>
                              </a:lnTo>
                              <a:lnTo>
                                <a:pt x="5108" y="761"/>
                              </a:lnTo>
                              <a:lnTo>
                                <a:pt x="5090" y="772"/>
                              </a:lnTo>
                              <a:lnTo>
                                <a:pt x="5070" y="783"/>
                              </a:lnTo>
                              <a:lnTo>
                                <a:pt x="5049" y="790"/>
                              </a:lnTo>
                              <a:lnTo>
                                <a:pt x="5029" y="797"/>
                              </a:lnTo>
                              <a:lnTo>
                                <a:pt x="5006" y="801"/>
                              </a:lnTo>
                              <a:lnTo>
                                <a:pt x="4982" y="803"/>
                              </a:lnTo>
                              <a:lnTo>
                                <a:pt x="4958" y="805"/>
                              </a:lnTo>
                              <a:lnTo>
                                <a:pt x="4943" y="805"/>
                              </a:lnTo>
                              <a:lnTo>
                                <a:pt x="4928" y="803"/>
                              </a:lnTo>
                              <a:lnTo>
                                <a:pt x="4913" y="802"/>
                              </a:lnTo>
                              <a:lnTo>
                                <a:pt x="4900" y="800"/>
                              </a:lnTo>
                              <a:lnTo>
                                <a:pt x="4886" y="796"/>
                              </a:lnTo>
                              <a:lnTo>
                                <a:pt x="4872" y="793"/>
                              </a:lnTo>
                              <a:lnTo>
                                <a:pt x="4860" y="789"/>
                              </a:lnTo>
                              <a:lnTo>
                                <a:pt x="4847" y="784"/>
                              </a:lnTo>
                              <a:lnTo>
                                <a:pt x="4835" y="778"/>
                              </a:lnTo>
                              <a:lnTo>
                                <a:pt x="4823" y="772"/>
                              </a:lnTo>
                              <a:lnTo>
                                <a:pt x="4812" y="765"/>
                              </a:lnTo>
                              <a:lnTo>
                                <a:pt x="4800" y="758"/>
                              </a:lnTo>
                              <a:lnTo>
                                <a:pt x="4789" y="749"/>
                              </a:lnTo>
                              <a:lnTo>
                                <a:pt x="4780" y="741"/>
                              </a:lnTo>
                              <a:lnTo>
                                <a:pt x="4769" y="731"/>
                              </a:lnTo>
                              <a:lnTo>
                                <a:pt x="4759" y="720"/>
                              </a:lnTo>
                              <a:lnTo>
                                <a:pt x="4751" y="709"/>
                              </a:lnTo>
                              <a:lnTo>
                                <a:pt x="4741" y="698"/>
                              </a:lnTo>
                              <a:lnTo>
                                <a:pt x="4734" y="686"/>
                              </a:lnTo>
                              <a:lnTo>
                                <a:pt x="4725" y="674"/>
                              </a:lnTo>
                              <a:lnTo>
                                <a:pt x="4719" y="661"/>
                              </a:lnTo>
                              <a:lnTo>
                                <a:pt x="4713" y="648"/>
                              </a:lnTo>
                              <a:lnTo>
                                <a:pt x="4707" y="634"/>
                              </a:lnTo>
                              <a:lnTo>
                                <a:pt x="4703" y="620"/>
                              </a:lnTo>
                              <a:lnTo>
                                <a:pt x="4698" y="606"/>
                              </a:lnTo>
                              <a:lnTo>
                                <a:pt x="4694" y="590"/>
                              </a:lnTo>
                              <a:lnTo>
                                <a:pt x="4691" y="574"/>
                              </a:lnTo>
                              <a:lnTo>
                                <a:pt x="4688" y="557"/>
                              </a:lnTo>
                              <a:lnTo>
                                <a:pt x="4686" y="540"/>
                              </a:lnTo>
                              <a:lnTo>
                                <a:pt x="4685" y="523"/>
                              </a:lnTo>
                              <a:lnTo>
                                <a:pt x="4683" y="505"/>
                              </a:lnTo>
                              <a:lnTo>
                                <a:pt x="4683" y="487"/>
                              </a:lnTo>
                              <a:lnTo>
                                <a:pt x="4683" y="469"/>
                              </a:lnTo>
                              <a:lnTo>
                                <a:pt x="4685" y="452"/>
                              </a:lnTo>
                              <a:lnTo>
                                <a:pt x="4686" y="437"/>
                              </a:lnTo>
                              <a:lnTo>
                                <a:pt x="4688" y="420"/>
                              </a:lnTo>
                              <a:lnTo>
                                <a:pt x="4691" y="404"/>
                              </a:lnTo>
                              <a:lnTo>
                                <a:pt x="4693" y="389"/>
                              </a:lnTo>
                              <a:lnTo>
                                <a:pt x="4698" y="374"/>
                              </a:lnTo>
                              <a:lnTo>
                                <a:pt x="4701" y="359"/>
                              </a:lnTo>
                              <a:lnTo>
                                <a:pt x="4706" y="346"/>
                              </a:lnTo>
                              <a:lnTo>
                                <a:pt x="4712" y="332"/>
                              </a:lnTo>
                              <a:lnTo>
                                <a:pt x="4718" y="318"/>
                              </a:lnTo>
                              <a:lnTo>
                                <a:pt x="4724" y="306"/>
                              </a:lnTo>
                              <a:lnTo>
                                <a:pt x="4731" y="293"/>
                              </a:lnTo>
                              <a:lnTo>
                                <a:pt x="4740" y="281"/>
                              </a:lnTo>
                              <a:lnTo>
                                <a:pt x="4748" y="270"/>
                              </a:lnTo>
                              <a:lnTo>
                                <a:pt x="4757" y="258"/>
                              </a:lnTo>
                              <a:lnTo>
                                <a:pt x="4766" y="247"/>
                              </a:lnTo>
                              <a:lnTo>
                                <a:pt x="4776" y="237"/>
                              </a:lnTo>
                              <a:lnTo>
                                <a:pt x="4787" y="228"/>
                              </a:lnTo>
                              <a:lnTo>
                                <a:pt x="4798" y="219"/>
                              </a:lnTo>
                              <a:lnTo>
                                <a:pt x="4808" y="211"/>
                              </a:lnTo>
                              <a:lnTo>
                                <a:pt x="4821" y="204"/>
                              </a:lnTo>
                              <a:lnTo>
                                <a:pt x="4833" y="198"/>
                              </a:lnTo>
                              <a:lnTo>
                                <a:pt x="4845" y="192"/>
                              </a:lnTo>
                              <a:lnTo>
                                <a:pt x="4857" y="187"/>
                              </a:lnTo>
                              <a:lnTo>
                                <a:pt x="4870" y="182"/>
                              </a:lnTo>
                              <a:lnTo>
                                <a:pt x="4884" y="178"/>
                              </a:lnTo>
                              <a:lnTo>
                                <a:pt x="4899" y="175"/>
                              </a:lnTo>
                              <a:lnTo>
                                <a:pt x="4913" y="172"/>
                              </a:lnTo>
                              <a:lnTo>
                                <a:pt x="4928" y="171"/>
                              </a:lnTo>
                              <a:lnTo>
                                <a:pt x="4943" y="170"/>
                              </a:lnTo>
                              <a:lnTo>
                                <a:pt x="4959" y="169"/>
                              </a:lnTo>
                              <a:lnTo>
                                <a:pt x="4985" y="170"/>
                              </a:lnTo>
                              <a:lnTo>
                                <a:pt x="5011" y="173"/>
                              </a:lnTo>
                              <a:lnTo>
                                <a:pt x="5035" y="177"/>
                              </a:lnTo>
                              <a:lnTo>
                                <a:pt x="5058" y="184"/>
                              </a:lnTo>
                              <a:lnTo>
                                <a:pt x="5078" y="193"/>
                              </a:lnTo>
                              <a:lnTo>
                                <a:pt x="5097" y="202"/>
                              </a:lnTo>
                              <a:lnTo>
                                <a:pt x="5115" y="214"/>
                              </a:lnTo>
                              <a:lnTo>
                                <a:pt x="5132" y="229"/>
                              </a:lnTo>
                              <a:lnTo>
                                <a:pt x="5147" y="245"/>
                              </a:lnTo>
                              <a:lnTo>
                                <a:pt x="5160" y="263"/>
                              </a:lnTo>
                              <a:lnTo>
                                <a:pt x="5172" y="282"/>
                              </a:lnTo>
                              <a:lnTo>
                                <a:pt x="5183" y="304"/>
                              </a:lnTo>
                              <a:lnTo>
                                <a:pt x="5191" y="327"/>
                              </a:lnTo>
                              <a:lnTo>
                                <a:pt x="5199" y="352"/>
                              </a:lnTo>
                              <a:lnTo>
                                <a:pt x="5205" y="380"/>
                              </a:lnTo>
                              <a:lnTo>
                                <a:pt x="5208" y="409"/>
                              </a:lnTo>
                              <a:close/>
                              <a:moveTo>
                                <a:pt x="5589" y="178"/>
                              </a:moveTo>
                              <a:lnTo>
                                <a:pt x="5780" y="796"/>
                              </a:lnTo>
                              <a:lnTo>
                                <a:pt x="5626" y="796"/>
                              </a:lnTo>
                              <a:lnTo>
                                <a:pt x="5587" y="668"/>
                              </a:lnTo>
                              <a:lnTo>
                                <a:pt x="5389" y="668"/>
                              </a:lnTo>
                              <a:lnTo>
                                <a:pt x="5350" y="796"/>
                              </a:lnTo>
                              <a:lnTo>
                                <a:pt x="5224" y="796"/>
                              </a:lnTo>
                              <a:lnTo>
                                <a:pt x="5421" y="178"/>
                              </a:lnTo>
                              <a:lnTo>
                                <a:pt x="5589" y="178"/>
                              </a:lnTo>
                              <a:close/>
                              <a:moveTo>
                                <a:pt x="5424" y="554"/>
                              </a:moveTo>
                              <a:lnTo>
                                <a:pt x="5554" y="554"/>
                              </a:lnTo>
                              <a:lnTo>
                                <a:pt x="5489" y="338"/>
                              </a:lnTo>
                              <a:lnTo>
                                <a:pt x="5424" y="5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43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5E10EA" id="Skupina 1" o:spid="_x0000_s1026" style="position:absolute;margin-left:207.2pt;margin-top:-13.95pt;width:75.4pt;height:43pt;z-index:251657728" coordorigin="285,228" coordsize="29387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">
              <v:shape id="Freeform 4" o:spid="_x0000_s1027" style="position:absolute;left:11576;top:5854;width:18097;height:959;visibility:visible;mso-wrap-style:square;v-text-anchor:top" coordsize="570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" path="m,200r22,-4l27,204r4,8l36,220r7,5l51,229r8,4l69,234r11,1l90,234r10,-1l108,229r7,-4l119,220r4,-6l125,206r2,-7l125,193r-1,-6l122,182r-5,-3l112,175r-5,-2l102,170r-6,-2l58,158,45,155,33,150r-4,-4l24,142r-3,-4l17,132r-4,-5l12,120r-1,-7l10,106r,-6l11,94r1,-5l15,85r2,-5l21,75r3,-4l29,66,39,60,50,56,62,53,76,52r12,1l100,56r10,3l119,64r9,7l135,80r6,9l145,100r-22,7l121,99r-4,-7l111,86r-6,-5l98,77,90,75,83,72r-8,l68,72r-9,3l53,77r-7,4l41,86r-4,5l35,98r-1,7l35,110r1,5l39,120r3,3l46,127r6,2l58,132r7,2l102,142r11,4l124,151r9,5l139,162r6,7l148,177r3,10l152,197r,6l151,209r-2,6l147,220r-2,5l141,229r-4,5l133,239r-5,4l123,246r-6,3l111,251r-15,4l80,256,65,255,53,252,41,247,30,241r-9,-7l12,225,6,214,,200xm30,2l51,,77,19,104,r21,2l77,40,30,2xm208,301r-22,l186,107r20,l206,135r5,-7l214,121r5,-5l225,111r6,-4l237,105r8,-1l252,104r6,l264,105r6,1l275,109r4,2l284,116r5,4l293,124r7,12l305,148r2,15l308,179r-1,17l305,210r-3,7l300,223r-4,6l293,235r-5,5l283,244r-4,3l273,251r-4,1l263,255r-6,1l251,256r-6,-1l239,253r-7,-1l226,249r-4,-4l217,241r-5,-6l208,229r,72xm208,158r,41l210,208r3,7l217,221r5,6l228,232r6,2l240,237r7,1l254,237r6,-3l266,231r6,-6l277,217r4,-11l283,194r1,-14l283,167r-1,-11l278,146r-5,-8l269,132r-8,-5l254,124r-7,-1l240,123r-6,3l228,129r-5,4l218,139r-5,6l211,151r-3,7xm394,256r-7,l379,255r-6,-3l367,250r-6,-3l356,244r-4,-5l347,234r-4,-6l340,222r-3,-6l335,209r-4,-15l330,179r1,-9l331,163r3,-8l335,148r3,-7l341,135r3,-6l349,124r5,-4l359,115r6,-4l370,109r6,-3l383,105r6,-1l396,104r7,l409,105r8,1l423,109r4,3l434,116r4,4l443,126r4,4l450,136r3,6l455,150r4,13l460,179r,8l459,196r-1,7l455,210r-2,6l449,223r-3,5l441,234r-5,5l431,244r-5,3l420,250r-6,2l407,255r-6,1l394,256xm395,238r8,-1l411,234r7,-5l424,223r5,-8l432,205r3,-12l436,179r-1,-14l432,153r-3,-9l423,135r-6,-6l411,126r-9,-3l395,122r-8,1l379,126r-6,3l366,135r-5,9l358,153r-3,12l355,179r,14l358,205r3,11l366,223r7,6l379,234r8,3l395,238xm515,251r-21,l494,107r19,l513,141r5,-11l524,122r5,-7l535,110r4,-3l544,105r6,-1l555,104r5,l565,104r,22l560,126r-9,l543,129r-7,4l529,139r-5,7l519,155r-2,9l515,175r,76xm665,237r,18l654,256r-10,l635,255r-9,-2l619,250r-6,-5l608,239r-4,-8l603,222r-1,-10l602,124r-25,l577,107r25,l603,71r22,-2l625,107r31,l656,124r-31,l625,216r,5l626,226r1,3l630,232r3,2l637,237r5,1l648,238r7,l665,237xm802,251r-21,l781,159r,-9l779,141r-2,-6l773,130r-5,-3l763,124r-6,-1l751,123r-8,l736,126r-6,4l722,136r-4,8l714,152r-2,10l712,173r,78l689,251r,-144l710,107r,27l714,127r5,-6l725,115r5,-4l736,107r6,-2l749,104r6,l763,104r8,1l777,107r6,4l787,116r5,5l796,126r2,4l799,136r3,9l802,156r,12l802,251xm898,256r-7,l885,255r-6,-3l873,250r-6,-3l862,244r-5,-5l852,234r-3,-6l845,222r-2,-6l840,209r-3,-15l836,179r1,-9l837,163r1,-8l840,148r3,-7l846,135r4,-6l855,124r5,-4l864,115r6,-4l875,109r6,-3l887,105r8,-1l901,104r7,l915,105r6,1l928,109r5,3l939,116r5,4l948,126r4,4l956,136r2,6l961,150r3,13l966,179r-2,8l964,196r-2,7l961,210r-3,6l955,223r-4,5l946,234r-5,5l937,244r-6,3l926,250r-6,2l913,255r-8,1l898,256xm901,238r8,-1l916,234r7,-5l929,223r5,-8l938,205r2,-12l940,179r,-14l938,153r-4,-9l928,135r-6,-6l915,126r-7,-3l901,122r-9,1l885,126r-7,3l872,135r-5,9l863,153r-2,12l861,179r,14l863,205r4,11l872,223r6,6l885,234r7,3l901,238xm1094,251r-23,l1071,107r20,l1091,141r6,-11l1102,122r6,-7l1112,110r5,-3l1123,105r5,-1l1134,104r4,l1143,104r,22l1138,126r-9,l1121,129r-7,4l1108,139r-6,7l1098,155r-2,9l1094,175r,76xm1263,209r20,5l1280,222r-5,9l1269,238r-7,6l1253,249r-9,3l1234,255r-11,1l1216,256r-7,-1l1202,252r-7,-1l1191,247r-6,-3l1180,240r-5,-5l1170,229r-3,-6l1164,217r-3,-6l1159,204r-1,-7l1157,188r,-8l1157,171r1,-7l1159,156r3,-8l1164,142r4,-6l1171,130r4,-6l1181,120r5,-5l1191,111r6,-2l1203,106r7,-1l1216,104r7,l1230,104r6,1l1242,106r6,3l1254,111r5,4l1264,118r5,5l1273,128r3,6l1279,140r2,7l1285,163r1,18l1181,181r1,16l1185,209r2,5l1189,218r3,4l1195,226r8,5l1209,234r8,3l1224,238r6,-1l1236,235r6,-2l1247,231r5,-5l1257,221r3,-5l1263,209xm1262,165r-2,-12l1258,144r-2,-5l1252,134r-2,-4l1245,127r-5,-3l1235,122r-6,-1l1223,121r-7,l1209,123r-7,4l1195,133r-4,6l1186,147r-3,9l1182,165r80,xm1439,251r-23,l1374,171r-32,37l1342,251r-23,l1319,57r23,l1342,181r67,-74l1433,107r-45,51l1439,251xm1488,251r-22,l1466,107r20,l1486,141r4,-11l1496,122r5,-7l1506,110r6,-3l1517,105r6,-1l1528,104r5,l1537,104r,22l1533,126r-10,l1516,129r-8,4l1501,139r-5,7l1492,155r-3,9l1488,175r,76xm1658,209r20,5l1675,222r-5,9l1664,238r-9,6l1647,249r-10,3l1628,255r-11,1l1610,256r-8,-1l1596,252r-6,-1l1584,247r-5,-3l1573,240r-4,-5l1565,229r-4,-6l1558,217r-3,-6l1553,204r-1,-7l1551,188r,-8l1551,171r1,-7l1553,156r2,-8l1558,142r3,-6l1565,130r5,-6l1575,120r4,-5l1585,111r7,-2l1598,106r6,-1l1611,104r7,l1624,104r7,1l1637,106r6,3l1648,111r5,4l1658,118r5,5l1667,128r3,6l1673,140r3,7l1679,163r2,18l1576,181r1,16l1579,209r2,5l1583,218r4,4l1589,226r7,5l1604,234r7,3l1618,238r7,-1l1631,235r6,-2l1642,231r5,-5l1651,221r3,-5l1658,209xm1655,165r,-12l1652,144r-3,-5l1647,134r-4,-4l1640,127r-5,-3l1630,122r-6,-1l1618,121r-8,l1602,123r-6,4l1589,133r-5,6l1581,147r-3,9l1577,165r78,xm1826,251r-21,l1803,241r-1,-15l1797,233r-3,6l1788,244r-6,5l1776,251r-8,2l1760,255r-8,1l1740,255r-10,-3l1722,249r-8,-6l1708,237r-3,-9l1702,221r-1,-9l1701,206r1,-4l1703,197r3,-5l1712,183r8,-7l1725,173r6,-3l1737,168r7,-3l1762,163r21,-1l1790,162r12,l1801,147r-1,-9l1797,134r-2,-4l1793,128r-5,-2l1783,123r-5,-1l1772,121r-6,l1758,121r-8,1l1744,124r-6,3l1735,132r-4,3l1728,141r-2,6l1706,144r2,-10l1712,126r6,-6l1725,113r9,-4l1744,106r11,-2l1768,104r15,l1794,106r6,3l1803,111r5,2l1811,116r3,4l1817,124r2,5l1820,134r3,13l1824,162r,61l1824,238r2,13xm1802,180r-12,-1l1781,179r-13,1l1758,181r-10,2l1740,187r-6,5l1729,198r-3,7l1725,212r,6l1728,223r2,4l1734,231r3,3l1743,237r6,1l1756,239r10,-1l1774,234r8,-3l1789,223r6,-7l1799,208r2,-9l1802,190r,-5l1802,180xm1954,200r19,4l1971,216r-4,10l1961,234r-6,9l1947,247r-9,5l1929,255r-11,1l1911,256r-7,-1l1897,252r-6,-2l1886,247r-4,-3l1877,239r-5,-5l1866,222r-5,-13l1858,196r,-16l1858,164r3,-14l1864,142r2,-6l1870,130r3,-4l1878,120r5,-4l1888,112r4,-3l1898,106r6,-1l1912,104r7,l1930,104r9,2l1948,111r8,6l1962,124r5,10l1972,144r1,9l1954,158r-3,-8l1949,142r-2,-7l1942,130r-5,-3l1932,124r-6,-2l1919,122r-8,1l1903,126r-7,4l1890,138r-4,8l1883,156r-1,11l1880,179r2,13l1883,203r3,11l1890,222r6,6l1902,233r7,4l1919,238r6,-1l1931,235r5,-3l1941,228r4,-5l1949,217r2,-7l1954,200xm2027,57r,24l2003,81r,-24l2027,57xm2026,107r,144l2004,251r,-144l2026,107xm2095,57r,24l2069,81r,-24l2095,57xm2093,105r,151l2092,268r-2,10l2086,285r-5,6l2075,296r-7,3l2060,301r-9,1l2043,301r-12,-3l2031,280r8,2l2048,282r6,l2059,281r3,-1l2066,276r2,-3l2069,268r2,-5l2072,256r,-151l2093,105xm2119,215r20,-5l2142,216r3,6l2150,227r5,4l2161,233r7,2l2175,237r10,1l2192,237r6,-2l2203,234r6,-3l2213,227r3,-4l2217,218r2,-4l2217,209r-1,-4l2215,202r-2,-3l2209,197r-5,-3l2199,193r-6,-1l2163,186r-8,-3l2148,181r-8,-4l2134,173r-3,-6l2127,161r-2,-8l2125,146r,-8l2128,129r4,-7l2139,116r7,-6l2156,106r10,-2l2178,104r11,l2198,105r10,4l2215,112r7,5l2228,124r4,8l2236,140r-21,4l2213,139r-3,-5l2207,130r-5,-3l2197,124r-6,-1l2185,122r-6,l2172,122r-6,1l2161,124r-5,3l2152,130r-2,4l2148,139r,5l2148,147r1,4l2150,153r2,3l2156,158r4,3l2165,162r4,1l2198,169r10,2l2217,174r8,5l2231,183r5,5l2239,196r3,7l2242,211r-2,10l2238,229r-5,8l2226,244r-10,5l2207,252r-12,3l2181,256r-12,-1l2158,253r-9,-3l2140,245r-7,-6l2127,233r-5,-8l2119,215xm2392,251r-23,l2327,171r-31,37l2296,251r-23,l2273,57r23,l2296,181r66,-74l2386,107r-45,51l2392,251xm2465,256r-7,l2451,255r-6,-3l2439,250r-6,-3l2428,244r-5,-5l2418,234r-3,-6l2411,222r-2,-6l2406,209r-3,-15l2402,179r1,-9l2403,163r2,-8l2406,148r3,-7l2412,135r4,-6l2421,124r5,-4l2431,115r6,-4l2441,109r6,-3l2453,105r8,-1l2467,104r7,l2481,105r7,1l2494,109r5,3l2505,116r5,4l2514,126r4,4l2522,136r2,6l2527,150r3,13l2532,179r-2,8l2530,196r-1,7l2527,210r-3,6l2521,223r-4,5l2512,234r-4,5l2503,244r-5,3l2492,250r-6,2l2479,255r-8,1l2465,256xm2467,238r8,-1l2482,234r8,-5l2496,223r4,-8l2504,205r2,-12l2506,179r,-14l2504,153r-4,-9l2494,135r-6,-6l2481,126r-7,-3l2467,122r-9,1l2451,126r-7,3l2438,135r-5,9l2429,153r-2,12l2427,179r,14l2429,205r4,11l2438,223r6,6l2451,234r7,3l2467,238xm2751,57r,194l2730,251r,-24l2727,234r-5,5l2717,245r-6,4l2705,251r-6,2l2692,255r-7,1l2679,256r-7,-1l2666,252r-4,-2l2657,247r-5,-3l2647,239r-3,-5l2639,229r-3,-6l2633,217r-3,-7l2628,197r-1,-16l2628,165r2,-15l2633,144r3,-6l2639,132r3,-6l2647,121r5,-5l2657,112r5,-3l2668,106r4,-1l2680,104r6,l2692,104r6,1l2704,106r6,3l2715,112r4,5l2724,122r4,5l2728,57r23,xm2728,163r,-8l2725,146r-3,-7l2717,133r-6,-5l2704,124r-7,-2l2689,121r-7,1l2675,124r-7,5l2662,136r-5,8l2654,153r-2,12l2651,177r1,15l2654,204r3,10l2662,222r4,6l2672,233r8,4l2688,238r9,-1l2704,234r6,-5l2716,225r6,-8l2725,210r3,-8l2728,193r,-30xm2817,251r-22,l2795,107r20,l2815,141r4,-11l2825,122r5,-7l2835,110r6,-3l2846,105r6,-1l2857,104r4,l2866,104r,22l2861,126r-8,l2845,129r-8,4l2830,139r-5,7l2821,155r-3,9l2817,175r,76xm3005,251r-21,l2984,225r-3,7l2976,238r-5,6l2965,247r-6,4l2953,253r-7,2l2939,256r-11,-1l2919,252r-8,-5l2904,241r-5,-8l2894,223r-2,-11l2892,199r,-92l2913,107r,92l2914,210r2,7l2918,225r4,4l2926,233r5,2l2937,237r5,1l2947,237r6,-2l2957,234r4,-3l2966,228r4,-5l2973,218r3,-4l2979,208r2,-6l2982,196r,-8l2982,107r23,l3005,251xm3030,215r20,-5l3053,216r3,6l3060,227r6,4l3072,233r7,2l3087,237r9,1l3102,237r7,-2l3114,234r6,-3l3124,227r4,-4l3129,218r1,-4l3129,209r-1,-4l3126,202r-2,-3l3120,197r-5,-3l3111,193r-6,-1l3075,186r-9,-3l3059,181r-7,-4l3046,173r-4,-6l3038,161r-2,-8l3036,146r,-8l3040,129r3,-7l3050,116r8,-6l3067,106r10,-2l3089,104r11,l3109,105r10,4l3126,112r8,5l3138,124r5,8l3147,140r-21,4l3124,139r-3,-5l3117,130r-4,-3l3108,124r-6,-1l3096,122r-6,l3083,122r-6,1l3072,124r-5,3l3064,130r-3,4l3059,139r,5l3059,147r1,4l3061,153r3,3l3067,158r4,3l3076,162r5,1l3109,169r10,2l3129,174r7,5l3142,183r5,5l3150,196r3,7l3153,211r-1,10l3149,229r-5,8l3137,244r-9,5l3118,252r-12,3l3093,256r-12,-1l3070,253r-10,-3l3052,245r-8,-6l3038,233r-4,-8l3030,215xm3044,48r20,-2l3091,65r27,-19l3138,48r-47,38l3044,48xm3250,237r,18l3238,256r-8,l3219,255r-8,-2l3203,250r-4,-5l3194,239r-4,-8l3188,222r,-10l3188,124r-26,l3162,107r26,l3189,71r20,-2l3209,107r33,l3242,124r-33,l3209,216r2,5l3211,226r2,3l3215,232r4,2l3223,237r4,1l3232,238r9,l3250,237xm3379,107r-49,144l3307,251,3255,107r25,l3320,225r40,-118l3379,107xm3453,256r-8,l3439,255r-7,-3l3426,250r-5,-3l3416,244r-4,-5l3407,234r-4,-6l3400,222r-3,-6l3395,209r-4,-15l3390,179r,-9l3391,163r1,-8l3395,148r2,-7l3401,135r3,-6l3409,124r5,-4l3419,115r5,-4l3430,109r6,-3l3442,105r7,-1l3455,104r7,l3469,105r6,1l3481,109r6,3l3493,116r5,4l3502,126r5,4l3510,136r3,6l3515,150r4,13l3520,179r-1,8l3519,196r-3,7l3515,210r-2,6l3509,223r-4,5l3501,234r-5,5l3491,244r-6,3l3480,250r-7,2l3467,255r-7,1l3453,256xm3455,238r8,-1l3471,234r7,-5l3484,223r5,-8l3492,205r3,-12l3495,179r,-14l3492,153r-3,-9l3483,135r-6,-6l3469,126r-7,-3l3455,122r-9,1l3439,126r-7,3l3426,135r-5,9l3418,153r-3,12l3415,179r,14l3418,205r3,11l3426,223r6,6l3439,234r7,3l3455,238xm3749,231r,20l3611,251r,-20l3717,77r-101,l3616,58r130,l3746,75,3639,231r110,xm3883,107r-49,144l3810,251,3759,107r25,l3823,225r40,-118l3883,107xm4000,209r21,5l4017,222r-5,9l4006,238r-7,6l3989,249r-8,3l3970,255r-11,1l3952,256r-7,-1l3939,252r-6,-1l3927,247r-5,-3l3916,240r-5,-5l3908,229r-4,-6l3900,217r-2,-6l3895,204r-1,-7l3894,188r-1,-8l3894,171r,-7l3897,156r1,-8l3900,142r4,-6l3908,130r4,-6l3917,120r5,-5l3928,111r6,-2l3940,106r6,-1l3953,104r7,l3967,104r7,1l3980,106r6,3l3991,111r6,4l4001,118r4,5l4010,128r3,6l4016,140r2,7l4022,163r1,18l3918,181r2,16l3922,209r1,5l3926,218r3,4l3932,226r7,5l3946,234r7,3l3960,238r8,-1l3974,235r6,-2l3985,231r4,-5l3993,221r4,-5l4000,209xm3999,165r-1,-12l3994,144r-2,-5l3989,134r-3,-4l3982,127r-5,-3l3973,122r-6,-1l3960,121r-8,l3945,123r-6,4l3932,133r-5,6l3923,147r-2,9l3920,165r79,xm4149,234r,17l4044,251r,-17l4119,124r-69,l4050,107r99,l4149,120r-79,114l4149,234xm4293,57r,194l4272,251r,-24l4269,234r-5,5l4259,245r-6,4l4247,251r-6,2l4234,255r-7,1l4221,256r-7,-1l4210,252r-6,-2l4199,247r-5,-3l4189,239r-3,-5l4182,229r-4,-6l4176,217r-2,-7l4170,197r-1,-16l4170,165r4,-15l4176,144r2,-6l4182,132r4,-6l4189,121r5,-5l4199,112r5,-3l4210,106r6,-1l4222,104r6,l4234,104r7,1l4246,106r6,3l4257,112r4,5l4266,122r4,5l4270,57r23,xm4270,163r,-8l4267,146r-3,-7l4259,133r-6,-5l4246,124r-6,-2l4231,121r-7,1l4217,124r-7,5l4205,136r-5,8l4196,153r-2,12l4194,177r,15l4196,204r3,10l4204,222r4,6l4216,233r7,4l4230,238r9,-1l4246,234r6,-5l4258,225r6,-8l4267,210r3,-8l4270,193r,-30xm4360,57r,24l4336,81r,-24l4360,57xm4359,107r,144l4337,251r,-144l4359,107xm4489,200r20,4l4507,216r-5,10l4497,234r-7,9l4483,247r-9,5l4465,255r-11,1l4447,256r-7,-1l4434,252r-6,-2l4423,247r-6,-3l4413,239r-5,-5l4401,222r-5,-13l4394,196r-1,-16l4394,164r3,-14l4400,142r2,-6l4406,130r3,-4l4413,120r5,-4l4424,112r5,-3l4435,106r6,-1l4447,104r7,l4465,104r11,2l4484,111r9,6l4499,124r4,10l4507,144r2,9l4489,158r-1,-8l4485,142r-3,-7l4478,130r-5,-3l4468,124r-7,-2l4455,122r-8,1l4438,126r-6,4l4426,138r-4,8l4419,156r-2,11l4417,179r,13l4419,203r3,11l4426,222r6,6l4438,233r8,4l4454,238r7,-1l4467,235r5,-3l4477,228r4,-5l4484,217r4,-7l4489,200xm4653,251r-22,l4630,241r-1,-15l4624,233r-5,6l4614,244r-6,5l4601,251r-7,2l4586,255r-8,1l4566,255r-10,-3l4548,249r-7,-6l4535,237r-4,-9l4529,221r-2,-9l4527,206r2,-4l4530,197r2,-5l4538,183r8,-7l4550,173r6,-3l4564,168r7,-3l4589,163r20,-1l4617,162r12,l4627,147r-2,-9l4624,134r-3,-4l4618,128r-4,-2l4609,123r-4,-1l4598,121r-7,l4584,121r-7,1l4570,124r-5,3l4560,132r-4,3l4554,141r-1,6l4531,144r2,-10l4538,126r6,-6l4552,113r8,-4l4570,106r12,-2l4595,104r14,l4620,106r5,3l4630,111r3,2l4637,116r4,4l4643,124r1,5l4647,134r2,13l4649,162r,61l4650,238r3,13xm4629,180r-12,-1l4607,179r-12,1l4584,181r-10,2l4566,187r-6,5l4555,198r-2,7l4552,212r,6l4553,223r2,4l4559,231r5,3l4568,237r6,1l4582,239r9,-1l4601,234r7,-3l4615,223r6,-7l4625,208r2,-9l4629,190r,-5l4629,180xm4957,251r-24,l4933,81r-62,170l4854,251,4790,81r,170l4769,251r,-194l4806,57r59,155l4921,57r36,l4957,251xm5116,251r-22,l5093,241r-1,-15l5087,233r-5,6l5078,244r-6,5l5064,251r-7,2l5050,255r-9,1l5029,255r-9,-3l5011,249r-7,-6l4998,237r-3,-9l4992,221r-1,-9l4991,206r1,-4l4993,197r3,-5l5002,183r7,-7l5015,173r5,-3l5027,168r7,-3l5052,163r21,-1l5080,162r12,l5091,147r-3,-9l5087,134r-2,-4l5081,128r-3,-2l5073,123r-5,-1l5062,121r-7,l5047,121r-7,1l5034,124r-6,3l5023,132r-3,3l5017,141r-1,6l4995,144r3,-10l5002,126r6,-6l5015,113r8,-4l5033,106r12,-2l5058,104r15,l5084,106r4,3l5093,111r4,2l5100,116r4,4l5106,124r3,5l5110,134r2,13l5114,162r,61l5114,238r2,13xm5092,180r-12,-1l5070,179r-12,1l5047,181r-9,2l5029,187r-6,5l5019,198r-3,7l5015,212r,6l5017,223r3,4l5022,231r5,3l5032,237r7,1l5045,239r10,-1l5064,234r8,-3l5079,223r6,-7l5088,208r3,-9l5092,190r,-5l5092,180xm5180,251r-22,l5158,107r19,l5177,141r5,-11l5188,122r5,-7l5198,110r6,-3l5209,105r6,-1l5220,104r4,l5229,104r,22l5224,126r-8,l5208,129r-8,4l5193,139r-5,7l5184,155r-3,9l5180,175r,76xm5277,57r,24l5253,81r,-24l5277,57xm5276,107r,144l5255,251r,-144l5276,107xm5332,251r-11,l5321,57r23,l5344,132r3,-8l5352,120r5,-5l5362,110r6,-3l5372,105r8,-1l5386,104r6,l5398,105r6,1l5409,109r4,2l5418,115r5,3l5428,123r3,5l5435,134r2,6l5440,147r4,15l5444,180r,16l5440,210r-3,6l5435,222r-4,6l5428,234r-5,5l5418,244r-5,3l5409,250r-5,2l5398,255r-6,1l5385,256r-8,-1l5371,253r-6,-1l5359,249r-6,-4l5348,240r-4,-6l5340,228r-8,23xm5344,194r1,11l5347,214r5,7l5357,227r6,5l5369,234r7,3l5382,238r9,-1l5398,233r6,-4l5410,222r5,-8l5418,205r1,-11l5421,181r-2,-13l5418,157r-3,-11l5410,138r-5,-8l5398,126r-7,-3l5382,122r-7,l5369,124r-6,4l5357,133r-5,6l5347,146r-2,9l5344,163r,31xm5529,256r-7,l5516,255r-7,-3l5503,250r-5,-3l5492,244r-4,-5l5483,234r-3,-6l5476,222r-2,-6l5471,209r-3,-15l5466,179r,-9l5468,163r1,-8l5471,148r3,-7l5477,135r4,-6l5486,124r4,-4l5495,115r5,-4l5506,109r6,-3l5518,105r7,-1l5531,104r8,l5546,105r6,1l5558,109r6,3l5569,116r6,4l5578,126r5,4l5586,136r3,6l5592,150r3,13l5595,179r,8l5595,196r-2,7l5592,210r-4,6l5586,223r-4,5l5577,234r-5,5l5568,244r-7,3l5555,250r-6,2l5543,255r-7,1l5529,256xm5531,238r9,-1l5547,234r6,-5l5560,223r5,-8l5569,205r2,-12l5571,179r,-14l5569,153r-5,-9l5559,135r-6,-6l5546,126r-7,-3l5531,122r-8,1l5516,126r-7,3l5503,135r-5,9l5494,153r-2,12l5490,179r2,14l5494,205r4,11l5503,223r6,6l5516,234r7,3l5531,238xm5652,251r-23,l5629,107r20,l5649,141r5,-11l5659,122r6,-7l5670,110r6,-3l5681,105r4,-1l5691,104r4,l5700,104r,22l5696,126r-9,l5678,129r-7,4l5665,139r-6,7l5655,155r-2,9l5652,175r,76xe" fillcolor="#373435" stroked="f">
                <v:path arrowok="t" o:connecttype="custom" o:connectlocs="3175,33655;10795,33338;3810,71438;95885,68898;89853,61595;107315,44768;133350,79375;125413,75565;191453,70485;229235,43180;273685,77470;306070,51753;278765,40958;347980,52070;374968,38100;397510,71755;472440,79693;508635,80963;526415,37465;513715,38418;549593,53975;572453,35243;571818,63183;604520,33338;613093,74613;652145,89535;684213,58103;683260,41275;759460,79693;771843,36513;783273,75565;865823,74295;856615,33338;862330,71438;943293,77470;946785,33973;963930,46355;972820,49530;1031875,75248;1041400,33973;1103313,33655;1109663,52388;1209675,79693;1239520,43180;1261745,74613;1317308,74295;1336675,33655;1340803,75248;1401128,75883;1411923,39053;1446530,80010;1445895,44768;1445260,69215;1613535,75883;1607185,38418;1605915,57150;1655763,33020;1710055,33020;1692910,79693;1751330,80963;1772603,41275;1758633,39053;1800543,42228" o:connectangles="0,0,0,0,0,0,0,0,0,0,0,0,0,0,0,0,0,0,0,0,0,0,0,0,0,0,0,0,0,0,0,0,0,0,0,0,0,0,0,0,0,0,0,0,0,0,0,0,0,0,0,0,0,0,0,0,0,0,0,0,0,0,0"/>
                <o:lock v:ext="edit" verticies="t"/>
              </v:shape>
              <v:shape id="Freeform 5" o:spid="_x0000_s1028" style="position:absolute;left:3848;top:3676;width:5969;height:6204;visibility:visible;mso-wrap-style:square;v-text-anchor:top" coordsize="188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" path="m111,1115r714,763l832,1891r7,13l848,1914r8,10l864,1932r10,7l883,1945r9,3l901,1952r9,2l919,1955r8,-1l935,1953r9,-1l952,1948r8,-3l968,1939r6,-7l981,1926r6,-8l992,1910r6,-9l1002,1890r3,-11l1008,1869r2,-13l1011,1843r2,-13l1011,1817r-1,-15l1008,1786r-4,-15l883,782,1736,412r16,-7l1767,397r15,-8l1796,381r12,-9l1820,364r11,-9l1841,347r8,-10l1858,327r6,-8l1870,309r3,-8l1877,291r2,-9l1880,273r,-10l1879,255r-2,-8l1873,238r-5,-8l1862,221r-7,-8l1847,206r-10,-8l1825,192r-12,-7l1799,179r-15,-5l1767,168r-18,-5l1730,160,940,,929,15,916,28,904,41,893,53,878,70,862,86r-16,15l830,115r-17,14l796,143r-18,13l760,169r-18,12l722,192r-19,12l683,214r-21,11l639,234r-21,9l594,251r-24,8l545,265r-26,4l494,274r-28,4l438,279r-27,1l382,280r-4,l204,249,,613,281,909r4,7l289,924r4,8l294,942r2,8l296,960r,9l295,979r-1,10l291,997r-3,9l284,1014r-5,9l275,1029r-6,6l263,1039r-24,13l212,1065r-29,17l151,1097r-10,5l131,1106r-9,5l111,1115xe" fillcolor="#8b4f8b" stroked="f">
                <v:path arrowok="t" o:connecttype="custom" o:connectlocs="261938,595960;266383,604211;271780,610558;277495,615318;283210,618174;288925,620078;294323,620078;299720,619443;304800,617222;309245,613096;313373,608654;316865,603259;319088,596277;320675,588979;321628,580728;320675,571842;318770,562005;551180,130743;561023,125983;570230,120906;577850,115511;584518,110116;589915,103769;593725,98057;595948,92345;596900,86633;596583,80921;594678,75526;591185,70132;586423,65372;579438,60929;571183,56803;561023,53313;549275,50774;294958,4760;287020,13011;278765,22214;268605,32051;258128,40937;247015,49505;235585,57438;223203,64737;210185,71401;196215,77113;180975,82190;164783,85364;147955,88220;130493,88855;120015,88855;0,194528;90488,290681;93028,295759;93980,301471;93980,307500;93345,313847;91440,319242;88583,324636;85408,328444;75883,333839;58103,343359;44768,349706;38735,352562" o:connectangles="0,0,0,0,0,0,0,0,0,0,0,0,0,0,0,0,0,0,0,0,0,0,0,0,0,0,0,0,0,0,0,0,0,0,0,0,0,0,0,0,0,0,0,0,0,0,0,0,0,0,0,0,0,0,0,0,0,0,0,0,0,0"/>
              </v:shape>
              <v:shape id="Freeform 6" o:spid="_x0000_s1029" style="position:absolute;left:533;top:5861;width:3124;height:2813;visibility:visible;mso-wrap-style:square;v-text-anchor:top" coordsize="985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" path="m64,692l23,755r-6,7l12,769r-3,7l5,783r-2,8l2,798,,805r,7l,820r2,6l3,833r2,6l8,845r3,6l15,856r3,6l23,866r6,4l34,874r6,4l46,881r7,3l61,885r7,1l75,887r8,l91,886r8,-1l107,882r10,-3l126,875r8,-5l211,835r-14,l181,833r-15,-5l152,823r-13,-7l124,808,112,798,100,788,89,777,81,765,73,753,67,741,63,729,61,716r,-6l62,704r,-6l64,692xm272,809l661,641r-12,1l637,642r-12,-1l613,637r-11,-6l591,624r-9,-11l572,600r-6,-11l561,577r-5,-11l553,553r-3,-12l549,528r-1,-14l548,502r1,-13l550,477r3,-11l556,454r5,-10l567,435r6,-9l581,419r20,-11l623,397r23,-11l671,376r52,-22l778,331r57,-23l889,285r25,-12l939,261r24,-12l985,237,748,,290,783r-8,14l272,809xe" fillcolor="#3e4095" stroked="f">
                <v:path arrowok="t" o:connecttype="custom" o:connectlocs="7295,239442;3806,243882;1586,248322;634,253079;0,257519;634,261959;1586,266082;3489,269888;5709,273376;9198,275914;12687,278451;16810,280354;21568,280988;26326,281305;31401,280671;37110,278768;42502,275914;62484,264814;52651,262594;44088,258788;35524,253079;28229,246419;23154,238808;19982,231197;19348,225171;19665,221365;86272,256568;205848,203605;198236,203288;190941,200117;184597,194408;179523,186797;176351,179502;174448,171574;173813,163011;174131,155082;175399,147788;177937,140811;181743,135103;190624,129394;204897,122417;229319,112268;264843,97680;289900,86580;305442,78968;237249,0;89444,252762" o:connectangles="0,0,0,0,0,0,0,0,0,0,0,0,0,0,0,0,0,0,0,0,0,0,0,0,0,0,0,0,0,0,0,0,0,0,0,0,0,0,0,0,0,0,0,0,0,0,0"/>
                <o:lock v:ext="edit" verticies="t"/>
              </v:shape>
              <v:shape id="Freeform 7" o:spid="_x0000_s1030" style="position:absolute;left:285;top:228;width:5995;height:5042;visibility:visible;mso-wrap-style:square;v-text-anchor:top" coordsize="188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" path="m867,838l766,819,680,802,605,788,532,775,458,762,376,747,280,728,164,705r-12,-3l141,698r-12,-1l118,696r-12,l95,697r-10,2l75,703r-10,3l56,711r-9,6l39,723r-7,8l24,739r-6,10l12,757,9,768,5,779,3,790,1,802,,815r1,13l4,842r2,14l11,871r6,14l24,901r9,15l42,932r12,16l68,965r15,17l313,1223r-1,-10l313,1202r,-10l316,1182r2,-11l320,1161r9,-20l340,1122r12,-20l366,1084r16,-18l399,1049r17,-17l434,1017r18,-15l470,988r33,-26l534,942r14,-10l564,922r16,-8l599,904r19,-8l638,887r21,-8l680,872r22,-7l725,858r23,-4l772,849r24,-5l819,842r24,-3l867,838xm387,1303r267,286l826,1295r23,-38l881,1206r16,-25l912,1157r10,-21l928,1120r-9,-6l906,1109r-14,-3l879,1102r-24,-3l844,1096r-17,l819,1096r-10,1l800,1100r-11,3l765,1113r-26,12l683,1157r-63,37l589,1213r-31,18l525,1249r-30,16l465,1280r-28,11l424,1295r-13,3l399,1301r-12,2xm1448,547r64,3l1524,556r19,7l1565,570r17,8l1599,591r12,9l1622,610r14,16l1647,639r11,14l1666,669r9,18l1681,705r3,21l1687,747r,23l1686,795r-5,24l1676,840r-9,20l1658,879r-11,17l1635,912r-14,14l1606,939r-17,11l1571,960r-19,8l1531,974r-21,5l1488,983r-23,1l1454,984r-10,l1433,983r-10,-3l1403,974r-20,-7l1364,956r-18,-12l1330,931r-15,-15l1302,899r-13,-18l1279,862r-9,-19l1263,822r-5,-20l1256,780r,-22l1256,743r1,-10l1258,723r3,-9l1263,704r7,-18l1279,667r10,-17l1299,634r11,-13l1321,610r13,-11l1347,588r15,-10l1377,570r18,-6l1416,558r19,-6l1448,547xm1529,102l1075,868r12,4l1098,875r30,14l1170,912r41,22l1238,951r25,18l1297,990r37,21l1376,1031r22,8l1420,1049r21,7l1463,1064r22,6l1506,1074r21,4l1546,1079r28,2l1604,1081r29,-2l1659,1076r25,-5l1708,1064r22,-8l1751,1047r19,-10l1788,1026r18,-12l1822,1002r14,-12l1864,965r25,-26l1882,886r-7,-44l1870,804r-6,-31l1859,744r-5,-27l1848,690r-5,-29l1836,627r-7,-40l1822,540r-10,-58l1801,413r-12,-82l1775,233,1759,117r-1,-12l1755,93r-2,-11l1749,72r-3,-10l1741,52r-5,-8l1730,37r-6,-8l1717,23r-7,-6l1702,12r-8,-3l1686,5r-9,-2l1669,r-10,l1651,r-10,2l1631,3r-8,2l1613,10r-9,4l1594,20r-8,7l1577,34r-9,9l1559,52r-7,11l1543,75r-7,14l1529,102xe" fillcolor="#ed2f59" stroked="f">
                <v:path arrowok="t" o:connecttype="custom" o:connectlocs="168821,245908;48234,222745;30147,221158;14915,227504;3808,240196;0,258600;5395,280811;21579,306195;99325,378222;107893,356011;132010,327454;169455,298897;196111,284301;230066,272244;267511,266215;269415,398846;294484,355376;271319,348713;253866,349030;196746,378856;147559,406144;122807,413442;496624,180861;519155,198630;533435,223697;533435,259869;518838,289378;492499,307147;461401,312223;438870,306829;413166,285253;399204,254475;399204,229408;409041,206245;427446,186573;455371,175150;348430,277638;400790,307464;450611,332848;484566,342050;526454,341415;561678,329040;591507,306195;591507,245273;582621,198947;567707,105026;556283,26019;548984,11740;537560,2856;523915,0;509000,4442;494720,16500" o:connectangles="0,0,0,0,0,0,0,0,0,0,0,0,0,0,0,0,0,0,0,0,0,0,0,0,0,0,0,0,0,0,0,0,0,0,0,0,0,0,0,0,0,0,0,0,0,0,0,0,0,0,0,0"/>
                <o:lock v:ext="edit" verticies="t"/>
              </v:shape>
              <v:shape id="Freeform 8" o:spid="_x0000_s1031" style="position:absolute;left:11322;top:2844;width:18351;height:2572;visibility:visible;mso-wrap-style:square;v-text-anchor:top" coordsize="578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" path="m,633l69,618r5,14l80,647r7,13l96,672r8,12l114,694r11,9l136,712r10,7l160,725r13,6l186,735r16,3l217,741r16,1l250,743r18,-1l285,741r15,-3l315,735r13,-4l340,725r11,-6l361,712r8,-9l376,695r8,-10l388,676r4,-11l396,653r1,-12l397,628r,-9l396,609r-3,-8l391,592r-5,-7l381,578r-5,-7l369,564,355,554,339,544r-17,-7l304,532,181,501r-23,-7l138,487r-19,-7l103,472r-7,-5l89,462r-8,-6l74,450,62,434,51,417r-5,-8l42,399,38,389,36,379,33,369,31,358r,-12l30,335r1,-19l33,298r5,-17l44,265r8,-14l62,236,74,223,89,211r14,-10l119,192r18,-9l155,177r19,-5l193,169r22,-3l237,165r20,1l278,167r18,4l314,175r17,6l346,187r16,8l376,204r14,9l402,225r12,12l424,251r10,15l442,282r9,17l457,318r-70,21l384,326r-5,-13l374,301r-7,-10l359,281r-8,-9l341,264r-10,-7l319,249r-11,-4l296,240r-12,-5l272,233r-12,-3l247,229r-13,l222,229r-12,1l198,233r-11,2l176,239r-10,4l155,249r-10,7l136,263r-8,7l121,278r-6,10l111,298r-3,9l107,319r-2,13l107,340r,7l109,356r2,7l115,370r5,6l125,382r6,6l137,394r8,5l152,404r10,5l182,417r23,6l321,451r18,5l357,462r17,7l390,476r13,8l416,493r12,10l439,513r8,10l456,536r6,13l468,562r5,13l475,590r2,16l477,622r-1,20l474,660r-5,18l463,695r-8,17l445,727r-12,15l418,755r-15,13l386,778r-18,10l347,795r-21,6l303,806r-25,2l251,808r-23,l207,806r-22,-4l164,797r-19,-6l127,784,109,774,93,765,78,753,63,739,50,725,38,709,27,692,16,674,8,654,,633xm93,9l157,r87,60l327,r66,9l243,125,93,9xm1036,796r-81,l842,528r-177,l665,796r-72,l593,178r242,l859,179r23,3l902,186r20,6l938,200r16,8l969,219r13,14l993,246r9,14l1011,275r6,14l1023,304r3,15l1029,335r,16l1029,363r-1,12l1025,387r-2,12l1019,411r-5,11l1008,434r-6,11l995,456r-8,10l978,475r-11,9l955,492r-12,6l929,504r-15,6l1036,796xm665,466r160,l841,464r14,-1l869,461r12,-4l893,452r9,-6l912,439r8,-7l928,423r6,-9l940,404r3,-10l947,383r2,-10l950,362r2,-12l950,338r-1,-12l947,316r-4,-10l938,297r-6,-9l926,280r-8,-6l910,266r-9,-4l891,257r-10,-4l871,249r-12,-1l847,246r-12,l665,246r,220xm1159,796r,-618l1366,178r15,l1397,179r16,3l1427,184r15,3l1455,192r13,3l1481,201r12,6l1505,213r12,8l1528,229r11,8l1549,247r11,10l1568,268r10,10l1585,291r8,12l1600,315r7,12l1613,340r4,13l1622,367r5,13l1631,394r3,15l1637,423r3,30l1641,486r-1,31l1637,549r-3,14l1631,578r-4,14l1623,606r-4,14l1614,633r-6,12l1600,659r-6,12l1587,683r-8,12l1570,706r-9,11l1552,727r-9,9l1532,745r-10,8l1511,761r-10,6l1490,773r-11,5l1467,783r-12,4l1443,790r-13,3l1418,794r-14,1l1391,796r-232,xm1237,730r124,l1385,729r23,-3l1419,724r11,-4l1439,717r10,-4l1457,708r10,-5l1475,697r9,-6l1491,685r7,-7l1505,669r6,-8l1523,643r11,-18l1543,604r7,-23l1556,558r4,-24l1562,508r1,-28l1562,458r-1,-21l1556,415r-5,-21l1544,374r-9,-20l1526,335r-12,-18l1508,307r-6,-7l1495,292r-9,-8l1479,278r-9,-6l1461,268r-10,-5l1442,258r-10,-4l1421,251r-11,-3l1398,247r-12,-1l1374,245r-13,l1237,245r,485xm2183,284l1873,678r321,l2194,796r-497,l1697,691,2007,295r-290,l1717,178r466,l2183,284xm2731,178l2545,796r-155,l2206,178r153,l2483,620,2612,178r119,xm3227,297r-293,l2934,423r230,l3164,538r-230,l2934,673r293,l3227,796r-440,l2787,178r440,l3227,297xm3756,284l3446,678r320,l3766,796r-496,l3270,691,3581,295r-290,l3291,178r465,l3756,284xm3847,178r187,l4062,179r27,2l4113,183r21,4l4155,190r19,6l4191,202r14,9l4220,219r13,10l4246,240r12,12l4272,265r12,13l4294,294r13,17l4316,329r10,19l4333,368r7,21l4345,411r2,24l4350,459r1,27l4351,502r-1,15l4349,533r-3,16l4343,564r-3,15l4335,593r-3,14l4326,621r-5,13l4314,647r-7,13l4299,672r-8,12l4282,696r-9,11l4263,718r-11,9l4242,737r-11,8l4219,754r-12,7l4193,767r-13,6l4167,778r-15,5l4138,787r-14,3l4108,793r-17,1l4075,795r-16,1l3847,796r,-618xm3988,292r,388l4048,680r18,-1l4084,677r17,-5l4116,665r14,-8l4143,647r11,-13l4164,621r9,-15l4181,590r6,-16l4192,557r5,-18l4199,521r3,-19l4202,482r,-14l4201,455r-2,-14l4197,428r-4,-12l4190,403r-5,-12l4180,379r-5,-12l4169,357r-7,-10l4156,338r-7,-8l4142,323r-8,-6l4126,311r-8,-4l4109,303r-8,-3l4091,297r-10,-2l4071,293r-11,l4049,292r-61,xm4589,178r,618l4445,796r,-618l4589,178xm5208,409r-152,9l5056,403r-1,-16l5053,374r-4,-13l5046,348r-5,-10l5036,328r-6,-9l5023,312r-7,-7l5008,299r-9,-4l4989,292r-11,-3l4967,287r-12,l4942,287r-13,2l4917,294r-11,5l4896,306r-9,9l4878,326r-7,12l4864,351r-5,14l4854,382r-5,18l4847,420r-2,21l4843,464r,24l4843,516r2,26l4847,564r4,22l4854,604r6,16l4866,634r7,11l4882,656r8,7l4900,671r10,6l4922,682r10,3l4946,686r13,2l4970,686r11,-1l4990,683r9,-3l5008,676r9,-5l5024,665r7,-6l5037,650r6,-8l5049,632r5,-10l5058,610r4,-12l5065,585r3,-14l5208,579r-3,28l5199,631r-9,24l5180,677r-10,20l5158,715r-16,17l5126,748r-18,13l5090,772r-20,11l5049,790r-20,7l5006,801r-24,2l4958,805r-15,l4928,803r-15,-1l4900,800r-14,-4l4872,793r-12,-4l4847,784r-12,-6l4823,772r-11,-7l4800,758r-11,-9l4780,741r-11,-10l4759,720r-8,-11l4741,698r-7,-12l4725,674r-6,-13l4713,648r-6,-14l4703,620r-5,-14l4694,590r-3,-16l4688,557r-2,-17l4685,523r-2,-18l4683,487r,-18l4685,452r1,-15l4688,420r3,-16l4693,389r5,-15l4701,359r5,-13l4712,332r6,-14l4724,306r7,-13l4740,281r8,-11l4757,258r9,-11l4776,237r11,-9l4798,219r10,-8l4821,204r12,-6l4845,192r12,-5l4870,182r14,-4l4899,175r14,-3l4928,171r15,-1l4959,169r26,1l5011,173r24,4l5058,184r20,9l5097,202r18,12l5132,229r15,16l5160,263r12,19l5183,304r8,23l5199,352r6,28l5208,409xm5589,178r191,618l5626,796,5587,668r-198,l5350,796r-126,l5421,178r168,xm5424,554r130,l5489,338r-65,216xe" fillcolor="#373435" stroked="f">
                <v:path arrowok="t" o:connecttype="custom" o:connectlocs="50800,230757;107950,230757;125730,193836;50165,157233;12065,123813;23495,70978;93980,54427;143193,95167;97790,77980;52705,77343;33973,110445;65088,134635;146685,174739;137478,236168;58738,255265;2540,208159;211138,168055;311785,74161;324803,126996;290195,162326;294640,134635;297815,94531;211138,78298;470218,63975;508000,100260;519748,174739;498475,224710;458153,251446;456883,228211;489903,192245;484505,106626;451168,79890;538798,253356;788353,197337;884873,253356;1044893,56655;1335088,67158;1377950,123813;1375410,193200;1343343,237123;1288733,253356;1318895,201793;1333183,140364;1312545,100897;1457008,253356;1598930,104398;1561148,93576;1537653,147685;1555750,213570;1595120,211660;1650683,200838;1589405,254947;1531303,245717;1496378,206249;1487488,143865;1504950,89438;1546225,57928;1618298,64294;1835150,253356" o:connectangles="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43019D">
      <w:rPr>
        <w:noProof/>
      </w:rPr>
      <w:drawing>
        <wp:inline distT="0" distB="0" distL="0" distR="0" wp14:anchorId="696E8DB7" wp14:editId="11C77426">
          <wp:extent cx="876300" cy="771525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019D">
      <w:t xml:space="preserve">  </w:t>
    </w:r>
    <w:r w:rsidR="0043019D" w:rsidRPr="0043019D">
      <w:t xml:space="preserve"> </w:t>
    </w:r>
    <w:r w:rsidRPr="0043019D">
      <w:rPr>
        <w:noProof/>
      </w:rPr>
      <w:drawing>
        <wp:inline distT="0" distB="0" distL="0" distR="0" wp14:anchorId="513F8457" wp14:editId="03E7B2E9">
          <wp:extent cx="3981450" cy="6858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019D" w:rsidRPr="0043019D">
      <w:t xml:space="preserve"> </w:t>
    </w:r>
    <w:r>
      <w:rPr>
        <w:noProof/>
      </w:rPr>
      <w:drawing>
        <wp:inline distT="0" distB="0" distL="0" distR="0" wp14:anchorId="0CC4D5CD" wp14:editId="0FD68AAF">
          <wp:extent cx="504825" cy="50482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3C60E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20DABA5C"/>
    <w:lvl w:ilvl="0" w:tplc="09623DB2">
      <w:start w:val="1"/>
      <w:numFmt w:val="lowerLetter"/>
      <w:lvlText w:val="%1.)"/>
      <w:lvlJc w:val="left"/>
      <w:pPr>
        <w:ind w:left="1776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496" w:hanging="360"/>
      </w:pPr>
    </w:lvl>
    <w:lvl w:ilvl="2" w:tplc="0424001B">
      <w:start w:val="1"/>
      <w:numFmt w:val="lowerRoman"/>
      <w:lvlText w:val="%3."/>
      <w:lvlJc w:val="right"/>
      <w:pPr>
        <w:ind w:left="3216" w:hanging="180"/>
      </w:pPr>
    </w:lvl>
    <w:lvl w:ilvl="3" w:tplc="0424000F">
      <w:start w:val="1"/>
      <w:numFmt w:val="decimal"/>
      <w:lvlText w:val="%4."/>
      <w:lvlJc w:val="left"/>
      <w:pPr>
        <w:ind w:left="3936" w:hanging="360"/>
      </w:pPr>
    </w:lvl>
    <w:lvl w:ilvl="4" w:tplc="04240019">
      <w:start w:val="1"/>
      <w:numFmt w:val="lowerLetter"/>
      <w:lvlText w:val="%5."/>
      <w:lvlJc w:val="left"/>
      <w:pPr>
        <w:ind w:left="4656" w:hanging="360"/>
      </w:pPr>
    </w:lvl>
    <w:lvl w:ilvl="5" w:tplc="0424001B">
      <w:start w:val="1"/>
      <w:numFmt w:val="lowerRoman"/>
      <w:lvlText w:val="%6."/>
      <w:lvlJc w:val="right"/>
      <w:pPr>
        <w:ind w:left="5376" w:hanging="180"/>
      </w:pPr>
    </w:lvl>
    <w:lvl w:ilvl="6" w:tplc="0424000F">
      <w:start w:val="1"/>
      <w:numFmt w:val="decimal"/>
      <w:lvlText w:val="%7."/>
      <w:lvlJc w:val="left"/>
      <w:pPr>
        <w:ind w:left="6096" w:hanging="360"/>
      </w:pPr>
    </w:lvl>
    <w:lvl w:ilvl="7" w:tplc="04240019">
      <w:start w:val="1"/>
      <w:numFmt w:val="lowerLetter"/>
      <w:lvlText w:val="%8."/>
      <w:lvlJc w:val="left"/>
      <w:pPr>
        <w:ind w:left="6816" w:hanging="360"/>
      </w:pPr>
    </w:lvl>
    <w:lvl w:ilvl="8" w:tplc="0424001B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0000003"/>
    <w:multiLevelType w:val="hybridMultilevel"/>
    <w:tmpl w:val="4CFCF6F4"/>
    <w:lvl w:ilvl="0" w:tplc="669E5550">
      <w:start w:val="1"/>
      <w:numFmt w:val="lowerLetter"/>
      <w:lvlText w:val="%1.)"/>
      <w:lvlJc w:val="left"/>
      <w:pPr>
        <w:ind w:left="1776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496" w:hanging="360"/>
      </w:pPr>
    </w:lvl>
    <w:lvl w:ilvl="2" w:tplc="0424001B">
      <w:start w:val="1"/>
      <w:numFmt w:val="lowerRoman"/>
      <w:lvlText w:val="%3."/>
      <w:lvlJc w:val="right"/>
      <w:pPr>
        <w:ind w:left="3216" w:hanging="180"/>
      </w:pPr>
    </w:lvl>
    <w:lvl w:ilvl="3" w:tplc="0424000F">
      <w:start w:val="1"/>
      <w:numFmt w:val="decimal"/>
      <w:lvlText w:val="%4."/>
      <w:lvlJc w:val="left"/>
      <w:pPr>
        <w:ind w:left="3936" w:hanging="360"/>
      </w:pPr>
    </w:lvl>
    <w:lvl w:ilvl="4" w:tplc="04240019">
      <w:start w:val="1"/>
      <w:numFmt w:val="lowerLetter"/>
      <w:lvlText w:val="%5."/>
      <w:lvlJc w:val="left"/>
      <w:pPr>
        <w:ind w:left="4656" w:hanging="360"/>
      </w:pPr>
    </w:lvl>
    <w:lvl w:ilvl="5" w:tplc="0424001B">
      <w:start w:val="1"/>
      <w:numFmt w:val="lowerRoman"/>
      <w:lvlText w:val="%6."/>
      <w:lvlJc w:val="right"/>
      <w:pPr>
        <w:ind w:left="5376" w:hanging="180"/>
      </w:pPr>
    </w:lvl>
    <w:lvl w:ilvl="6" w:tplc="0424000F">
      <w:start w:val="1"/>
      <w:numFmt w:val="decimal"/>
      <w:lvlText w:val="%7."/>
      <w:lvlJc w:val="left"/>
      <w:pPr>
        <w:ind w:left="6096" w:hanging="360"/>
      </w:pPr>
    </w:lvl>
    <w:lvl w:ilvl="7" w:tplc="04240019">
      <w:start w:val="1"/>
      <w:numFmt w:val="lowerLetter"/>
      <w:lvlText w:val="%8."/>
      <w:lvlJc w:val="left"/>
      <w:pPr>
        <w:ind w:left="6816" w:hanging="360"/>
      </w:pPr>
    </w:lvl>
    <w:lvl w:ilvl="8" w:tplc="0424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0000004"/>
    <w:multiLevelType w:val="hybridMultilevel"/>
    <w:tmpl w:val="5E8A43A8"/>
    <w:lvl w:ilvl="0" w:tplc="855C8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0D8F640"/>
    <w:lvl w:ilvl="0" w:tplc="D15C6DB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0000006"/>
    <w:multiLevelType w:val="hybridMultilevel"/>
    <w:tmpl w:val="7F36D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C8B8D5DE"/>
    <w:lvl w:ilvl="0" w:tplc="13562FD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0F42CC7C"/>
    <w:lvl w:ilvl="0" w:tplc="71AA0AF0">
      <w:start w:val="2"/>
      <w:numFmt w:val="bullet"/>
      <w:lvlText w:val="-"/>
      <w:lvlJc w:val="left"/>
      <w:pPr>
        <w:ind w:left="319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0EDA1B20"/>
    <w:lvl w:ilvl="0" w:tplc="17383274">
      <w:start w:val="1"/>
      <w:numFmt w:val="lowerLetter"/>
      <w:lvlText w:val="%1.)"/>
      <w:lvlJc w:val="left"/>
      <w:pPr>
        <w:ind w:left="1776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496" w:hanging="360"/>
      </w:pPr>
    </w:lvl>
    <w:lvl w:ilvl="2" w:tplc="0424001B">
      <w:start w:val="1"/>
      <w:numFmt w:val="lowerRoman"/>
      <w:lvlText w:val="%3."/>
      <w:lvlJc w:val="right"/>
      <w:pPr>
        <w:ind w:left="3216" w:hanging="180"/>
      </w:pPr>
    </w:lvl>
    <w:lvl w:ilvl="3" w:tplc="0424000F">
      <w:start w:val="1"/>
      <w:numFmt w:val="decimal"/>
      <w:lvlText w:val="%4."/>
      <w:lvlJc w:val="left"/>
      <w:pPr>
        <w:ind w:left="3936" w:hanging="360"/>
      </w:pPr>
    </w:lvl>
    <w:lvl w:ilvl="4" w:tplc="04240019">
      <w:start w:val="1"/>
      <w:numFmt w:val="lowerLetter"/>
      <w:lvlText w:val="%5."/>
      <w:lvlJc w:val="left"/>
      <w:pPr>
        <w:ind w:left="4656" w:hanging="360"/>
      </w:pPr>
    </w:lvl>
    <w:lvl w:ilvl="5" w:tplc="0424001B">
      <w:start w:val="1"/>
      <w:numFmt w:val="lowerRoman"/>
      <w:lvlText w:val="%6."/>
      <w:lvlJc w:val="right"/>
      <w:pPr>
        <w:ind w:left="5376" w:hanging="180"/>
      </w:pPr>
    </w:lvl>
    <w:lvl w:ilvl="6" w:tplc="0424000F">
      <w:start w:val="1"/>
      <w:numFmt w:val="decimal"/>
      <w:lvlText w:val="%7."/>
      <w:lvlJc w:val="left"/>
      <w:pPr>
        <w:ind w:left="6096" w:hanging="360"/>
      </w:pPr>
    </w:lvl>
    <w:lvl w:ilvl="7" w:tplc="04240019">
      <w:start w:val="1"/>
      <w:numFmt w:val="lowerLetter"/>
      <w:lvlText w:val="%8."/>
      <w:lvlJc w:val="left"/>
      <w:pPr>
        <w:ind w:left="6816" w:hanging="360"/>
      </w:pPr>
    </w:lvl>
    <w:lvl w:ilvl="8" w:tplc="0424001B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0000000A"/>
    <w:multiLevelType w:val="hybridMultilevel"/>
    <w:tmpl w:val="46EAD5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1A313C"/>
    <w:multiLevelType w:val="hybridMultilevel"/>
    <w:tmpl w:val="E05A87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9D19E8"/>
    <w:multiLevelType w:val="hybridMultilevel"/>
    <w:tmpl w:val="1BBE92A8"/>
    <w:lvl w:ilvl="0" w:tplc="FFFFFFFF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8600AA"/>
    <w:multiLevelType w:val="hybridMultilevel"/>
    <w:tmpl w:val="323C73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75615"/>
    <w:multiLevelType w:val="hybridMultilevel"/>
    <w:tmpl w:val="683AD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B489F"/>
    <w:multiLevelType w:val="hybridMultilevel"/>
    <w:tmpl w:val="E3BE75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A1964"/>
    <w:multiLevelType w:val="hybridMultilevel"/>
    <w:tmpl w:val="83083D22"/>
    <w:lvl w:ilvl="0" w:tplc="ECEE2C4A">
      <w:numFmt w:val="bullet"/>
      <w:lvlText w:val="–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293A6114"/>
    <w:multiLevelType w:val="hybridMultilevel"/>
    <w:tmpl w:val="C29425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67031"/>
    <w:multiLevelType w:val="hybridMultilevel"/>
    <w:tmpl w:val="1BBE92A8"/>
    <w:lvl w:ilvl="0" w:tplc="B3706B8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623619"/>
    <w:multiLevelType w:val="hybridMultilevel"/>
    <w:tmpl w:val="295400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50A28"/>
    <w:multiLevelType w:val="hybridMultilevel"/>
    <w:tmpl w:val="0764C2EE"/>
    <w:lvl w:ilvl="0" w:tplc="A2F07F9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10077"/>
    <w:multiLevelType w:val="hybridMultilevel"/>
    <w:tmpl w:val="AA1C78B0"/>
    <w:lvl w:ilvl="0" w:tplc="C624E5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E5A30"/>
    <w:multiLevelType w:val="hybridMultilevel"/>
    <w:tmpl w:val="5734D0E8"/>
    <w:lvl w:ilvl="0" w:tplc="971EBD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D2DE8"/>
    <w:multiLevelType w:val="hybridMultilevel"/>
    <w:tmpl w:val="16ECCCCA"/>
    <w:lvl w:ilvl="0" w:tplc="84321154">
      <w:start w:val="2000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4DFB53A6"/>
    <w:multiLevelType w:val="hybridMultilevel"/>
    <w:tmpl w:val="683ADF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4D2B1B"/>
    <w:multiLevelType w:val="hybridMultilevel"/>
    <w:tmpl w:val="683ADF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D2BEB"/>
    <w:multiLevelType w:val="hybridMultilevel"/>
    <w:tmpl w:val="5D307A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9A0E00"/>
    <w:multiLevelType w:val="hybridMultilevel"/>
    <w:tmpl w:val="A170B8BE"/>
    <w:lvl w:ilvl="0" w:tplc="194E0846">
      <w:start w:val="1"/>
      <w:numFmt w:val="bullet"/>
      <w:lvlText w:val=""/>
      <w:lvlJc w:val="left"/>
      <w:pPr>
        <w:ind w:left="4296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</w:abstractNum>
  <w:abstractNum w:abstractNumId="27" w15:restartNumberingAfterBreak="0">
    <w:nsid w:val="5C0458AF"/>
    <w:multiLevelType w:val="hybridMultilevel"/>
    <w:tmpl w:val="47B8CE40"/>
    <w:lvl w:ilvl="0" w:tplc="F872C9C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1D5413"/>
    <w:multiLevelType w:val="hybridMultilevel"/>
    <w:tmpl w:val="BED8E604"/>
    <w:lvl w:ilvl="0" w:tplc="82BE1436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82CBB"/>
    <w:multiLevelType w:val="hybridMultilevel"/>
    <w:tmpl w:val="DC50AB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D407AF"/>
    <w:multiLevelType w:val="hybridMultilevel"/>
    <w:tmpl w:val="683ADF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F6D67"/>
    <w:multiLevelType w:val="hybridMultilevel"/>
    <w:tmpl w:val="C868CA62"/>
    <w:lvl w:ilvl="0" w:tplc="EDE60E74">
      <w:start w:val="1"/>
      <w:numFmt w:val="bullet"/>
      <w:lvlText w:val=""/>
      <w:lvlJc w:val="left"/>
      <w:pPr>
        <w:ind w:left="4296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</w:abstractNum>
  <w:abstractNum w:abstractNumId="32" w15:restartNumberingAfterBreak="0">
    <w:nsid w:val="79697256"/>
    <w:multiLevelType w:val="hybridMultilevel"/>
    <w:tmpl w:val="2A906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8"/>
  </w:num>
  <w:num w:numId="11">
    <w:abstractNumId w:val="27"/>
  </w:num>
  <w:num w:numId="12">
    <w:abstractNumId w:val="17"/>
  </w:num>
  <w:num w:numId="13">
    <w:abstractNumId w:val="10"/>
  </w:num>
  <w:num w:numId="14">
    <w:abstractNumId w:val="19"/>
  </w:num>
  <w:num w:numId="15">
    <w:abstractNumId w:val="29"/>
  </w:num>
  <w:num w:numId="16">
    <w:abstractNumId w:val="32"/>
  </w:num>
  <w:num w:numId="17">
    <w:abstractNumId w:val="18"/>
  </w:num>
  <w:num w:numId="18">
    <w:abstractNumId w:val="16"/>
  </w:num>
  <w:num w:numId="19">
    <w:abstractNumId w:val="14"/>
  </w:num>
  <w:num w:numId="20">
    <w:abstractNumId w:val="12"/>
  </w:num>
  <w:num w:numId="21">
    <w:abstractNumId w:val="15"/>
  </w:num>
  <w:num w:numId="22">
    <w:abstractNumId w:val="22"/>
  </w:num>
  <w:num w:numId="23">
    <w:abstractNumId w:val="11"/>
  </w:num>
  <w:num w:numId="24">
    <w:abstractNumId w:val="25"/>
  </w:num>
  <w:num w:numId="25">
    <w:abstractNumId w:val="26"/>
  </w:num>
  <w:num w:numId="26">
    <w:abstractNumId w:val="31"/>
  </w:num>
  <w:num w:numId="27">
    <w:abstractNumId w:val="13"/>
  </w:num>
  <w:num w:numId="28">
    <w:abstractNumId w:val="28"/>
  </w:num>
  <w:num w:numId="29">
    <w:abstractNumId w:val="24"/>
  </w:num>
  <w:num w:numId="30">
    <w:abstractNumId w:val="23"/>
  </w:num>
  <w:num w:numId="31">
    <w:abstractNumId w:val="30"/>
  </w:num>
  <w:num w:numId="32">
    <w:abstractNumId w:val="21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2F16"/>
    <w:rsid w:val="000158EE"/>
    <w:rsid w:val="00016CC3"/>
    <w:rsid w:val="00017B64"/>
    <w:rsid w:val="0002536B"/>
    <w:rsid w:val="00025A8E"/>
    <w:rsid w:val="000304AE"/>
    <w:rsid w:val="00031423"/>
    <w:rsid w:val="000340F9"/>
    <w:rsid w:val="00036C79"/>
    <w:rsid w:val="000512D6"/>
    <w:rsid w:val="00055464"/>
    <w:rsid w:val="000711EB"/>
    <w:rsid w:val="0007759D"/>
    <w:rsid w:val="000A731B"/>
    <w:rsid w:val="000A7A24"/>
    <w:rsid w:val="000C5656"/>
    <w:rsid w:val="000D520F"/>
    <w:rsid w:val="000E1EC2"/>
    <w:rsid w:val="000F00C3"/>
    <w:rsid w:val="000F41FA"/>
    <w:rsid w:val="001024B1"/>
    <w:rsid w:val="0011068B"/>
    <w:rsid w:val="0011434F"/>
    <w:rsid w:val="001179AD"/>
    <w:rsid w:val="001203B5"/>
    <w:rsid w:val="00125B8D"/>
    <w:rsid w:val="00127931"/>
    <w:rsid w:val="00141A04"/>
    <w:rsid w:val="001534C0"/>
    <w:rsid w:val="00171981"/>
    <w:rsid w:val="00194B2A"/>
    <w:rsid w:val="001A3103"/>
    <w:rsid w:val="001B2135"/>
    <w:rsid w:val="001C7C97"/>
    <w:rsid w:val="001D2160"/>
    <w:rsid w:val="001D4183"/>
    <w:rsid w:val="001E1B6C"/>
    <w:rsid w:val="00224226"/>
    <w:rsid w:val="00250B62"/>
    <w:rsid w:val="00253BE5"/>
    <w:rsid w:val="00254838"/>
    <w:rsid w:val="002609D9"/>
    <w:rsid w:val="00270B56"/>
    <w:rsid w:val="00275927"/>
    <w:rsid w:val="00281FBC"/>
    <w:rsid w:val="0029396A"/>
    <w:rsid w:val="00297254"/>
    <w:rsid w:val="002C42BC"/>
    <w:rsid w:val="002D78DB"/>
    <w:rsid w:val="002E405E"/>
    <w:rsid w:val="002F00FD"/>
    <w:rsid w:val="002F289E"/>
    <w:rsid w:val="003059C0"/>
    <w:rsid w:val="00306BBC"/>
    <w:rsid w:val="00310570"/>
    <w:rsid w:val="0031794A"/>
    <w:rsid w:val="00323626"/>
    <w:rsid w:val="00331ABB"/>
    <w:rsid w:val="003324BA"/>
    <w:rsid w:val="0035127A"/>
    <w:rsid w:val="0035233D"/>
    <w:rsid w:val="00363CCD"/>
    <w:rsid w:val="00371DA9"/>
    <w:rsid w:val="00371FD0"/>
    <w:rsid w:val="003761F4"/>
    <w:rsid w:val="00376AD9"/>
    <w:rsid w:val="00381BA1"/>
    <w:rsid w:val="00384E09"/>
    <w:rsid w:val="00384FD8"/>
    <w:rsid w:val="0038636C"/>
    <w:rsid w:val="00386D42"/>
    <w:rsid w:val="003C2DE6"/>
    <w:rsid w:val="003E3EF7"/>
    <w:rsid w:val="00412BF9"/>
    <w:rsid w:val="00416796"/>
    <w:rsid w:val="0043019D"/>
    <w:rsid w:val="00430E1F"/>
    <w:rsid w:val="004466B8"/>
    <w:rsid w:val="0045125F"/>
    <w:rsid w:val="004568ED"/>
    <w:rsid w:val="00470839"/>
    <w:rsid w:val="004720EB"/>
    <w:rsid w:val="00474C45"/>
    <w:rsid w:val="00481047"/>
    <w:rsid w:val="0048376B"/>
    <w:rsid w:val="00483AA6"/>
    <w:rsid w:val="00495CD5"/>
    <w:rsid w:val="004B1182"/>
    <w:rsid w:val="004B2F9E"/>
    <w:rsid w:val="004C18A6"/>
    <w:rsid w:val="004C6427"/>
    <w:rsid w:val="004C783C"/>
    <w:rsid w:val="004C7CF8"/>
    <w:rsid w:val="004E2FFC"/>
    <w:rsid w:val="004E7FA7"/>
    <w:rsid w:val="00500801"/>
    <w:rsid w:val="00501596"/>
    <w:rsid w:val="0050303F"/>
    <w:rsid w:val="005064AE"/>
    <w:rsid w:val="00522F0B"/>
    <w:rsid w:val="00534FDB"/>
    <w:rsid w:val="0057561E"/>
    <w:rsid w:val="00587C98"/>
    <w:rsid w:val="005A01F3"/>
    <w:rsid w:val="005D1F04"/>
    <w:rsid w:val="00606D66"/>
    <w:rsid w:val="00610416"/>
    <w:rsid w:val="006136F0"/>
    <w:rsid w:val="00615F0A"/>
    <w:rsid w:val="00621759"/>
    <w:rsid w:val="006253D0"/>
    <w:rsid w:val="00641A98"/>
    <w:rsid w:val="00650C27"/>
    <w:rsid w:val="00661EC2"/>
    <w:rsid w:val="006718F0"/>
    <w:rsid w:val="00673DF0"/>
    <w:rsid w:val="006A0BB9"/>
    <w:rsid w:val="006A3940"/>
    <w:rsid w:val="006A4AE1"/>
    <w:rsid w:val="006C3B76"/>
    <w:rsid w:val="006D4A94"/>
    <w:rsid w:val="006D5A7D"/>
    <w:rsid w:val="006D65F4"/>
    <w:rsid w:val="006E6025"/>
    <w:rsid w:val="006F1B82"/>
    <w:rsid w:val="0071375E"/>
    <w:rsid w:val="0071474F"/>
    <w:rsid w:val="00721FD0"/>
    <w:rsid w:val="00724F97"/>
    <w:rsid w:val="00730149"/>
    <w:rsid w:val="00731F65"/>
    <w:rsid w:val="00740847"/>
    <w:rsid w:val="007433C1"/>
    <w:rsid w:val="007506AE"/>
    <w:rsid w:val="007548EF"/>
    <w:rsid w:val="007556F2"/>
    <w:rsid w:val="007572D4"/>
    <w:rsid w:val="007627F4"/>
    <w:rsid w:val="00776F7D"/>
    <w:rsid w:val="00780441"/>
    <w:rsid w:val="00786615"/>
    <w:rsid w:val="00790ABB"/>
    <w:rsid w:val="007955FE"/>
    <w:rsid w:val="007A4801"/>
    <w:rsid w:val="007A50AA"/>
    <w:rsid w:val="007A5E1B"/>
    <w:rsid w:val="007A76B6"/>
    <w:rsid w:val="007B6FF6"/>
    <w:rsid w:val="007B7FDF"/>
    <w:rsid w:val="007C1E6C"/>
    <w:rsid w:val="007E4F44"/>
    <w:rsid w:val="007F2B31"/>
    <w:rsid w:val="00805813"/>
    <w:rsid w:val="0081122D"/>
    <w:rsid w:val="00824D32"/>
    <w:rsid w:val="008317D7"/>
    <w:rsid w:val="00831899"/>
    <w:rsid w:val="00831F30"/>
    <w:rsid w:val="0084703A"/>
    <w:rsid w:val="00847E3E"/>
    <w:rsid w:val="00855E0C"/>
    <w:rsid w:val="00862ABE"/>
    <w:rsid w:val="0086474C"/>
    <w:rsid w:val="00880F8E"/>
    <w:rsid w:val="00887FA9"/>
    <w:rsid w:val="008904A4"/>
    <w:rsid w:val="00890990"/>
    <w:rsid w:val="008924A1"/>
    <w:rsid w:val="008B2E8D"/>
    <w:rsid w:val="008B7944"/>
    <w:rsid w:val="008C0142"/>
    <w:rsid w:val="008C3FCC"/>
    <w:rsid w:val="008C5420"/>
    <w:rsid w:val="008D1C01"/>
    <w:rsid w:val="008D26DA"/>
    <w:rsid w:val="008E2C06"/>
    <w:rsid w:val="008E499C"/>
    <w:rsid w:val="008F0DDE"/>
    <w:rsid w:val="00905CF3"/>
    <w:rsid w:val="00916983"/>
    <w:rsid w:val="009216ED"/>
    <w:rsid w:val="00942E9B"/>
    <w:rsid w:val="00956369"/>
    <w:rsid w:val="00961645"/>
    <w:rsid w:val="00965DF6"/>
    <w:rsid w:val="00975F11"/>
    <w:rsid w:val="00992143"/>
    <w:rsid w:val="009A3295"/>
    <w:rsid w:val="009A71DC"/>
    <w:rsid w:val="009B107F"/>
    <w:rsid w:val="009B4C3C"/>
    <w:rsid w:val="009C5194"/>
    <w:rsid w:val="009C63AF"/>
    <w:rsid w:val="009C77FD"/>
    <w:rsid w:val="009D7775"/>
    <w:rsid w:val="009E7874"/>
    <w:rsid w:val="009F1EDA"/>
    <w:rsid w:val="009F261A"/>
    <w:rsid w:val="00A04BBA"/>
    <w:rsid w:val="00A11471"/>
    <w:rsid w:val="00A126E3"/>
    <w:rsid w:val="00A15C7E"/>
    <w:rsid w:val="00A2573D"/>
    <w:rsid w:val="00A27987"/>
    <w:rsid w:val="00A300C5"/>
    <w:rsid w:val="00A338EE"/>
    <w:rsid w:val="00A352BE"/>
    <w:rsid w:val="00A4259A"/>
    <w:rsid w:val="00A43324"/>
    <w:rsid w:val="00A449C6"/>
    <w:rsid w:val="00A44AD3"/>
    <w:rsid w:val="00A56449"/>
    <w:rsid w:val="00A6058B"/>
    <w:rsid w:val="00A7525F"/>
    <w:rsid w:val="00A81893"/>
    <w:rsid w:val="00A83210"/>
    <w:rsid w:val="00A93BA0"/>
    <w:rsid w:val="00A942AC"/>
    <w:rsid w:val="00A94E8F"/>
    <w:rsid w:val="00AB678F"/>
    <w:rsid w:val="00AB704E"/>
    <w:rsid w:val="00AC1728"/>
    <w:rsid w:val="00AC68BD"/>
    <w:rsid w:val="00AD1B95"/>
    <w:rsid w:val="00AF1496"/>
    <w:rsid w:val="00AF4083"/>
    <w:rsid w:val="00B05651"/>
    <w:rsid w:val="00B0703B"/>
    <w:rsid w:val="00B144E4"/>
    <w:rsid w:val="00B16F85"/>
    <w:rsid w:val="00B206CC"/>
    <w:rsid w:val="00B310F6"/>
    <w:rsid w:val="00B33E15"/>
    <w:rsid w:val="00B65B1C"/>
    <w:rsid w:val="00B75438"/>
    <w:rsid w:val="00B76750"/>
    <w:rsid w:val="00B84F53"/>
    <w:rsid w:val="00B90539"/>
    <w:rsid w:val="00B916AD"/>
    <w:rsid w:val="00B963B3"/>
    <w:rsid w:val="00B964A1"/>
    <w:rsid w:val="00BA7301"/>
    <w:rsid w:val="00BE50D5"/>
    <w:rsid w:val="00BE667A"/>
    <w:rsid w:val="00BF32C2"/>
    <w:rsid w:val="00C07253"/>
    <w:rsid w:val="00C126DE"/>
    <w:rsid w:val="00C15525"/>
    <w:rsid w:val="00C16826"/>
    <w:rsid w:val="00C17D61"/>
    <w:rsid w:val="00C25818"/>
    <w:rsid w:val="00C27F18"/>
    <w:rsid w:val="00C41D32"/>
    <w:rsid w:val="00C4327E"/>
    <w:rsid w:val="00C450A3"/>
    <w:rsid w:val="00C512C1"/>
    <w:rsid w:val="00C5414E"/>
    <w:rsid w:val="00C61B37"/>
    <w:rsid w:val="00C755F2"/>
    <w:rsid w:val="00C76CFA"/>
    <w:rsid w:val="00CD5019"/>
    <w:rsid w:val="00CE1754"/>
    <w:rsid w:val="00CE383A"/>
    <w:rsid w:val="00CE48AA"/>
    <w:rsid w:val="00CE4CCA"/>
    <w:rsid w:val="00CE7F8A"/>
    <w:rsid w:val="00CF0FAC"/>
    <w:rsid w:val="00D25959"/>
    <w:rsid w:val="00D30B1B"/>
    <w:rsid w:val="00D41422"/>
    <w:rsid w:val="00D51765"/>
    <w:rsid w:val="00D52C7A"/>
    <w:rsid w:val="00D54DEF"/>
    <w:rsid w:val="00D707BA"/>
    <w:rsid w:val="00D7797F"/>
    <w:rsid w:val="00D855D7"/>
    <w:rsid w:val="00D90899"/>
    <w:rsid w:val="00D93E68"/>
    <w:rsid w:val="00D95615"/>
    <w:rsid w:val="00D96AB0"/>
    <w:rsid w:val="00DB55B2"/>
    <w:rsid w:val="00DE2A9C"/>
    <w:rsid w:val="00E04BEC"/>
    <w:rsid w:val="00E155F4"/>
    <w:rsid w:val="00E15F44"/>
    <w:rsid w:val="00E21350"/>
    <w:rsid w:val="00E276B3"/>
    <w:rsid w:val="00E3012E"/>
    <w:rsid w:val="00E35D90"/>
    <w:rsid w:val="00E42412"/>
    <w:rsid w:val="00E471ED"/>
    <w:rsid w:val="00E55D41"/>
    <w:rsid w:val="00E7267D"/>
    <w:rsid w:val="00E80224"/>
    <w:rsid w:val="00EA1935"/>
    <w:rsid w:val="00EB1780"/>
    <w:rsid w:val="00EB3AF6"/>
    <w:rsid w:val="00EB43C8"/>
    <w:rsid w:val="00EB5866"/>
    <w:rsid w:val="00EC4B9F"/>
    <w:rsid w:val="00EC6102"/>
    <w:rsid w:val="00EC7D44"/>
    <w:rsid w:val="00EE03EA"/>
    <w:rsid w:val="00EE4AD3"/>
    <w:rsid w:val="00EE5F6B"/>
    <w:rsid w:val="00EF5504"/>
    <w:rsid w:val="00F0126D"/>
    <w:rsid w:val="00F04DF0"/>
    <w:rsid w:val="00F07461"/>
    <w:rsid w:val="00F203ED"/>
    <w:rsid w:val="00F244EE"/>
    <w:rsid w:val="00F31A3C"/>
    <w:rsid w:val="00F35A9C"/>
    <w:rsid w:val="00F437BE"/>
    <w:rsid w:val="00F51163"/>
    <w:rsid w:val="00F56033"/>
    <w:rsid w:val="00F651EF"/>
    <w:rsid w:val="00F73F10"/>
    <w:rsid w:val="00F807E2"/>
    <w:rsid w:val="00FA0FBC"/>
    <w:rsid w:val="00FB1CAA"/>
    <w:rsid w:val="00FB2F7B"/>
    <w:rsid w:val="00FD4D69"/>
    <w:rsid w:val="00FE36C1"/>
    <w:rsid w:val="00FE74FF"/>
    <w:rsid w:val="00FF2E31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BF988"/>
  <w15:docId w15:val="{5F4BEB67-0091-4FDF-9535-0BAB2BB3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</w:style>
  <w:style w:type="paragraph" w:styleId="BalloonText">
    <w:name w:val="Balloon Text"/>
    <w:basedOn w:val="Normal"/>
    <w:link w:val="BalloonTextChar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qFormat/>
    <w:rPr>
      <w:sz w:val="22"/>
      <w:szCs w:val="22"/>
      <w:lang w:eastAsia="en-US"/>
    </w:rPr>
  </w:style>
  <w:style w:type="table" w:styleId="TableGrid">
    <w:name w:val="Table Grid"/>
    <w:aliases w:val="Tabela - mreža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6058B"/>
    <w:pPr>
      <w:spacing w:after="0"/>
      <w:ind w:left="1526" w:hanging="1526"/>
    </w:pPr>
    <w:rPr>
      <w:rFonts w:ascii="Times New Roman" w:eastAsia="Times New Roman" w:hAnsi="Times New Roman"/>
      <w:sz w:val="28"/>
      <w:szCs w:val="20"/>
    </w:rPr>
  </w:style>
  <w:style w:type="character" w:customStyle="1" w:styleId="BodyTextIndentChar">
    <w:name w:val="Body Text Indent Char"/>
    <w:link w:val="BodyTextIndent"/>
    <w:rsid w:val="00A6058B"/>
    <w:rPr>
      <w:rFonts w:ascii="Times New Roman" w:eastAsia="Times New Roman" w:hAnsi="Times New Roman"/>
      <w:sz w:val="28"/>
      <w:lang w:eastAsia="en-US"/>
    </w:rPr>
  </w:style>
  <w:style w:type="character" w:styleId="UnresolvedMention">
    <w:name w:val="Unresolved Mention"/>
    <w:uiPriority w:val="99"/>
    <w:semiHidden/>
    <w:unhideWhenUsed/>
    <w:rsid w:val="006A4AE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560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alen.ploj@gmail.com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w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46B697236F824AAC47612C0B6866CD" ma:contentTypeVersion="6" ma:contentTypeDescription="Ustvari nov dokument." ma:contentTypeScope="" ma:versionID="6c6ad48938ef759438d703250048f8f0">
  <xsd:schema xmlns:xsd="http://www.w3.org/2001/XMLSchema" xmlns:xs="http://www.w3.org/2001/XMLSchema" xmlns:p="http://schemas.microsoft.com/office/2006/metadata/properties" xmlns:ns3="d602a67d-94ba-45ce-8616-ddbdb4c53670" xmlns:ns4="8105c446-ff2e-40f7-b424-bd5a13c9f552" targetNamespace="http://schemas.microsoft.com/office/2006/metadata/properties" ma:root="true" ma:fieldsID="a23abea0b0e53f32d58c974a507402d9" ns3:_="" ns4:_="">
    <xsd:import namespace="d602a67d-94ba-45ce-8616-ddbdb4c53670"/>
    <xsd:import namespace="8105c446-ff2e-40f7-b424-bd5a13c9f5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2a67d-94ba-45ce-8616-ddbdb4c536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5c446-ff2e-40f7-b424-bd5a13c9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61F044-BA90-465A-88A5-F7A3F34EB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57DA51-51B0-4C6B-B4C4-C22663269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2a67d-94ba-45ce-8616-ddbdb4c53670"/>
    <ds:schemaRef ds:uri="8105c446-ff2e-40f7-b424-bd5a13c9f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1CA45C-8B6C-4975-AE96-753356F7EC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2</TotalTime>
  <Pages>1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Links>
    <vt:vector size="6" baseType="variant">
      <vt:variant>
        <vt:i4>2752594</vt:i4>
      </vt:variant>
      <vt:variant>
        <vt:i4>0</vt:i4>
      </vt:variant>
      <vt:variant>
        <vt:i4>0</vt:i4>
      </vt:variant>
      <vt:variant>
        <vt:i4>5</vt:i4>
      </vt:variant>
      <vt:variant>
        <vt:lpwstr>mailto:alen.ploj@gmail.com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Simon</cp:lastModifiedBy>
  <cp:revision>3</cp:revision>
  <cp:lastPrinted>2021-11-30T06:56:00Z</cp:lastPrinted>
  <dcterms:created xsi:type="dcterms:W3CDTF">2021-12-22T20:04:00Z</dcterms:created>
  <dcterms:modified xsi:type="dcterms:W3CDTF">2021-12-22T20:04:00Z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0x010100FB46B697236F824AAC47612C0B6866CD</vt:lpwstr>
  </property>
</Properties>
</file>